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A36578E" w14:textId="7AD1B8EA" w:rsidR="000A3588" w:rsidRDefault="000A3588" w:rsidP="000A3588">
      <w:bookmarkStart w:id="0" w:name="_Ref41295308"/>
      <w:bookmarkStart w:id="1" w:name="_Toc43725245"/>
      <w:bookmarkStart w:id="2" w:name="_Hlk17100338"/>
      <w:r>
        <w:t xml:space="preserve">This is a draft of Chapter 1. For the full draft visit: </w:t>
      </w:r>
      <w:hyperlink r:id="rId9" w:history="1">
        <w:r>
          <w:rPr>
            <w:rStyle w:val="Hyperlink"/>
          </w:rPr>
          <w:t>https://danbaras.com/book-calling-for-explanation/</w:t>
        </w:r>
      </w:hyperlink>
      <w:r>
        <w:t xml:space="preserve"> </w:t>
      </w:r>
      <w:bookmarkStart w:id="3" w:name="_GoBack"/>
      <w:bookmarkEnd w:id="3"/>
    </w:p>
    <w:p w14:paraId="44EE8A14" w14:textId="77777777" w:rsidR="00CC14EC" w:rsidRPr="00C27202" w:rsidRDefault="024DEC61" w:rsidP="00DB2403">
      <w:pPr>
        <w:pStyle w:val="Heading1"/>
      </w:pPr>
      <w:r w:rsidRPr="00C27202">
        <w:lastRenderedPageBreak/>
        <w:t>Introducing an idea: Facts that call for explanation</w:t>
      </w:r>
      <w:bookmarkEnd w:id="0"/>
      <w:bookmarkEnd w:id="1"/>
    </w:p>
    <w:p w14:paraId="0E33EC1F" w14:textId="386AD310" w:rsidR="002A651E" w:rsidRPr="00C27202" w:rsidRDefault="074B9C56" w:rsidP="00C032C9">
      <w:pPr>
        <w:tabs>
          <w:tab w:val="left" w:pos="3352"/>
        </w:tabs>
      </w:pPr>
      <w:r w:rsidRPr="00C27202">
        <w:t>In this chapter</w:t>
      </w:r>
      <w:r w:rsidR="00EE3894" w:rsidRPr="00C27202">
        <w:t>,</w:t>
      </w:r>
      <w:r w:rsidRPr="00C27202">
        <w:t xml:space="preserve"> </w:t>
      </w:r>
      <w:r w:rsidR="00D80AF2" w:rsidRPr="00C27202">
        <w:t>I will</w:t>
      </w:r>
      <w:r w:rsidRPr="00C27202">
        <w:t xml:space="preserve"> introduce an idea and argue that everybody should care about it. The conclusion of the book will </w:t>
      </w:r>
      <w:r w:rsidR="00014DC2" w:rsidRPr="00C27202">
        <w:t>be</w:t>
      </w:r>
      <w:r w:rsidR="00EE3894" w:rsidRPr="00C27202">
        <w:t xml:space="preserve"> </w:t>
      </w:r>
      <w:r w:rsidRPr="00C27202">
        <w:t xml:space="preserve">that everybody should forget about this same idea. You might think that </w:t>
      </w:r>
      <w:r w:rsidR="00EE3894" w:rsidRPr="00C27202">
        <w:t xml:space="preserve">this reversal </w:t>
      </w:r>
      <w:r w:rsidRPr="00C27202">
        <w:t xml:space="preserve">makes </w:t>
      </w:r>
      <w:r w:rsidR="00EE3894" w:rsidRPr="00C27202">
        <w:t xml:space="preserve">the </w:t>
      </w:r>
      <w:r w:rsidRPr="00C27202">
        <w:t>book a waste of your time</w:t>
      </w:r>
      <w:r w:rsidR="00EE3894" w:rsidRPr="00C27202">
        <w:t>, but p</w:t>
      </w:r>
      <w:r w:rsidRPr="00C27202">
        <w:t>lease don’t be tempted to toss it in the bin just yet. Getting from the starting point to the conclusion is, I believe, a journey worth making</w:t>
      </w:r>
      <w:r w:rsidR="00B86487" w:rsidRPr="00C27202">
        <w:t>.</w:t>
      </w:r>
      <w:r w:rsidR="00014DC2" w:rsidRPr="00C27202">
        <w:t xml:space="preserve"> We will examine a very common way of </w:t>
      </w:r>
      <w:r w:rsidR="00B147B0" w:rsidRPr="00C27202">
        <w:t>reasoning and</w:t>
      </w:r>
      <w:r w:rsidR="00014DC2" w:rsidRPr="00C27202">
        <w:t xml:space="preserve"> learn why it should be avoided.</w:t>
      </w:r>
      <w:r w:rsidRPr="00C27202">
        <w:t xml:space="preserve"> Let’s go. </w:t>
      </w:r>
    </w:p>
    <w:p w14:paraId="78F62658" w14:textId="77777777" w:rsidR="002A651E" w:rsidRPr="00C27202" w:rsidRDefault="002A651E" w:rsidP="00474734">
      <w:pPr>
        <w:tabs>
          <w:tab w:val="left" w:pos="3352"/>
        </w:tabs>
      </w:pPr>
      <w:r w:rsidRPr="00C27202">
        <w:t>***</w:t>
      </w:r>
    </w:p>
    <w:p w14:paraId="1629E9F1" w14:textId="357BD84A" w:rsidR="008A207E" w:rsidRPr="00C27202" w:rsidRDefault="29D84E27" w:rsidP="00474734">
      <w:pPr>
        <w:tabs>
          <w:tab w:val="left" w:pos="3352"/>
        </w:tabs>
      </w:pPr>
      <w:r w:rsidRPr="00C27202">
        <w:t>An acquaintance of mine became very religious</w:t>
      </w:r>
      <w:r w:rsidR="00CC3F4A" w:rsidRPr="00C27202">
        <w:t xml:space="preserve"> at a certain point in his life</w:t>
      </w:r>
      <w:r w:rsidRPr="00C27202">
        <w:t xml:space="preserve">. When asked what it was that brought about </w:t>
      </w:r>
      <w:r w:rsidR="00CC3F4A" w:rsidRPr="00C27202">
        <w:t xml:space="preserve">this </w:t>
      </w:r>
      <w:r w:rsidRPr="00C27202">
        <w:t xml:space="preserve">change, he said: </w:t>
      </w:r>
    </w:p>
    <w:p w14:paraId="610092A6" w14:textId="55056643" w:rsidR="00264B48" w:rsidRPr="00C27202" w:rsidRDefault="008E101F" w:rsidP="00057F06">
      <w:pPr>
        <w:pStyle w:val="Quote"/>
      </w:pPr>
      <w:r w:rsidRPr="00C27202">
        <w:t xml:space="preserve">There were things that happened to me that I realized just </w:t>
      </w:r>
      <w:r w:rsidR="00895B7E" w:rsidRPr="00C27202">
        <w:t>could not</w:t>
      </w:r>
      <w:r w:rsidRPr="00C27202">
        <w:t xml:space="preserve"> be coincidences. </w:t>
      </w:r>
    </w:p>
    <w:p w14:paraId="6E06CACF" w14:textId="1423FEE9" w:rsidR="000F4F95" w:rsidRPr="00C27202" w:rsidRDefault="024DEC61" w:rsidP="009A4AC6">
      <w:r w:rsidRPr="00C27202">
        <w:t xml:space="preserve">From this </w:t>
      </w:r>
      <w:r w:rsidR="009A4AC6" w:rsidRPr="00C27202">
        <w:t xml:space="preserve">realization </w:t>
      </w:r>
      <w:r w:rsidRPr="00C27202">
        <w:t>he drew the conclusion that God exists and intervenes in his life. Such thoughts, in one version or another, are very common. Many people believe in karma, astrology, lucky days</w:t>
      </w:r>
      <w:r w:rsidR="00CC3F4A" w:rsidRPr="00C27202">
        <w:t>,</w:t>
      </w:r>
      <w:r w:rsidRPr="00C27202">
        <w:t xml:space="preserve"> or </w:t>
      </w:r>
      <w:r w:rsidR="00CC3F4A" w:rsidRPr="00C27202">
        <w:t xml:space="preserve">lucky </w:t>
      </w:r>
      <w:r w:rsidRPr="00C27202">
        <w:t xml:space="preserve">objects because they feel </w:t>
      </w:r>
      <w:r w:rsidR="00CC3F4A" w:rsidRPr="00C27202">
        <w:t xml:space="preserve">that </w:t>
      </w:r>
      <w:r w:rsidRPr="00C27202">
        <w:t>certain events can’t be coincidental</w:t>
      </w:r>
      <w:r w:rsidR="00FE5394" w:rsidRPr="00C27202">
        <w:t xml:space="preserve">. </w:t>
      </w:r>
      <w:r w:rsidR="009D2267" w:rsidRPr="00C27202">
        <w:t xml:space="preserve">I’ve had such experiences myself: </w:t>
      </w:r>
      <w:r w:rsidRPr="00C27202">
        <w:t xml:space="preserve">Once, when I presented this project at a colloquium, I </w:t>
      </w:r>
      <w:r w:rsidR="009D2267" w:rsidRPr="00C27202">
        <w:t>arrived at</w:t>
      </w:r>
      <w:r w:rsidRPr="00C27202">
        <w:t xml:space="preserve"> the lecture hall half an hour in advance to make sure </w:t>
      </w:r>
      <w:r w:rsidR="009D2267" w:rsidRPr="00C27202">
        <w:t xml:space="preserve">that </w:t>
      </w:r>
      <w:r w:rsidRPr="00C27202">
        <w:t xml:space="preserve">everything was </w:t>
      </w:r>
      <w:r w:rsidR="009D2267" w:rsidRPr="00C27202">
        <w:t xml:space="preserve">functioning </w:t>
      </w:r>
      <w:r w:rsidRPr="00C27202">
        <w:t>properly,</w:t>
      </w:r>
      <w:r w:rsidR="009D2267" w:rsidRPr="00C27202">
        <w:t xml:space="preserve"> and I discovered</w:t>
      </w:r>
      <w:r w:rsidRPr="00C27202">
        <w:t xml:space="preserve"> that the projector wasn’t working. After </w:t>
      </w:r>
      <w:r w:rsidR="009D2267" w:rsidRPr="00C27202">
        <w:t xml:space="preserve">several </w:t>
      </w:r>
      <w:r w:rsidRPr="00C27202">
        <w:t xml:space="preserve">failed attempts to get it to work, I went looking for the relevant administrator. She turned out to be sick that day. And </w:t>
      </w:r>
      <w:r w:rsidR="009D2267" w:rsidRPr="00C27202">
        <w:t xml:space="preserve">at </w:t>
      </w:r>
      <w:r w:rsidRPr="00C27202">
        <w:t xml:space="preserve">just that moment, </w:t>
      </w:r>
      <w:r w:rsidR="00895B7E" w:rsidRPr="00C27202">
        <w:t>all</w:t>
      </w:r>
      <w:r w:rsidR="009D2267" w:rsidRPr="00C27202">
        <w:t xml:space="preserve"> of</w:t>
      </w:r>
      <w:r w:rsidRPr="00C27202">
        <w:t xml:space="preserve"> the relevant secretaries </w:t>
      </w:r>
      <w:r w:rsidR="009D2267" w:rsidRPr="00C27202">
        <w:t xml:space="preserve">happened to be </w:t>
      </w:r>
      <w:r w:rsidRPr="00C27202">
        <w:t xml:space="preserve">out of office. </w:t>
      </w:r>
      <w:r w:rsidR="009D2267" w:rsidRPr="00C27202">
        <w:t>As a result</w:t>
      </w:r>
      <w:r w:rsidRPr="00C27202">
        <w:t>, we had to move to a different room</w:t>
      </w:r>
      <w:r w:rsidR="009D2267" w:rsidRPr="00C27202">
        <w:t>,</w:t>
      </w:r>
      <w:r w:rsidRPr="00C27202">
        <w:t xml:space="preserve"> and I started late. Then, in the middle of the lecture, security personnel came into the building and told us we had to evacuate immediately due to a suspicious object. </w:t>
      </w:r>
      <w:r w:rsidR="00895B7E" w:rsidRPr="00C27202">
        <w:t>I have</w:t>
      </w:r>
      <w:r w:rsidRPr="00C27202">
        <w:t xml:space="preserve"> been attending these colloquia for a few years</w:t>
      </w:r>
      <w:r w:rsidR="00EE636F" w:rsidRPr="00C27202">
        <w:t>,</w:t>
      </w:r>
      <w:r w:rsidRPr="00C27202">
        <w:t xml:space="preserve"> and none of this ever happened to </w:t>
      </w:r>
      <w:r w:rsidR="006F4BE0" w:rsidRPr="00C27202">
        <w:t>anyone else</w:t>
      </w:r>
      <w:r w:rsidRPr="00C27202">
        <w:t xml:space="preserve">. As irrational as I believe it to be, I found it difficult to resist the conclusion that the universe was against </w:t>
      </w:r>
      <w:r w:rsidR="00895B7E" w:rsidRPr="00C27202">
        <w:t>me or</w:t>
      </w:r>
      <w:r w:rsidRPr="00C27202">
        <w:t xml:space="preserve"> was trying to </w:t>
      </w:r>
      <w:r w:rsidRPr="00C27202">
        <w:lastRenderedPageBreak/>
        <w:t xml:space="preserve">make a point. The combination of incidents seemed too much to be coincidental. </w:t>
      </w:r>
      <w:r w:rsidR="00895B7E" w:rsidRPr="00C27202">
        <w:t>I am</w:t>
      </w:r>
      <w:r w:rsidRPr="00C27202">
        <w:t xml:space="preserve"> sure</w:t>
      </w:r>
      <w:r w:rsidR="006F4BE0" w:rsidRPr="00C27202">
        <w:t xml:space="preserve"> that</w:t>
      </w:r>
      <w:r w:rsidRPr="00C27202">
        <w:t xml:space="preserve"> you can recall similar thoughts of your own</w:t>
      </w:r>
      <w:r w:rsidR="006F4BE0" w:rsidRPr="00C27202">
        <w:t xml:space="preserve"> in response to such situations</w:t>
      </w:r>
      <w:r w:rsidRPr="00C27202">
        <w:t xml:space="preserve">. If you can, </w:t>
      </w:r>
      <w:r w:rsidR="006F4BE0" w:rsidRPr="00C27202">
        <w:t>treat</w:t>
      </w:r>
      <w:r w:rsidRPr="00C27202">
        <w:t xml:space="preserve"> the discussion that follows as an attempt to analyze your own thoughts. </w:t>
      </w:r>
    </w:p>
    <w:p w14:paraId="159F659B" w14:textId="3F66DB4A" w:rsidR="002C5F27" w:rsidRPr="00C27202" w:rsidRDefault="002C5F27" w:rsidP="00C82BC7">
      <w:r w:rsidRPr="00C27202">
        <w:t>What precisely does this way of thinking</w:t>
      </w:r>
      <w:r w:rsidR="00C82BC7" w:rsidRPr="00C27202">
        <w:t xml:space="preserve"> </w:t>
      </w:r>
      <w:r w:rsidRPr="00C27202">
        <w:t xml:space="preserve">consist of? Is it a good way to think? These are the questions that we will </w:t>
      </w:r>
      <w:r w:rsidR="001F27F1" w:rsidRPr="00C27202">
        <w:t>explore</w:t>
      </w:r>
      <w:r w:rsidRPr="00C27202">
        <w:t xml:space="preserve"> in this book.</w:t>
      </w:r>
    </w:p>
    <w:p w14:paraId="1F09AF45" w14:textId="22E443FB" w:rsidR="000300CC" w:rsidRPr="00C27202" w:rsidRDefault="005A74A6" w:rsidP="00C82BC7">
      <w:r w:rsidRPr="00C27202">
        <w:t>T</w:t>
      </w:r>
      <w:r w:rsidR="0075585C" w:rsidRPr="00C27202">
        <w:t>his way of thinking</w:t>
      </w:r>
      <w:r w:rsidR="29D84E27" w:rsidRPr="00C27202">
        <w:t xml:space="preserve"> </w:t>
      </w:r>
      <w:r w:rsidR="00C82BC7" w:rsidRPr="00C27202">
        <w:t xml:space="preserve">can be broken down to </w:t>
      </w:r>
      <w:r w:rsidR="29D84E27" w:rsidRPr="00C27202">
        <w:t>two steps</w:t>
      </w:r>
      <w:r w:rsidR="006F2B2C" w:rsidRPr="00C27202">
        <w:t>:</w:t>
      </w:r>
      <w:r w:rsidR="29D84E27" w:rsidRPr="00C27202">
        <w:t xml:space="preserve"> First</w:t>
      </w:r>
      <w:r w:rsidR="006F2B2C" w:rsidRPr="00C27202">
        <w:t>,</w:t>
      </w:r>
      <w:r w:rsidR="29D84E27" w:rsidRPr="00C27202">
        <w:t xml:space="preserve"> </w:t>
      </w:r>
      <w:r w:rsidR="00E36199" w:rsidRPr="00C27202">
        <w:t>the person in question makes</w:t>
      </w:r>
      <w:r w:rsidR="29D84E27" w:rsidRPr="00C27202">
        <w:t xml:space="preserve"> the claim that </w:t>
      </w:r>
      <w:r w:rsidR="00E36199" w:rsidRPr="00C27202">
        <w:t>a particular fact</w:t>
      </w:r>
      <w:r w:rsidR="29D84E27" w:rsidRPr="00C27202">
        <w:t xml:space="preserve"> </w:t>
      </w:r>
      <w:r w:rsidR="00C82BC7" w:rsidRPr="00C27202">
        <w:t>has some special feature, sometimes described by saying that it is “striking” or “calls for explanation”</w:t>
      </w:r>
      <w:r w:rsidR="00B30116" w:rsidRPr="00C27202">
        <w:t xml:space="preserve">. </w:t>
      </w:r>
      <w:r w:rsidR="006F2B2C" w:rsidRPr="00C27202">
        <w:t xml:space="preserve">Second, </w:t>
      </w:r>
      <w:r w:rsidR="00E36199" w:rsidRPr="00C27202">
        <w:t xml:space="preserve">they </w:t>
      </w:r>
      <w:r w:rsidR="00C82BC7" w:rsidRPr="00C27202">
        <w:t>infer</w:t>
      </w:r>
      <w:r w:rsidR="00074D74" w:rsidRPr="00C27202">
        <w:t xml:space="preserve"> that </w:t>
      </w:r>
      <w:r w:rsidR="00C82BC7" w:rsidRPr="00C27202">
        <w:t>the explanation of the fact must be of a certain type. This is sometimes expressed by saying that it is unlikely to be “coincidental”</w:t>
      </w:r>
      <w:r w:rsidR="29D84E27" w:rsidRPr="00C27202">
        <w:t xml:space="preserve">. </w:t>
      </w:r>
      <w:r w:rsidR="00C82BC7" w:rsidRPr="00C27202">
        <w:t xml:space="preserve">Sometimes a particular explanation is inferred. </w:t>
      </w:r>
      <w:r w:rsidR="00074D74" w:rsidRPr="00C27202">
        <w:t>M</w:t>
      </w:r>
      <w:r w:rsidR="29D84E27" w:rsidRPr="00C27202">
        <w:t>y religious acquaintance,</w:t>
      </w:r>
      <w:r w:rsidR="00074D74" w:rsidRPr="00C27202">
        <w:t xml:space="preserve"> for example,</w:t>
      </w:r>
      <w:r w:rsidR="29D84E27" w:rsidRPr="00C27202">
        <w:t xml:space="preserve"> </w:t>
      </w:r>
      <w:r w:rsidR="00074D74" w:rsidRPr="00C27202">
        <w:t>inferred from the things that seemed like they couldn’t be coincidences</w:t>
      </w:r>
      <w:r w:rsidR="29D84E27" w:rsidRPr="00C27202">
        <w:t xml:space="preserve"> that a providential god exists. </w:t>
      </w:r>
      <w:r w:rsidR="0075585C" w:rsidRPr="00C27202">
        <w:t xml:space="preserve">In the example from my lecture, </w:t>
      </w:r>
      <w:r w:rsidR="00074D74" w:rsidRPr="00C27202">
        <w:t xml:space="preserve">I inferred from the many events interfering with my talk </w:t>
      </w:r>
      <w:r w:rsidR="0075585C" w:rsidRPr="00C27202">
        <w:t xml:space="preserve">that the universe </w:t>
      </w:r>
      <w:r w:rsidR="00074D74" w:rsidRPr="00C27202">
        <w:t xml:space="preserve">was </w:t>
      </w:r>
      <w:r w:rsidR="0075585C" w:rsidRPr="00C27202">
        <w:t xml:space="preserve">intentionally acting against me. </w:t>
      </w:r>
      <w:r w:rsidR="29D84E27" w:rsidRPr="00C27202">
        <w:t>My own view is that in the</w:t>
      </w:r>
      <w:r w:rsidR="00C32C85" w:rsidRPr="00C27202">
        <w:t>se two</w:t>
      </w:r>
      <w:r w:rsidR="29D84E27" w:rsidRPr="00C27202">
        <w:t xml:space="preserve"> examples, the inferences described</w:t>
      </w:r>
      <w:r w:rsidR="00C32C85" w:rsidRPr="00C27202">
        <w:t xml:space="preserve">, while </w:t>
      </w:r>
      <w:r w:rsidR="00C82BC7" w:rsidRPr="00C27202">
        <w:t>instinctive</w:t>
      </w:r>
      <w:r w:rsidR="00C32C85" w:rsidRPr="00C27202">
        <w:t>,</w:t>
      </w:r>
      <w:r w:rsidR="29D84E27" w:rsidRPr="00C27202">
        <w:t xml:space="preserve"> are irrational. </w:t>
      </w:r>
      <w:r w:rsidR="00B30116" w:rsidRPr="00C27202">
        <w:t>Nevertheless</w:t>
      </w:r>
      <w:r w:rsidR="29D84E27" w:rsidRPr="00C27202">
        <w:t xml:space="preserve">, sometimes it is rational to believe of certain facts that they </w:t>
      </w:r>
      <w:r w:rsidR="00895B7E" w:rsidRPr="00C27202">
        <w:t>are not</w:t>
      </w:r>
      <w:r w:rsidR="29D84E27" w:rsidRPr="00C27202">
        <w:t xml:space="preserve"> coincidental. </w:t>
      </w:r>
    </w:p>
    <w:p w14:paraId="5195BA3D" w14:textId="2EF81C06" w:rsidR="005A5062" w:rsidRPr="00C27202" w:rsidRDefault="00B30116" w:rsidP="00C660D2">
      <w:r w:rsidRPr="00C27202">
        <w:t>I</w:t>
      </w:r>
      <w:r w:rsidR="000300CC" w:rsidRPr="00C27202">
        <w:t xml:space="preserve">f </w:t>
      </w:r>
      <w:r w:rsidR="0075585C" w:rsidRPr="00C27202">
        <w:t>this way of thinking</w:t>
      </w:r>
      <w:r w:rsidR="000300CC" w:rsidRPr="00C27202">
        <w:t xml:space="preserve"> only occurred </w:t>
      </w:r>
      <w:r w:rsidR="00DA3598" w:rsidRPr="00C27202">
        <w:t xml:space="preserve">in </w:t>
      </w:r>
      <w:r w:rsidR="000300CC" w:rsidRPr="00C27202">
        <w:t>lay</w:t>
      </w:r>
      <w:r w:rsidR="00C660D2" w:rsidRPr="00C27202">
        <w:t>people</w:t>
      </w:r>
      <w:r w:rsidR="000300CC" w:rsidRPr="00C27202">
        <w:t xml:space="preserve">, </w:t>
      </w:r>
      <w:r w:rsidRPr="00C27202">
        <w:t xml:space="preserve">perhaps </w:t>
      </w:r>
      <w:r w:rsidR="000300CC" w:rsidRPr="00C27202">
        <w:t xml:space="preserve">it could be dismissed as </w:t>
      </w:r>
      <w:r w:rsidR="00DA3598" w:rsidRPr="00C27202">
        <w:t xml:space="preserve">simply </w:t>
      </w:r>
      <w:r w:rsidR="000300CC" w:rsidRPr="00C27202">
        <w:t xml:space="preserve">another piece of human irrationality. However, </w:t>
      </w:r>
      <w:r w:rsidR="00412020" w:rsidRPr="00C27202">
        <w:t>it</w:t>
      </w:r>
      <w:r w:rsidR="000300CC" w:rsidRPr="00C27202">
        <w:t xml:space="preserve"> has </w:t>
      </w:r>
      <w:r w:rsidR="0075585C" w:rsidRPr="00C27202">
        <w:t>been used by</w:t>
      </w:r>
      <w:r w:rsidR="000300CC" w:rsidRPr="00C27202">
        <w:t xml:space="preserve"> some of the most respected and </w:t>
      </w:r>
      <w:r w:rsidR="00C35A9C" w:rsidRPr="00C27202">
        <w:t>well-trained</w:t>
      </w:r>
      <w:r w:rsidR="000300CC" w:rsidRPr="00C27202">
        <w:t xml:space="preserve"> thinkers as well</w:t>
      </w:r>
      <w:r w:rsidR="00412020" w:rsidRPr="00C27202">
        <w:t>, including both</w:t>
      </w:r>
      <w:r w:rsidR="000300CC" w:rsidRPr="00C27202">
        <w:t xml:space="preserve"> religious people</w:t>
      </w:r>
      <w:r w:rsidR="00412020" w:rsidRPr="00C27202">
        <w:t xml:space="preserve"> and</w:t>
      </w:r>
      <w:r w:rsidR="000300CC" w:rsidRPr="00C27202">
        <w:t xml:space="preserve"> atheists. In fact, </w:t>
      </w:r>
      <w:r w:rsidR="00412020" w:rsidRPr="00C27202">
        <w:t xml:space="preserve">philosophers have justified </w:t>
      </w:r>
      <w:r w:rsidR="000300CC" w:rsidRPr="00C27202">
        <w:t xml:space="preserve">some very grand conclusions using this kind of reasoning. I will </w:t>
      </w:r>
      <w:r w:rsidR="00B95B8C" w:rsidRPr="00C27202">
        <w:t>explore some of them in the section that follows</w:t>
      </w:r>
      <w:r w:rsidR="000300CC" w:rsidRPr="00C27202">
        <w:t xml:space="preserve">.   </w:t>
      </w:r>
      <w:r w:rsidR="009E3766" w:rsidRPr="00C27202">
        <w:t xml:space="preserve"> </w:t>
      </w:r>
    </w:p>
    <w:p w14:paraId="78169DA2" w14:textId="77777777" w:rsidR="00292AAD" w:rsidRPr="00C27202" w:rsidRDefault="024DEC61" w:rsidP="00EA777C">
      <w:pPr>
        <w:pStyle w:val="Heading2"/>
      </w:pPr>
      <w:bookmarkStart w:id="4" w:name="_Ref5693338"/>
      <w:bookmarkStart w:id="5" w:name="_Toc43725246"/>
      <w:r w:rsidRPr="00C27202">
        <w:t>Grand conclusions</w:t>
      </w:r>
      <w:bookmarkEnd w:id="4"/>
      <w:bookmarkEnd w:id="5"/>
    </w:p>
    <w:p w14:paraId="16AA4A23" w14:textId="6B25EC10" w:rsidR="00292AAD" w:rsidRPr="00C27202" w:rsidRDefault="00292AAD" w:rsidP="00CF0463">
      <w:pPr>
        <w:rPr>
          <w:lang w:bidi="ar-EG"/>
        </w:rPr>
      </w:pPr>
      <w:r w:rsidRPr="00C27202">
        <w:rPr>
          <w:lang w:bidi="ar-EG"/>
        </w:rPr>
        <w:t xml:space="preserve">Some very influential philosophers have argued for some very grand conclusions </w:t>
      </w:r>
      <w:r w:rsidR="006F1D91" w:rsidRPr="00C27202">
        <w:rPr>
          <w:lang w:bidi="ar-EG"/>
        </w:rPr>
        <w:t xml:space="preserve">based on </w:t>
      </w:r>
      <w:r w:rsidRPr="00C27202">
        <w:rPr>
          <w:lang w:bidi="ar-EG"/>
        </w:rPr>
        <w:t>the idea that certain facts call for explanation. In this section</w:t>
      </w:r>
      <w:r w:rsidR="006F1D91" w:rsidRPr="00C27202">
        <w:rPr>
          <w:lang w:bidi="ar-EG"/>
        </w:rPr>
        <w:t>,</w:t>
      </w:r>
      <w:r w:rsidRPr="00C27202">
        <w:rPr>
          <w:lang w:bidi="ar-EG"/>
        </w:rPr>
        <w:t xml:space="preserve"> I will describe some </w:t>
      </w:r>
      <w:r w:rsidR="00CF0463" w:rsidRPr="00C27202">
        <w:rPr>
          <w:lang w:bidi="ar-EG"/>
        </w:rPr>
        <w:t>prominent examples</w:t>
      </w:r>
      <w:r w:rsidR="006F1D91" w:rsidRPr="00C27202">
        <w:rPr>
          <w:lang w:bidi="ar-EG"/>
        </w:rPr>
        <w:t xml:space="preserve"> of these arguments</w:t>
      </w:r>
      <w:r w:rsidRPr="00C27202">
        <w:rPr>
          <w:lang w:bidi="ar-EG"/>
        </w:rPr>
        <w:t xml:space="preserve">. </w:t>
      </w:r>
    </w:p>
    <w:p w14:paraId="4FBF437E" w14:textId="12875039" w:rsidR="00FD18AD" w:rsidRPr="00C27202" w:rsidRDefault="00470897" w:rsidP="00B071EE">
      <w:r w:rsidRPr="00C27202">
        <w:lastRenderedPageBreak/>
        <w:t xml:space="preserve">In his book </w:t>
      </w:r>
      <w:r w:rsidRPr="00C27202">
        <w:rPr>
          <w:i/>
          <w:iCs/>
        </w:rPr>
        <w:t>Universes</w:t>
      </w:r>
      <w:r w:rsidR="006F1CBF" w:rsidRPr="00C27202">
        <w:rPr>
          <w:i/>
          <w:iCs/>
        </w:rPr>
        <w:t xml:space="preserve"> </w:t>
      </w:r>
      <w:r w:rsidR="006F1CBF" w:rsidRPr="00C27202">
        <w:rPr>
          <w:i/>
          <w:iCs/>
        </w:rPr>
        <w:fldChar w:fldCharType="begin" w:fldLock="1"/>
      </w:r>
      <w:r w:rsidR="006F1CBF" w:rsidRPr="00C27202">
        <w:rPr>
          <w:i/>
          <w:iCs/>
        </w:rPr>
        <w:instrText>ADDIN CSL_CITATION {"citationItems":[{"id":"ITEM-1","itemData":{"ISBN":"0415041449","abstract":"In a society where a comic equates with knockabout amusment for children, the sudden pre-eminence of adult comics, on everything from political satire to erotic fantasy, has predictably attracted an enormous amount of attention.Adult comics are part of the cultural landscape in a way that would have been unimaginable a decade ago. In this first survey of its kind, Roger Sabin traces the history of comics for older readers from the end of the nineteenth century to the present. He takes in the pioneering titles pre-First World War, the underground 'comix' of the 1960s and 1970s, 'fandom' in the 1970s and 1980s, and the boom of the 1980s and 1990s (including 'graphic novels' and Viz.). Covering comics from the United States, Europe and Japan, Adult Comics addresses such issues as the graphic novel in context, cultural overspill and the role of women.By taking a broad sweep, Sabin demonstrates that the widely-held notion that comics 'grew up' in the late 1980s is a mistaken one, largely invented by the media. Adult Comics: An Introduction is intended primarily for student use, but is written with the comic enthusiast very much in mind.","author":[{"dropping-particle":"","family":"Leslie","given":"John","non-dropping-particle":"","parse-names":false,"suffix":""}],"id":"ITEM-1","issued":{"date-parts":[["1989"]]},"note":"p. 9: &amp;quot;In contrast, that the one and only fish in the lake just happened to be of exactly the right length is a suggestion to be rejected at once&amp;quot; - Leslie expresses here the idea of 'urgency' I was attributing to Field et al\n\np. 10: &amp;quot;Our universe's elemnts do not carry lables announcing whether they are in special need of explanaion. A chief (or the only?) reason for thinking that something stands in such need, i.e. for justifiable reluctance to dismiss it as how things just happen to be, is that one in fact glimpses some tidy way in which it might be explained&amp;quot; - this is the account people attribute to Horwich. \n\np. 16: The MADE BY GOD example. The example is supposed to demonstrate that merely positing something as necessary (or highly probable) is insufficient. Some necessities themselves call for explanation. Even if we had reason to believe that it was really necessary that MADE BY GOD be writted all over the world, it would still call for explanation. ( The alternative may be Roger's suggestion that our satisfaction may be a guide to truth of an explanation, or have something to do with alternative hypotheses. )\n&amp;quot;Blind Necessity must be presumed not to run around scattering messages or making a hundred different factors each look exactly as if chosen in order to produce living beings&amp;quot;. \n\np. 141: &amp;quot;Isn't reduction of puzzlement or amazement what explanation is all about? Perhaps not quite. Correctly to explain some situation is to give a correct account of how it came about, and sometimes the process of coming to accept such an account could make us more amazed than before. Still, how are we to judge whether an account is correct? Well, a fairly reliable sign of correctness is ability to reduce amazement, or at any rate to lead to as little amazement as is possible when all the apparent facts are viewed&amp;quot;.","number-of-pages":"228","publisher":"Routledge","publisher-place":"London","title":"Universes","type":"book"},"suppress-author":1,"uris":["http://www.mendeley.com/documents/?uuid=c6afe320-c59c-43ba-8fb2-15b1d94fa3d5"]}],"mendeley":{"formattedCitation":"(1989)","plainTextFormattedCitation":"(1989)","previouslyFormattedCitation":"(1989)"},"properties":{"noteIndex":0},"schema":"https://github.com/citation-style-language/schema/raw/master/csl-citation.json"}</w:instrText>
      </w:r>
      <w:r w:rsidR="006F1CBF" w:rsidRPr="00C27202">
        <w:rPr>
          <w:i/>
          <w:iCs/>
        </w:rPr>
        <w:fldChar w:fldCharType="separate"/>
      </w:r>
      <w:r w:rsidR="006F1CBF" w:rsidRPr="00C27202">
        <w:rPr>
          <w:iCs/>
          <w:noProof/>
        </w:rPr>
        <w:t>(1989)</w:t>
      </w:r>
      <w:r w:rsidR="006F1CBF" w:rsidRPr="00C27202">
        <w:rPr>
          <w:i/>
          <w:iCs/>
        </w:rPr>
        <w:fldChar w:fldCharType="end"/>
      </w:r>
      <w:r w:rsidRPr="00C27202">
        <w:t xml:space="preserve">, </w:t>
      </w:r>
      <w:r w:rsidR="006F1CBF" w:rsidRPr="00C27202">
        <w:t xml:space="preserve">John </w:t>
      </w:r>
      <w:r w:rsidRPr="00C27202">
        <w:t xml:space="preserve">Leslie </w:t>
      </w:r>
      <w:r w:rsidR="006F1D91" w:rsidRPr="00C27202">
        <w:t xml:space="preserve">explains that our </w:t>
      </w:r>
      <w:r w:rsidR="00242A6B" w:rsidRPr="00C27202">
        <w:t xml:space="preserve">universe has some very particular </w:t>
      </w:r>
      <w:r w:rsidR="00B071EE" w:rsidRPr="00C27202">
        <w:t>properties</w:t>
      </w:r>
      <w:r w:rsidR="00242A6B" w:rsidRPr="00C27202">
        <w:t xml:space="preserve">, without which </w:t>
      </w:r>
      <w:r w:rsidR="006F1D91" w:rsidRPr="00C27202">
        <w:t xml:space="preserve">there would be no </w:t>
      </w:r>
      <w:r w:rsidR="007B28CA" w:rsidRPr="00C27202">
        <w:t xml:space="preserve">living </w:t>
      </w:r>
      <w:r w:rsidR="00242A6B" w:rsidRPr="00C27202">
        <w:t xml:space="preserve">beings. For instance, we could not have come into existence if entropy had not been extremely low in the </w:t>
      </w:r>
      <w:r w:rsidR="006F1D91" w:rsidRPr="00C27202">
        <w:t>Big Bang</w:t>
      </w:r>
      <w:r w:rsidR="00242A6B" w:rsidRPr="00C27202">
        <w:t xml:space="preserve">, </w:t>
      </w:r>
      <w:r w:rsidR="006F1D91" w:rsidRPr="00C27202">
        <w:t xml:space="preserve">if </w:t>
      </w:r>
      <w:r w:rsidR="00242A6B" w:rsidRPr="00C27202">
        <w:t xml:space="preserve">the universe had expanded a bit </w:t>
      </w:r>
      <w:r w:rsidR="006F1D91" w:rsidRPr="00C27202">
        <w:t xml:space="preserve">more slowly </w:t>
      </w:r>
      <w:r w:rsidR="00242A6B" w:rsidRPr="00C27202">
        <w:t xml:space="preserve">after the </w:t>
      </w:r>
      <w:r w:rsidR="006F1D91" w:rsidRPr="00C27202">
        <w:t>Big Bang</w:t>
      </w:r>
      <w:r w:rsidR="00242A6B" w:rsidRPr="00C27202">
        <w:t>,</w:t>
      </w:r>
      <w:r w:rsidR="006F1D91" w:rsidRPr="00C27202">
        <w:t xml:space="preserve"> if</w:t>
      </w:r>
      <w:r w:rsidR="00242A6B" w:rsidRPr="00C27202">
        <w:t xml:space="preserve"> the strong force holding subatomic particles together had been a bit stronger or weaker</w:t>
      </w:r>
      <w:r w:rsidR="006F1D91" w:rsidRPr="00C27202">
        <w:t>, etc.</w:t>
      </w:r>
      <w:r w:rsidR="00242A6B" w:rsidRPr="00C27202">
        <w:t xml:space="preserve"> This collection of facts is </w:t>
      </w:r>
      <w:r w:rsidR="006F1D91" w:rsidRPr="00C27202">
        <w:t xml:space="preserve">referred to as </w:t>
      </w:r>
      <w:r w:rsidR="00242A6B" w:rsidRPr="00C27202">
        <w:t xml:space="preserve">the fine-tuning of the universe for life. </w:t>
      </w:r>
      <w:r w:rsidR="006F1D91" w:rsidRPr="00C27202">
        <w:t>Based on the assumption that all of these facts represent free variables (i.e., that the strength of the strong force, the rate of expansion, etc., could have been anything and just happened to be what they are), s</w:t>
      </w:r>
      <w:r w:rsidR="00CA1210" w:rsidRPr="00C27202">
        <w:t xml:space="preserve">ome cosmologists have attempted to estimate the probability of life evolving in our universe. </w:t>
      </w:r>
      <w:r w:rsidR="006F1D91" w:rsidRPr="00C27202">
        <w:t xml:space="preserve">The results </w:t>
      </w:r>
      <w:r w:rsidR="00CA1210" w:rsidRPr="00C27202">
        <w:t xml:space="preserve">suggested in the literature are </w:t>
      </w:r>
      <w:r w:rsidR="00FD18AD" w:rsidRPr="00C27202">
        <w:t xml:space="preserve">probabilities </w:t>
      </w:r>
      <w:r w:rsidR="00CA1210" w:rsidRPr="00C27202">
        <w:t xml:space="preserve">as low as </w:t>
      </w:r>
      <m:oMath>
        <m:f>
          <m:fPr>
            <m:ctrlPr>
              <w:rPr>
                <w:rFonts w:ascii="Cambria Math" w:hAnsi="Cambria Math"/>
                <w:i/>
                <w:iCs/>
              </w:rPr>
            </m:ctrlPr>
          </m:fPr>
          <m:num>
            <m:r>
              <w:rPr>
                <w:rFonts w:ascii="Cambria Math" w:hAnsi="Cambria Math"/>
              </w:rPr>
              <m:t>1</m:t>
            </m:r>
          </m:num>
          <m:den>
            <m:sSup>
              <m:sSupPr>
                <m:ctrlPr>
                  <w:rPr>
                    <w:rFonts w:ascii="Cambria Math" w:hAnsi="Cambria Math"/>
                    <w:i/>
                    <w:iCs/>
                  </w:rPr>
                </m:ctrlPr>
              </m:sSupPr>
              <m:e>
                <m:r>
                  <w:rPr>
                    <w:rFonts w:ascii="Cambria Math" w:hAnsi="Cambria Math"/>
                  </w:rPr>
                  <m:t>10</m:t>
                </m:r>
              </m:e>
              <m:sup>
                <m:r>
                  <w:rPr>
                    <w:rFonts w:ascii="Cambria Math" w:hAnsi="Cambria Math"/>
                  </w:rPr>
                  <m:t>229</m:t>
                </m:r>
              </m:sup>
            </m:sSup>
          </m:den>
        </m:f>
      </m:oMath>
      <w:r w:rsidR="00CA1210" w:rsidRPr="00C27202">
        <w:t xml:space="preserve"> or </w:t>
      </w:r>
      <m:oMath>
        <m:f>
          <m:fPr>
            <m:ctrlPr>
              <w:rPr>
                <w:rFonts w:ascii="Cambria Math" w:hAnsi="Cambria Math"/>
                <w:i/>
                <w:iCs/>
              </w:rPr>
            </m:ctrlPr>
          </m:fPr>
          <m:num>
            <m:r>
              <w:rPr>
                <w:rFonts w:ascii="Cambria Math" w:hAnsi="Cambria Math"/>
              </w:rPr>
              <m:t>1</m:t>
            </m:r>
          </m:num>
          <m:den>
            <m:sSup>
              <m:sSupPr>
                <m:ctrlPr>
                  <w:rPr>
                    <w:rFonts w:ascii="Cambria Math" w:hAnsi="Cambria Math"/>
                    <w:i/>
                    <w:iCs/>
                  </w:rPr>
                </m:ctrlPr>
              </m:sSupPr>
              <m:e>
                <m:r>
                  <w:rPr>
                    <w:rFonts w:ascii="Cambria Math" w:hAnsi="Cambria Math"/>
                  </w:rPr>
                  <m:t>10</m:t>
                </m:r>
              </m:e>
              <m:sup>
                <m:sSup>
                  <m:sSupPr>
                    <m:ctrlPr>
                      <w:rPr>
                        <w:rFonts w:ascii="Cambria Math" w:hAnsi="Cambria Math"/>
                        <w:i/>
                        <w:iCs/>
                      </w:rPr>
                    </m:ctrlPr>
                  </m:sSupPr>
                  <m:e>
                    <m:r>
                      <w:rPr>
                        <w:rFonts w:ascii="Cambria Math" w:hAnsi="Cambria Math"/>
                      </w:rPr>
                      <m:t>10</m:t>
                    </m:r>
                  </m:e>
                  <m:sup>
                    <m:r>
                      <w:rPr>
                        <w:rFonts w:ascii="Cambria Math" w:hAnsi="Cambria Math"/>
                      </w:rPr>
                      <m:t>123</m:t>
                    </m:r>
                  </m:sup>
                </m:sSup>
              </m:sup>
            </m:sSup>
          </m:den>
        </m:f>
      </m:oMath>
      <w:r w:rsidR="006D398B" w:rsidRPr="00C27202">
        <w:rPr>
          <w:rStyle w:val="FootnoteReference"/>
        </w:rPr>
        <w:footnoteReference w:id="1"/>
      </w:r>
      <w:r w:rsidR="00FD18AD" w:rsidRPr="00C27202">
        <w:rPr>
          <w:rFonts w:eastAsiaTheme="minorEastAsia"/>
        </w:rPr>
        <w:t>—t</w:t>
      </w:r>
      <w:r w:rsidR="00CF3AC8" w:rsidRPr="00C27202">
        <w:rPr>
          <w:rFonts w:eastAsiaTheme="minorEastAsia"/>
        </w:rPr>
        <w:t>hese</w:t>
      </w:r>
      <w:r w:rsidR="00CA1210" w:rsidRPr="00C27202">
        <w:rPr>
          <w:rFonts w:eastAsiaTheme="minorEastAsia"/>
        </w:rPr>
        <w:t xml:space="preserve"> are very small probabilities, barely graspable. </w:t>
      </w:r>
      <w:r w:rsidR="00FD18AD" w:rsidRPr="00C27202">
        <w:rPr>
          <w:rFonts w:eastAsiaTheme="minorEastAsia"/>
        </w:rPr>
        <w:t xml:space="preserve">As a result, </w:t>
      </w:r>
      <w:r w:rsidR="00242A6B" w:rsidRPr="00C27202">
        <w:t xml:space="preserve">Leslie </w:t>
      </w:r>
      <w:r w:rsidRPr="00C27202">
        <w:t xml:space="preserve">argues that the fine tuning of the universe can’t be a coincidence. </w:t>
      </w:r>
    </w:p>
    <w:p w14:paraId="1DEAE4FA" w14:textId="75ACBFAF" w:rsidR="005A5062" w:rsidRPr="00C27202" w:rsidRDefault="00470897" w:rsidP="008E6CB8">
      <w:r w:rsidRPr="00C27202">
        <w:t xml:space="preserve">This </w:t>
      </w:r>
      <w:r w:rsidR="00FD18AD" w:rsidRPr="00C27202">
        <w:t xml:space="preserve">reasoning </w:t>
      </w:r>
      <w:r w:rsidR="008E6CB8" w:rsidRPr="00C27202">
        <w:t>is used to</w:t>
      </w:r>
      <w:r w:rsidR="00FD18AD" w:rsidRPr="00C27202">
        <w:t xml:space="preserve"> support for the idea </w:t>
      </w:r>
      <w:r w:rsidRPr="00C27202">
        <w:t xml:space="preserve">that </w:t>
      </w:r>
      <w:r w:rsidR="00FD18AD" w:rsidRPr="00C27202">
        <w:t xml:space="preserve">the universe </w:t>
      </w:r>
      <w:r w:rsidRPr="00C27202">
        <w:t xml:space="preserve">was intelligently designed. </w:t>
      </w:r>
      <w:r w:rsidR="00FD18AD" w:rsidRPr="00C27202">
        <w:t xml:space="preserve">However, </w:t>
      </w:r>
      <w:r w:rsidRPr="00C27202">
        <w:t>if we rule out that possibility for various reasons</w:t>
      </w:r>
      <w:r w:rsidR="00FD18AD" w:rsidRPr="00C27202">
        <w:t xml:space="preserve"> (</w:t>
      </w:r>
      <w:r w:rsidRPr="00C27202">
        <w:t xml:space="preserve">chief among them </w:t>
      </w:r>
      <w:r w:rsidR="00FD18AD" w:rsidRPr="00C27202">
        <w:t xml:space="preserve">being </w:t>
      </w:r>
      <w:r w:rsidRPr="00C27202">
        <w:t xml:space="preserve">the existence of evil in our world, then </w:t>
      </w:r>
      <w:r w:rsidR="00FD18AD" w:rsidRPr="00C27202">
        <w:t xml:space="preserve">we need </w:t>
      </w:r>
      <w:r w:rsidRPr="00C27202">
        <w:t xml:space="preserve">an alternative explanation </w:t>
      </w:r>
      <w:r w:rsidR="00FD18AD" w:rsidRPr="00C27202">
        <w:t xml:space="preserve">for the existence of our universe. One such explanation </w:t>
      </w:r>
      <w:r w:rsidRPr="00C27202">
        <w:t>is that our universe is only one out of many</w:t>
      </w:r>
      <w:r w:rsidR="00FD18AD" w:rsidRPr="00C27202">
        <w:t>,</w:t>
      </w:r>
      <w:r w:rsidRPr="00C27202">
        <w:t xml:space="preserve"> many other universes with different initial conditions and laws of nature, such that it is no coincidence that one such u</w:t>
      </w:r>
      <w:r w:rsidR="00467389" w:rsidRPr="00C27202">
        <w:t>niverse is fine tuned for life.</w:t>
      </w:r>
      <w:r w:rsidR="005A5062" w:rsidRPr="00C27202">
        <w:rPr>
          <w:rStyle w:val="FootnoteReference"/>
        </w:rPr>
        <w:footnoteReference w:id="2"/>
      </w:r>
      <w:r w:rsidR="005E4DFC" w:rsidRPr="00C27202">
        <w:t xml:space="preserve"> This theory is often called the </w:t>
      </w:r>
      <w:r w:rsidR="005E4DFC" w:rsidRPr="00C27202">
        <w:rPr>
          <w:i/>
          <w:iCs/>
        </w:rPr>
        <w:t>Multiverse</w:t>
      </w:r>
      <w:r w:rsidR="005E4DFC" w:rsidRPr="00C27202">
        <w:t xml:space="preserve"> hypothesis. Leslie</w:t>
      </w:r>
      <w:r w:rsidR="00D9212C" w:rsidRPr="00C27202">
        <w:t xml:space="preserve"> contends that this hypothesis is viable and, though he</w:t>
      </w:r>
      <w:r w:rsidR="005E4DFC" w:rsidRPr="00C27202">
        <w:t xml:space="preserve"> remains agnostic about </w:t>
      </w:r>
      <w:r w:rsidR="00D9212C" w:rsidRPr="00C27202">
        <w:t xml:space="preserve">God, he </w:t>
      </w:r>
      <w:r w:rsidR="005E4DFC" w:rsidRPr="00C27202">
        <w:t xml:space="preserve">defends the viability of a belief in a </w:t>
      </w:r>
      <w:r w:rsidR="000300CC" w:rsidRPr="00C27202">
        <w:t>N</w:t>
      </w:r>
      <w:r w:rsidR="005E4DFC" w:rsidRPr="00C27202">
        <w:t xml:space="preserve">eoplatonic god as </w:t>
      </w:r>
      <w:r w:rsidR="00D9212C" w:rsidRPr="00C27202">
        <w:t xml:space="preserve">another </w:t>
      </w:r>
      <w:r w:rsidR="005E4DFC" w:rsidRPr="00C27202">
        <w:t xml:space="preserve">possible </w:t>
      </w:r>
      <w:r w:rsidR="005E4DFC" w:rsidRPr="00C27202">
        <w:lastRenderedPageBreak/>
        <w:t>explanation for the fine-tuning of our universe</w:t>
      </w:r>
      <w:r w:rsidR="00540546" w:rsidRPr="00C27202">
        <w:t>. He also notes that the two possibilities are consistent, so they may both be true</w:t>
      </w:r>
      <w:r w:rsidR="005E4DFC" w:rsidRPr="00C27202">
        <w:t xml:space="preserve">. </w:t>
      </w:r>
      <w:r w:rsidR="00467389" w:rsidRPr="00C27202">
        <w:t xml:space="preserve"> </w:t>
      </w:r>
    </w:p>
    <w:p w14:paraId="575F1081" w14:textId="2E61FCBE" w:rsidR="00CF0463" w:rsidRPr="00C27202" w:rsidRDefault="00470897" w:rsidP="00352429">
      <w:r w:rsidRPr="00C27202">
        <w:t>Peter van Inwagen</w:t>
      </w:r>
      <w:r w:rsidR="006F1CBF" w:rsidRPr="00C27202">
        <w:t xml:space="preserve"> </w:t>
      </w:r>
      <w:r w:rsidR="006F1CBF" w:rsidRPr="00C27202">
        <w:fldChar w:fldCharType="begin" w:fldLock="1"/>
      </w:r>
      <w:r w:rsidR="00963A19" w:rsidRPr="00C27202">
        <w:instrText>ADDIN CSL_CITATION {"citationItems":[{"id":"ITEM-1","itemData":{"ISBN":"0813349346","author":[{"dropping-particle":"","family":"Inwagen","given":"Peter","non-dropping-particle":"van","parse-names":false,"suffix":""}],"edition":"1","id":"ITEM-1","issued":{"date-parts":[["1993"]]},"note":"In the chapter titled 'The place of Rational Beings in the World: Design and Purpose' Van Inwagen discusses an argument from design. The argument is inspired by Leslie, from whom he takes the following principle: \nIn the 1st edition it's chapter 8, pp. 132-148. In the 4th edition it's chapter 9, pp. 201-221\n&amp;quot;Suppose that there is a certain fact that has no known explanation; suppose that one can think of a possible explanaion of that fact, an explanation that (if only it were true) would be a very good explanation; then it is wrong to say that that event stands in no more need of an explanation than an otherwise similar event for which no such explanaion is available&amp;quot; (p. 135 in first edition)","publisher":"Westview Press","publisher-place":"Boulder","title":"Metaphysics","type":"book"},"label":"chapter","locator":"8","suppress-author":1,"uris":["http://www.mendeley.com/documents/?uuid=b5d752a9-73ac-45de-88e7-f5e2e5d4c930"]}],"mendeley":{"formattedCitation":"(1993, Chapter 8)","plainTextFormattedCitation":"(1993, Chapter 8)","previouslyFormattedCitation":"(1993, Chapter 8)"},"properties":{"noteIndex":0},"schema":"https://github.com/citation-style-language/schema/raw/master/csl-citation.json"}</w:instrText>
      </w:r>
      <w:r w:rsidR="006F1CBF" w:rsidRPr="00C27202">
        <w:fldChar w:fldCharType="separate"/>
      </w:r>
      <w:r w:rsidR="00365F3A" w:rsidRPr="00C27202">
        <w:rPr>
          <w:noProof/>
        </w:rPr>
        <w:t>(1993, Chapter 8)</w:t>
      </w:r>
      <w:r w:rsidR="006F1CBF" w:rsidRPr="00C27202">
        <w:fldChar w:fldCharType="end"/>
      </w:r>
      <w:r w:rsidR="00365F3A" w:rsidRPr="00C27202">
        <w:rPr>
          <w:rStyle w:val="FootnoteReference"/>
        </w:rPr>
        <w:footnoteReference w:id="3"/>
      </w:r>
      <w:r w:rsidR="006F1CBF" w:rsidRPr="00C27202">
        <w:t xml:space="preserve"> and Roger White </w:t>
      </w:r>
      <w:r w:rsidR="006F1CBF" w:rsidRPr="00C27202">
        <w:fldChar w:fldCharType="begin" w:fldLock="1"/>
      </w:r>
      <w:r w:rsidR="006F1CBF" w:rsidRPr="00C27202">
        <w:instrText>ADDIN CSL_CITATION {"citationItems":[{"id":"ITEM-1","itemData":{"author":[{"dropping-particle":"","family":"White","given":"Roger","non-dropping-particle":"","parse-names":false,"suffix":""}],"chapter-number":"1","container-title":"The Norton Introduction to Philosophy","edition":"2","editor":[{"dropping-particle":"","family":"Rosen","given":"Gideon","non-dropping-particle":"","parse-names":false,"suffix":""},{"dropping-particle":"","family":"Byrne","given":"Alex","non-dropping-particle":"","parse-names":false,"suffix":""},{"dropping-particle":"","family":"Cohen","given":"Joshua","non-dropping-particle":"","parse-names":false,"suffix":""},{"dropping-particle":"","family":"Shiffrin","given":"Seana Valentine","non-dropping-particle":"","parse-names":false,"suffix":""},{"dropping-particle":"","family":"Harman","given":"Elizabeth","non-dropping-particle":"","parse-names":false,"suffix":""}],"id":"ITEM-1","issued":{"date-parts":[["2018"]]},"page":"29-35","publisher":"Norton","publisher-place":"New York","title":"The Argument from Cosmological Fine-Tuning","type":"chapter"},"suppress-author":1,"uris":["http://www.mendeley.com/documents/?uuid=2de26aa6-adf8-4c3c-bcd9-017785ea0fda"]}],"mendeley":{"formattedCitation":"(2018)","plainTextFormattedCitation":"(2018)","previouslyFormattedCitation":"(2018)"},"properties":{"noteIndex":0},"schema":"https://github.com/citation-style-language/schema/raw/master/csl-citation.json"}</w:instrText>
      </w:r>
      <w:r w:rsidR="006F1CBF" w:rsidRPr="00C27202">
        <w:fldChar w:fldCharType="separate"/>
      </w:r>
      <w:r w:rsidR="006F1CBF" w:rsidRPr="00C27202">
        <w:rPr>
          <w:noProof/>
        </w:rPr>
        <w:t>(2018)</w:t>
      </w:r>
      <w:r w:rsidR="006F1CBF" w:rsidRPr="00C27202">
        <w:fldChar w:fldCharType="end"/>
      </w:r>
      <w:r w:rsidR="006F1CBF" w:rsidRPr="00C27202">
        <w:t xml:space="preserve"> develop Leslie’s style of </w:t>
      </w:r>
      <w:r w:rsidR="00014DC2" w:rsidRPr="00C27202">
        <w:t>argument i</w:t>
      </w:r>
      <w:r w:rsidR="006F1CBF" w:rsidRPr="00C27202">
        <w:t xml:space="preserve">nto an argument for the existence of God. </w:t>
      </w:r>
      <w:r w:rsidR="00CF0463" w:rsidRPr="00C27202">
        <w:t xml:space="preserve">White summarizes his argument </w:t>
      </w:r>
      <w:r w:rsidR="00F961FE" w:rsidRPr="00C27202">
        <w:t>as follows</w:t>
      </w:r>
      <w:r w:rsidR="00CF0463" w:rsidRPr="00C27202">
        <w:t xml:space="preserve">: </w:t>
      </w:r>
    </w:p>
    <w:p w14:paraId="7508FBDA" w14:textId="04B12B71" w:rsidR="00CF0463" w:rsidRPr="00C27202" w:rsidRDefault="00CF0463" w:rsidP="00CF0463">
      <w:pPr>
        <w:pStyle w:val="Quote"/>
        <w:rPr>
          <w:color w:val="auto"/>
        </w:rPr>
      </w:pPr>
      <w:r w:rsidRPr="00C27202">
        <w:rPr>
          <w:color w:val="auto"/>
        </w:rPr>
        <w:t xml:space="preserve">1. If a fact E that we observe </w:t>
      </w:r>
      <w:r w:rsidRPr="00C27202">
        <w:rPr>
          <w:color w:val="auto"/>
          <w:u w:val="single"/>
        </w:rPr>
        <w:t>stands in need of explanation</w:t>
      </w:r>
      <w:r w:rsidRPr="00C27202">
        <w:rPr>
          <w:color w:val="auto"/>
        </w:rPr>
        <w:t>, hypothesis H provides a satisfactory explanation of E and one that is better than any alternative explanation available, then E provides significant evidential support for H.</w:t>
      </w:r>
    </w:p>
    <w:p w14:paraId="74B2D5F9" w14:textId="77777777" w:rsidR="00CF0463" w:rsidRPr="00C27202" w:rsidRDefault="00CF0463" w:rsidP="00CF0463">
      <w:pPr>
        <w:pStyle w:val="Quote"/>
        <w:rPr>
          <w:color w:val="auto"/>
        </w:rPr>
      </w:pPr>
      <w:r w:rsidRPr="00C27202">
        <w:rPr>
          <w:color w:val="auto"/>
        </w:rPr>
        <w:t xml:space="preserve">2. That our universe is hospitable to life </w:t>
      </w:r>
      <w:r w:rsidRPr="00C27202">
        <w:rPr>
          <w:color w:val="auto"/>
          <w:u w:val="single"/>
        </w:rPr>
        <w:t>stands in need of explanation</w:t>
      </w:r>
      <w:r w:rsidRPr="00C27202">
        <w:rPr>
          <w:color w:val="auto"/>
        </w:rPr>
        <w:t xml:space="preserve">. </w:t>
      </w:r>
    </w:p>
    <w:p w14:paraId="0BC7B45C" w14:textId="77777777" w:rsidR="00CF0463" w:rsidRPr="00C27202" w:rsidRDefault="00CF0463" w:rsidP="00CF0463">
      <w:pPr>
        <w:pStyle w:val="Quote"/>
        <w:rPr>
          <w:color w:val="auto"/>
        </w:rPr>
      </w:pPr>
      <w:r w:rsidRPr="00C27202">
        <w:rPr>
          <w:color w:val="auto"/>
        </w:rPr>
        <w:t>3. That God adjusted the constants in order to allow for life to develop provides a satisfactory explanation for why our universe is life-permitting.</w:t>
      </w:r>
    </w:p>
    <w:p w14:paraId="075EED7D" w14:textId="6E544C7C" w:rsidR="00CF0463" w:rsidRPr="00C27202" w:rsidRDefault="00CF0463" w:rsidP="00CF0463">
      <w:pPr>
        <w:pStyle w:val="Quote"/>
        <w:rPr>
          <w:color w:val="auto"/>
        </w:rPr>
      </w:pPr>
      <w:r w:rsidRPr="00C27202">
        <w:rPr>
          <w:color w:val="auto"/>
        </w:rPr>
        <w:t xml:space="preserve">4. There is no comparably satisfying explanation of this fact available. </w:t>
      </w:r>
    </w:p>
    <w:p w14:paraId="5FC99380" w14:textId="77777777" w:rsidR="00CF0463" w:rsidRPr="00C27202" w:rsidRDefault="29D84E27" w:rsidP="00CF0463">
      <w:pPr>
        <w:pStyle w:val="Quote"/>
        <w:rPr>
          <w:color w:val="auto"/>
        </w:rPr>
      </w:pPr>
      <w:r w:rsidRPr="00C27202">
        <w:rPr>
          <w:color w:val="auto"/>
        </w:rPr>
        <w:t>5. Therefore, that our universe is life-permitting provides significant evidential support for theism.</w:t>
      </w:r>
    </w:p>
    <w:p w14:paraId="532C6D17" w14:textId="40D76B5E" w:rsidR="29D84E27" w:rsidRPr="00C27202" w:rsidRDefault="29D84E27" w:rsidP="29D84E27">
      <w:r w:rsidRPr="00C27202">
        <w:t>The first premise of White’s argument</w:t>
      </w:r>
      <w:r w:rsidR="00014DC2" w:rsidRPr="00C27202">
        <w:t xml:space="preserve"> </w:t>
      </w:r>
      <w:r w:rsidRPr="00C27202">
        <w:t xml:space="preserve">is one version of the </w:t>
      </w:r>
      <w:r w:rsidR="00944B24" w:rsidRPr="00C27202">
        <w:t>idea</w:t>
      </w:r>
      <w:r w:rsidRPr="00C27202">
        <w:t xml:space="preserve"> that this book is about. </w:t>
      </w:r>
      <w:r w:rsidR="00172032" w:rsidRPr="00C27202">
        <w:t xml:space="preserve">The </w:t>
      </w:r>
      <w:r w:rsidR="00944B24" w:rsidRPr="00C27202">
        <w:t>rest of his argument</w:t>
      </w:r>
      <w:r w:rsidR="00B34E18" w:rsidRPr="00C27202">
        <w:t xml:space="preserve"> illustrates how </w:t>
      </w:r>
      <w:r w:rsidR="002F348A" w:rsidRPr="00C27202">
        <w:t>this</w:t>
      </w:r>
      <w:r w:rsidR="00B34E18" w:rsidRPr="00C27202">
        <w:t xml:space="preserve"> principle</w:t>
      </w:r>
      <w:r w:rsidR="002F348A" w:rsidRPr="00C27202">
        <w:t xml:space="preserve"> is used</w:t>
      </w:r>
      <w:r w:rsidR="00944B24" w:rsidRPr="00C27202">
        <w:t xml:space="preserve"> </w:t>
      </w:r>
      <w:r w:rsidR="00B34E18" w:rsidRPr="00C27202">
        <w:t>to derive far</w:t>
      </w:r>
      <w:r w:rsidR="002F348A" w:rsidRPr="00C27202">
        <w:t>-</w:t>
      </w:r>
      <w:r w:rsidR="00B34E18" w:rsidRPr="00C27202">
        <w:t xml:space="preserve">reaching conclusions. </w:t>
      </w:r>
    </w:p>
    <w:p w14:paraId="6A61F228" w14:textId="5CAA3C6F" w:rsidR="00470897" w:rsidRPr="00C27202" w:rsidRDefault="00657E0B" w:rsidP="29D84E27">
      <w:pPr>
        <w:rPr>
          <w:rtl/>
        </w:rPr>
      </w:pPr>
      <w:r w:rsidRPr="00C27202">
        <w:t>Derek Parfit has endorsed a version of Leslie’s argument as well.</w:t>
      </w:r>
      <w:r w:rsidR="00470897" w:rsidRPr="00C27202">
        <w:t xml:space="preserve"> In a</w:t>
      </w:r>
      <w:r w:rsidR="002513EE" w:rsidRPr="00C27202">
        <w:t xml:space="preserve">n </w:t>
      </w:r>
      <w:r w:rsidR="00470897" w:rsidRPr="00C27202">
        <w:t xml:space="preserve">article published in the </w:t>
      </w:r>
      <w:r w:rsidR="00470897" w:rsidRPr="00C27202">
        <w:rPr>
          <w:i/>
          <w:iCs/>
        </w:rPr>
        <w:t>London Review of Books</w:t>
      </w:r>
      <w:r w:rsidR="000300CC" w:rsidRPr="00C27202">
        <w:t xml:space="preserve"> </w:t>
      </w:r>
      <w:r w:rsidR="000300CC" w:rsidRPr="00C27202">
        <w:fldChar w:fldCharType="begin" w:fldLock="1"/>
      </w:r>
      <w:r w:rsidR="0086334A" w:rsidRPr="00C27202">
        <w:instrText>ADDIN CSL_CITATION {"citationItems":[{"id":"ITEM-1","itemData":{"author":[{"dropping-particle":"","family":"Parfit","given":"Derek","non-dropping-particle":"","parse-names":false,"suffix":""}],"container-title":"London Review of Books","id":"ITEM-1","issue":"2","issued":{"date-parts":[["1998"]]},"note":"Parfit explicitely acknowledges some debt to Leslie. Leslie in his book also mentions that he discussed with Parfit\nManson referes to this in his review of Shanks.\n\nParfit argues that the fine-tuning of our universe for life calls out for explanation.","title":"Why Anything? Why This?","type":"article-journal","volume":"20"},"suppress-author":1,"uris":["http://www.mendeley.com/documents/?uuid=77178e44-f3d7-32cd-be4f-c57618d0356e"]}],"mendeley":{"formattedCitation":"(1998)","plainTextFormattedCitation":"(1998)","previouslyFormattedCitation":"(1998)"},"properties":{"noteIndex":0},"schema":"https://github.com/citation-style-language/schema/raw/master/csl-citation.json"}</w:instrText>
      </w:r>
      <w:r w:rsidR="000300CC" w:rsidRPr="00C27202">
        <w:fldChar w:fldCharType="separate"/>
      </w:r>
      <w:r w:rsidR="000300CC" w:rsidRPr="00C27202">
        <w:rPr>
          <w:noProof/>
        </w:rPr>
        <w:t>(1998)</w:t>
      </w:r>
      <w:r w:rsidR="000300CC" w:rsidRPr="00C27202">
        <w:fldChar w:fldCharType="end"/>
      </w:r>
      <w:r w:rsidR="00470897" w:rsidRPr="00C27202">
        <w:t xml:space="preserve">, Parfit </w:t>
      </w:r>
      <w:r w:rsidR="00FB47A2" w:rsidRPr="00C27202">
        <w:t>more or less</w:t>
      </w:r>
      <w:r w:rsidR="00467389" w:rsidRPr="00C27202">
        <w:t xml:space="preserve"> repeats </w:t>
      </w:r>
      <w:r w:rsidR="002F348A" w:rsidRPr="00C27202">
        <w:t>it</w:t>
      </w:r>
      <w:r w:rsidR="00467389" w:rsidRPr="00C27202">
        <w:t xml:space="preserve"> (acknowledg</w:t>
      </w:r>
      <w:r w:rsidR="00FB47A2" w:rsidRPr="00C27202">
        <w:t>ing</w:t>
      </w:r>
      <w:r w:rsidR="00467389" w:rsidRPr="00C27202">
        <w:t xml:space="preserve"> his debt to Leslie in</w:t>
      </w:r>
      <w:r w:rsidR="00FB47A2" w:rsidRPr="00C27202">
        <w:t xml:space="preserve"> a</w:t>
      </w:r>
      <w:r w:rsidR="00467389" w:rsidRPr="00C27202">
        <w:t xml:space="preserve"> footnote)</w:t>
      </w:r>
      <w:r w:rsidR="00944B24" w:rsidRPr="00C27202">
        <w:t>, t</w:t>
      </w:r>
      <w:r w:rsidR="002F348A" w:rsidRPr="00C27202">
        <w:t xml:space="preserve">hough he </w:t>
      </w:r>
      <w:r w:rsidR="00FB47A2" w:rsidRPr="00C27202">
        <w:t>is</w:t>
      </w:r>
      <w:r w:rsidR="00F96455" w:rsidRPr="00C27202">
        <w:t xml:space="preserve"> more convinced than Leslie</w:t>
      </w:r>
      <w:r w:rsidR="002F348A" w:rsidRPr="00C27202">
        <w:t xml:space="preserve"> is</w:t>
      </w:r>
      <w:r w:rsidR="00F96455" w:rsidRPr="00C27202">
        <w:t xml:space="preserve"> that theism should be ruled out due to the problem of evil</w:t>
      </w:r>
      <w:r w:rsidR="00944B24" w:rsidRPr="00C27202">
        <w:t>.</w:t>
      </w:r>
      <w:r w:rsidR="002F348A" w:rsidRPr="00C27202">
        <w:t xml:space="preserve"> </w:t>
      </w:r>
      <w:r w:rsidR="29D84E27" w:rsidRPr="00C27202">
        <w:t xml:space="preserve">Parfit argues that: </w:t>
      </w:r>
    </w:p>
    <w:p w14:paraId="4A93CA76" w14:textId="77777777" w:rsidR="00FD5D3F" w:rsidRPr="00C27202" w:rsidRDefault="00FD5D3F" w:rsidP="00FD5D3F">
      <w:pPr>
        <w:pStyle w:val="Quote"/>
        <w:rPr>
          <w:color w:val="auto"/>
        </w:rPr>
      </w:pPr>
      <w:r w:rsidRPr="00C27202">
        <w:rPr>
          <w:color w:val="auto"/>
        </w:rPr>
        <w:lastRenderedPageBreak/>
        <w:t xml:space="preserve">Of the range of possible initial conditions, fewer than one in a billion </w:t>
      </w:r>
      <w:proofErr w:type="spellStart"/>
      <w:r w:rsidRPr="00C27202">
        <w:rPr>
          <w:color w:val="auto"/>
        </w:rPr>
        <w:t>billion</w:t>
      </w:r>
      <w:proofErr w:type="spellEnd"/>
      <w:r w:rsidRPr="00C27202">
        <w:rPr>
          <w:color w:val="auto"/>
        </w:rPr>
        <w:t xml:space="preserve"> would have produced a Universe with the complexity that allows for life. If this claim is true, as I shall here assume, there is something that </w:t>
      </w:r>
      <w:r w:rsidRPr="00C27202">
        <w:rPr>
          <w:color w:val="auto"/>
          <w:u w:val="single"/>
        </w:rPr>
        <w:t>cries out to be explained</w:t>
      </w:r>
      <w:r w:rsidRPr="00C27202">
        <w:rPr>
          <w:color w:val="auto"/>
        </w:rPr>
        <w:t xml:space="preserve">. </w:t>
      </w:r>
      <w:r w:rsidRPr="00C27202">
        <w:rPr>
          <w:color w:val="auto"/>
        </w:rPr>
        <w:fldChar w:fldCharType="begin" w:fldLock="1"/>
      </w:r>
      <w:r w:rsidR="0086334A" w:rsidRPr="00C27202">
        <w:rPr>
          <w:color w:val="auto"/>
        </w:rPr>
        <w:instrText>ADDIN CSL_CITATION {"citationItems":[{"id":"ITEM-1","itemData":{"author":[{"dropping-particle":"","family":"Parfit","given":"Derek","non-dropping-particle":"","parse-names":false,"suffix":""}],"container-title":"London Review of Books","id":"ITEM-1","issue":"2","issued":{"date-parts":[["1998"]]},"note":"Parfit explicitely acknowledges some debt to Leslie. Leslie in his book also mentions that he discussed with Parfit\nManson referes to this in his review of Shanks.\n\nParfit argues that the fine-tuning of our universe for life calls out for explanation.","title":"Why Anything? Why This?","type":"article-journal","volume":"20"},"uris":["http://www.mendeley.com/documents/?uuid=77178e44-f3d7-32cd-be4f-c57618d0356e"]}],"mendeley":{"formattedCitation":"(Parfit, 1998)","plainTextFormattedCitation":"(Parfit, 1998)","previouslyFormattedCitation":"(Parfit, 1998)"},"properties":{"noteIndex":0},"schema":"https://github.com/citation-style-language/schema/raw/master/csl-citation.json"}</w:instrText>
      </w:r>
      <w:r w:rsidRPr="00C27202">
        <w:rPr>
          <w:color w:val="auto"/>
        </w:rPr>
        <w:fldChar w:fldCharType="separate"/>
      </w:r>
      <w:r w:rsidRPr="00C27202">
        <w:rPr>
          <w:noProof/>
          <w:color w:val="auto"/>
        </w:rPr>
        <w:t>(Parfit, 1998)</w:t>
      </w:r>
      <w:r w:rsidRPr="00C27202">
        <w:rPr>
          <w:color w:val="auto"/>
        </w:rPr>
        <w:fldChar w:fldCharType="end"/>
      </w:r>
    </w:p>
    <w:p w14:paraId="22CAFA38" w14:textId="342B21CE" w:rsidR="29D84E27" w:rsidRPr="00C27202" w:rsidRDefault="00CD3771" w:rsidP="29D84E27">
      <w:pPr>
        <w:rPr>
          <w:noProof/>
        </w:rPr>
      </w:pPr>
      <w:r w:rsidRPr="00C27202">
        <w:rPr>
          <w:noProof/>
        </w:rPr>
        <w:t>H</w:t>
      </w:r>
      <w:r w:rsidR="002F348A" w:rsidRPr="00C27202">
        <w:rPr>
          <w:noProof/>
        </w:rPr>
        <w:t xml:space="preserve">e claims </w:t>
      </w:r>
      <w:r w:rsidR="29D84E27" w:rsidRPr="00C27202">
        <w:rPr>
          <w:noProof/>
        </w:rPr>
        <w:t xml:space="preserve">that this is a reason to believe the multiverse hypothesis. </w:t>
      </w:r>
    </w:p>
    <w:p w14:paraId="5FEDF8A7" w14:textId="1E3CBE8B" w:rsidR="00470897" w:rsidRPr="00C27202" w:rsidRDefault="00470897" w:rsidP="000300CC">
      <w:r w:rsidRPr="00C27202">
        <w:t xml:space="preserve">Thomas Nagel entertained such thoughts as well. In </w:t>
      </w:r>
      <w:r w:rsidRPr="00C27202">
        <w:rPr>
          <w:i/>
          <w:iCs/>
        </w:rPr>
        <w:t>Mind and Cosmos</w:t>
      </w:r>
      <w:r w:rsidR="000300CC" w:rsidRPr="00C27202">
        <w:t xml:space="preserve"> </w:t>
      </w:r>
      <w:r w:rsidR="000300CC" w:rsidRPr="00C27202">
        <w:fldChar w:fldCharType="begin" w:fldLock="1"/>
      </w:r>
      <w:r w:rsidR="00A30C3A" w:rsidRPr="00C27202">
        <w:instrText>ADDIN CSL_CITATION {"citationItems":[{"id":"ITEM-1","itemData":{"DOI":"10.1093/acprof:oso/9780199919758.001.0001","ISBN":"9780199919758","abstract":"In Mind and Cosmos Thomas Nagel argues that the widely accepted world view of materialist naturalism is untenable. The mind-body problem cannot be confined to the relation between animal minds and animal bodies. If materialism cannot accommodate consciousness and other mind-related aspects of reality, then we must abandon a purely materialist understanding of nature in general, extending to biology, evolutionary theory, and cosmology. Since minds are features of biological systems that have developed through evolution, the standard materialist version of evolutionary biology is fundamentally incomplete. And the cosmological history that led to the origin of life and the coming into existence of the conditions for evolution cannot be a merely materialist history. An adequate conception of nature would have to explain the appearance in the universe of materially irreducible conscious minds, as such. No such explanation is available, and the physical sciences, including molecular biology, cannot be expected to provide one. The book explores these problems through a general treatment of the obstacles to reductionism, with more specific application to the phenomena of consciousness, cognition, and value. The conclusion is that physics cannot be the theory of everything.","author":[{"dropping-particle":"","family":"Nagel","given":"Thomas","non-dropping-particle":"","parse-names":false,"suffix":""}],"id":"ITEM-1","issued":{"date-parts":[["2012","9","26"]]},"note":"review by Leiter and Weisberg: http://www.thenation.com/article/170334/do-you-only-have-brain-thomas-nagel#\n\nChapter 1: Introduction \n&amp;quot;There are two questions. First...what is the likelihood that self-reproducing life forms should have come into existence spontaneously... The second question...what is the likelihood that, as a result of physical accident, a sequence of viable genetic mutations should have occurred that was sufficient to permit natural selection to produce the organisms that actually exist?&amp;quot; (6)\n\n&amp;quot; If contemporary research in molecular biology leaves open the possibility of legitimate doubts about a fully mechanistic account of the origin and evolution of life, dependent only on the laws of chemistry and physics, this can combine with the failure of psychophysical reductionism to suggest that principles of a different kind are also at work in the history of nature, principles of the growth of order that are in their logical form teleological rather than mechanistic. &amp;quot; (7)","publisher":"Oxford University Press","title":"Mind and Cosmos","type":"book"},"suppress-author":1,"uris":["http://www.mendeley.com/documents/?uuid=d1594d0d-5beb-4481-a593-f83c651f97c5"]}],"mendeley":{"formattedCitation":"(2012)","plainTextFormattedCitation":"(2012)","previouslyFormattedCitation":"(2012)"},"properties":{"noteIndex":0},"schema":"https://github.com/citation-style-language/schema/raw/master/csl-citation.json"}</w:instrText>
      </w:r>
      <w:r w:rsidR="000300CC" w:rsidRPr="00C27202">
        <w:fldChar w:fldCharType="separate"/>
      </w:r>
      <w:r w:rsidR="000300CC" w:rsidRPr="00C27202">
        <w:rPr>
          <w:noProof/>
        </w:rPr>
        <w:t>(2012)</w:t>
      </w:r>
      <w:r w:rsidR="000300CC" w:rsidRPr="00C27202">
        <w:fldChar w:fldCharType="end"/>
      </w:r>
      <w:r w:rsidRPr="00C27202">
        <w:t>, Nagel argues that the existence of conscious beings and of moral knowledge cannot be coincidences</w:t>
      </w:r>
      <w:r w:rsidR="00C913EF" w:rsidRPr="00C27202">
        <w:t>;</w:t>
      </w:r>
      <w:r w:rsidRPr="00C27202">
        <w:t xml:space="preserve"> they must have an explanation. </w:t>
      </w:r>
      <w:r w:rsidR="00C913EF" w:rsidRPr="00C27202">
        <w:t xml:space="preserve">However, he </w:t>
      </w:r>
      <w:r w:rsidRPr="00C27202">
        <w:t xml:space="preserve">says that he just </w:t>
      </w:r>
      <w:r w:rsidR="00895B7E" w:rsidRPr="00C27202">
        <w:t>cannot</w:t>
      </w:r>
      <w:r w:rsidRPr="00C27202">
        <w:t xml:space="preserve"> accept the theistic explanation. Instead, he suggests that we revive an ancient Aristotelian idea that there are final causes,</w:t>
      </w:r>
      <w:r w:rsidR="00C913EF" w:rsidRPr="00C27202">
        <w:t xml:space="preserve"> or</w:t>
      </w:r>
      <w:r w:rsidRPr="00C27202">
        <w:t xml:space="preserve"> </w:t>
      </w:r>
      <w:r w:rsidRPr="00C27202">
        <w:rPr>
          <w:i/>
          <w:iCs/>
        </w:rPr>
        <w:t>telos</w:t>
      </w:r>
      <w:r w:rsidRPr="00C27202">
        <w:t xml:space="preserve">, meaning that things happen in our world not just because of prior conditions but also </w:t>
      </w:r>
      <w:r w:rsidRPr="00C27202">
        <w:rPr>
          <w:i/>
          <w:iCs/>
        </w:rPr>
        <w:t>for</w:t>
      </w:r>
      <w:r w:rsidRPr="00C27202">
        <w:t xml:space="preserve"> certain ends. It’s as if the universe has intentions for the future and does things to bring them about. </w:t>
      </w:r>
      <w:r w:rsidR="000F4F95" w:rsidRPr="00C27202">
        <w:t xml:space="preserve">The premise of his argument that interests us is expressed in the following passage: </w:t>
      </w:r>
    </w:p>
    <w:p w14:paraId="4769155B" w14:textId="77777777" w:rsidR="000F4F95" w:rsidRPr="00C27202" w:rsidRDefault="000F4F95" w:rsidP="000F4F95">
      <w:pPr>
        <w:pStyle w:val="Quote"/>
        <w:rPr>
          <w:color w:val="auto"/>
        </w:rPr>
      </w:pPr>
      <w:r w:rsidRPr="00C27202">
        <w:rPr>
          <w:color w:val="auto"/>
        </w:rPr>
        <w:t>[S]</w:t>
      </w:r>
      <w:proofErr w:type="spellStart"/>
      <w:r w:rsidRPr="00C27202">
        <w:rPr>
          <w:color w:val="auto"/>
        </w:rPr>
        <w:t>ystematic</w:t>
      </w:r>
      <w:proofErr w:type="spellEnd"/>
      <w:r w:rsidRPr="00C27202">
        <w:rPr>
          <w:color w:val="auto"/>
        </w:rPr>
        <w:t xml:space="preserve"> features of the natural world are not coincidences, and I do not believe that we can regard them as brute facts not requiring explanation. Regularities, patterns, and functional organization </w:t>
      </w:r>
      <w:r w:rsidRPr="00C27202">
        <w:rPr>
          <w:color w:val="auto"/>
          <w:u w:val="single"/>
        </w:rPr>
        <w:t>call out for explanation</w:t>
      </w:r>
      <w:r w:rsidRPr="00C27202">
        <w:rPr>
          <w:color w:val="auto"/>
        </w:rPr>
        <w:t>—the more so the more frequent they are. (Nagel 2012)</w:t>
      </w:r>
    </w:p>
    <w:p w14:paraId="3FAF6ABF" w14:textId="0E2E0279" w:rsidR="00972828" w:rsidRPr="00C27202" w:rsidRDefault="00AF0DCA" w:rsidP="29D84E27">
      <w:r w:rsidRPr="00C27202">
        <w:t>These were all versions of fine-tuning arguments, arguments from the fine-tuning of our universe for life</w:t>
      </w:r>
      <w:r w:rsidR="00175C04" w:rsidRPr="00C27202">
        <w:t>. They</w:t>
      </w:r>
      <w:r w:rsidR="00972828" w:rsidRPr="00C27202">
        <w:t xml:space="preserve"> illustrate the grand conclusions that some defend based on the assumption that particular facts call for explanation</w:t>
      </w:r>
      <w:r w:rsidRPr="00C27202">
        <w:t xml:space="preserve">. </w:t>
      </w:r>
      <w:r w:rsidR="00972828" w:rsidRPr="00C27202">
        <w:t xml:space="preserve">However, there are many other types of arguments that reach </w:t>
      </w:r>
      <w:r w:rsidR="00FA5E9F" w:rsidRPr="00C27202">
        <w:t>similarly</w:t>
      </w:r>
      <w:r w:rsidR="00972828" w:rsidRPr="00C27202">
        <w:t xml:space="preserve"> grand conclusions based on the same assumption.</w:t>
      </w:r>
      <w:r w:rsidRPr="00C27202">
        <w:t xml:space="preserve"> </w:t>
      </w:r>
    </w:p>
    <w:p w14:paraId="2565131C" w14:textId="2135D00A" w:rsidR="00233467" w:rsidRPr="00C27202" w:rsidRDefault="00972828" w:rsidP="29D84E27">
      <w:r w:rsidRPr="00C27202">
        <w:t xml:space="preserve">One such </w:t>
      </w:r>
      <w:r w:rsidR="00AF0DCA" w:rsidRPr="00C27202">
        <w:t>argument</w:t>
      </w:r>
      <w:r w:rsidRPr="00C27202">
        <w:t xml:space="preserve"> was </w:t>
      </w:r>
      <w:r w:rsidR="00AF0DCA" w:rsidRPr="00C27202">
        <w:t xml:space="preserve">developed by Hartry Field in the context of philosophy of math. </w:t>
      </w:r>
      <w:r w:rsidR="00233467" w:rsidRPr="00C27202">
        <w:t>Field</w:t>
      </w:r>
      <w:r w:rsidR="00191EA4" w:rsidRPr="00C27202">
        <w:t xml:space="preserve"> </w:t>
      </w:r>
      <w:r w:rsidR="00191EA4" w:rsidRPr="00C27202">
        <w:fldChar w:fldCharType="begin" w:fldLock="1"/>
      </w:r>
      <w:r w:rsidR="009309EB" w:rsidRPr="00C27202">
        <w:instrText>ADDIN CSL_CITATION {"citationItems":[{"id":"ITEM-1","itemData":{"ISBN":"0631180877","author":[{"dropping-particle":"","family":"Field","given":"Hartry","non-dropping-particle":"","parse-names":false,"suffix":""}],"id":"ITEM-1","issued":{"date-parts":[["1989"]]},"note":"Presents his development of Benacerraf in the intro. and again in chapter 7. \nIn Ch. 7 he adds a response to Lewis who claimed that the relevant counterfactual is trivially true becasue mathematical truths are necessary. In reposne, Field makes four points: \n1. Field denies that all mathematical facts are necessary. \n2. Lewis's response is too easy. It works for the belief that God is a metaphysically necessary being as well. \n3. Lewis is discussing the wrong counterfactual. It is possible that mathematicians would have false beliefs. \n4. The challenge need not imploy the counterfactual to begin with. What we want is to explain a correlation.","publisher":"Basil Blackwell","publisher-place":"Oxford","title":"Realism, Mathematics, and Modality","type":"book"},"locator":"25-30","suppress-author":1,"uris":["http://www.mendeley.com/documents/?uuid=b3a6e13f-aad8-4088-a93a-fda199d526ae"]}],"mendeley":{"formattedCitation":"(1989, pp. 25–30)","plainTextFormattedCitation":"(1989, pp. 25–30)","previouslyFormattedCitation":"(1989, pp. 25–30)"},"properties":{"noteIndex":0},"schema":"https://github.com/citation-style-language/schema/raw/master/csl-citation.json"}</w:instrText>
      </w:r>
      <w:r w:rsidR="00191EA4" w:rsidRPr="00C27202">
        <w:fldChar w:fldCharType="separate"/>
      </w:r>
      <w:r w:rsidR="00191EA4" w:rsidRPr="00C27202">
        <w:rPr>
          <w:noProof/>
        </w:rPr>
        <w:t>(1989, pp. 25–30)</w:t>
      </w:r>
      <w:r w:rsidR="00191EA4" w:rsidRPr="00C27202">
        <w:fldChar w:fldCharType="end"/>
      </w:r>
      <w:r w:rsidR="00233467" w:rsidRPr="00C27202">
        <w:t xml:space="preserve"> argues against mathematical Platonism</w:t>
      </w:r>
      <w:r w:rsidRPr="00C27202">
        <w:t xml:space="preserve">—that is, </w:t>
      </w:r>
      <w:r w:rsidR="00233467" w:rsidRPr="00C27202">
        <w:t>the view that there are mind-independent mathematical facts</w:t>
      </w:r>
      <w:r w:rsidR="00F51BD8" w:rsidRPr="00C27202">
        <w:t xml:space="preserve">. The version of this view </w:t>
      </w:r>
      <w:r w:rsidR="00233467" w:rsidRPr="00C27202">
        <w:t xml:space="preserve">that </w:t>
      </w:r>
      <w:r w:rsidR="00FA5E9F" w:rsidRPr="00C27202">
        <w:t xml:space="preserve">he </w:t>
      </w:r>
      <w:r w:rsidR="00233467" w:rsidRPr="00C27202">
        <w:t xml:space="preserve">targets includes a </w:t>
      </w:r>
      <w:r w:rsidR="00233467" w:rsidRPr="00C27202">
        <w:lastRenderedPageBreak/>
        <w:t>number of commitments. The first is that there are mathematical facts that are neither metaphysically grounded in nor caused by our beliefs or by any other mental states. Another commitment is that mathematical facts are not the types of entities that cause anything to occur</w:t>
      </w:r>
      <w:r w:rsidR="00FA5E9F" w:rsidRPr="00C27202">
        <w:t>; t</w:t>
      </w:r>
      <w:r w:rsidR="00233467" w:rsidRPr="00C27202">
        <w:t xml:space="preserve">herefore, they do not play a causal role in shaping our mathematical beliefs. In addition, these Platonists reject </w:t>
      </w:r>
      <w:proofErr w:type="spellStart"/>
      <w:r w:rsidR="00233467" w:rsidRPr="00C27202">
        <w:t>scepticism</w:t>
      </w:r>
      <w:proofErr w:type="spellEnd"/>
      <w:r w:rsidR="00233467" w:rsidRPr="00C27202">
        <w:t xml:space="preserve"> and believe that </w:t>
      </w:r>
      <w:r w:rsidR="00FA5E9F" w:rsidRPr="00C27202">
        <w:t>humans—</w:t>
      </w:r>
      <w:r w:rsidR="00233467" w:rsidRPr="00C27202">
        <w:t>especially the mathematicians among us</w:t>
      </w:r>
      <w:r w:rsidR="00FA5E9F" w:rsidRPr="00C27202">
        <w:t>—</w:t>
      </w:r>
      <w:r w:rsidR="00233467" w:rsidRPr="00C27202">
        <w:t>have mathematical knowledge. Such non-</w:t>
      </w:r>
      <w:proofErr w:type="spellStart"/>
      <w:r w:rsidR="00233467" w:rsidRPr="00C27202">
        <w:t>scepticism</w:t>
      </w:r>
      <w:proofErr w:type="spellEnd"/>
      <w:r w:rsidR="00233467" w:rsidRPr="00C27202">
        <w:t xml:space="preserve"> implies that there is a massive correlation between our beliefs and mathematical facts. </w:t>
      </w:r>
      <w:r w:rsidR="00B147B0" w:rsidRPr="00C27202">
        <w:t>T</w:t>
      </w:r>
      <w:r w:rsidR="00233467" w:rsidRPr="00C27202">
        <w:t xml:space="preserve">his </w:t>
      </w:r>
      <w:r w:rsidR="00B147B0" w:rsidRPr="00C27202">
        <w:t>latter commitment</w:t>
      </w:r>
      <w:r w:rsidR="00233467" w:rsidRPr="00C27202">
        <w:t>, Field argues, gives us reason to reject Platonism:</w:t>
      </w:r>
    </w:p>
    <w:p w14:paraId="319AE4DA" w14:textId="77777777" w:rsidR="00233467" w:rsidRPr="00C27202" w:rsidRDefault="29D84E27" w:rsidP="29D84E27">
      <w:pPr>
        <w:pStyle w:val="Quote"/>
        <w:rPr>
          <w:color w:val="auto"/>
        </w:rPr>
      </w:pPr>
      <w:r w:rsidRPr="00C27202">
        <w:rPr>
          <w:color w:val="auto"/>
        </w:rPr>
        <w:t>[T]he correlation between mathematicians’ belief states and the mathematical facts… is so striking as to demand explanation; it is not the sort of fact that is comfortably taken as brute. (Field 1989, 26)</w:t>
      </w:r>
    </w:p>
    <w:p w14:paraId="1E4A4435" w14:textId="4BE30E5D" w:rsidR="00233467" w:rsidRPr="00C27202" w:rsidRDefault="00233467" w:rsidP="00233467">
      <w:r w:rsidRPr="00C27202">
        <w:t xml:space="preserve">Field argues that </w:t>
      </w:r>
      <w:r w:rsidR="00956917" w:rsidRPr="00C27202">
        <w:t>Platonists</w:t>
      </w:r>
      <w:r w:rsidRPr="00C27202">
        <w:t xml:space="preserve"> are committed to the existence of a striking correlation, one </w:t>
      </w:r>
      <w:r w:rsidR="00581F3F" w:rsidRPr="00C27202">
        <w:t xml:space="preserve">that </w:t>
      </w:r>
      <w:r w:rsidRPr="00C27202">
        <w:t xml:space="preserve">there are </w:t>
      </w:r>
      <w:r w:rsidR="00880895" w:rsidRPr="00C27202">
        <w:t xml:space="preserve">two </w:t>
      </w:r>
      <w:r w:rsidRPr="00C27202">
        <w:t xml:space="preserve">principled reasons to believe cannot </w:t>
      </w:r>
      <w:r w:rsidR="00581F3F" w:rsidRPr="00C27202">
        <w:t xml:space="preserve">be </w:t>
      </w:r>
      <w:r w:rsidRPr="00C27202">
        <w:t>explain</w:t>
      </w:r>
      <w:r w:rsidR="00581F3F" w:rsidRPr="00C27202">
        <w:t>ed</w:t>
      </w:r>
      <w:r w:rsidRPr="00C27202">
        <w:t>. First, we do not have at present such an explanation. Second, the supposed correlating components are causally and metaphysically independent of one another.</w:t>
      </w:r>
      <w:r w:rsidR="00880895" w:rsidRPr="00C27202">
        <w:t xml:space="preserve"> Thus, Platonism implies that there is a striking correlation that demands explanation, but at the same time it seems to imply that no such explanation exists. This, Field argues, is a significant reason to reject Platonism. </w:t>
      </w:r>
    </w:p>
    <w:p w14:paraId="222763E5" w14:textId="77777777" w:rsidR="00233467" w:rsidRPr="00C27202" w:rsidRDefault="00233467" w:rsidP="00233467">
      <w:r w:rsidRPr="00C27202">
        <w:t xml:space="preserve">The argument can be summarized as follows: </w:t>
      </w:r>
    </w:p>
    <w:p w14:paraId="5C301C56" w14:textId="77777777" w:rsidR="00233467" w:rsidRPr="00C27202" w:rsidRDefault="00233467" w:rsidP="00340066">
      <w:pPr>
        <w:pStyle w:val="ListParagraph"/>
        <w:numPr>
          <w:ilvl w:val="0"/>
          <w:numId w:val="3"/>
        </w:numPr>
      </w:pPr>
      <w:r w:rsidRPr="00C27202">
        <w:t xml:space="preserve">Mathematical Platonism implies that there is a massive correlation between our mathematical beliefs and mind-independent non-causal mathematical facts. </w:t>
      </w:r>
    </w:p>
    <w:p w14:paraId="3CBBE868" w14:textId="77777777" w:rsidR="00233467" w:rsidRPr="00C27202" w:rsidRDefault="00233467" w:rsidP="00340066">
      <w:pPr>
        <w:pStyle w:val="ListParagraph"/>
        <w:numPr>
          <w:ilvl w:val="0"/>
          <w:numId w:val="3"/>
        </w:numPr>
      </w:pPr>
      <w:r w:rsidRPr="00C27202">
        <w:t>If a theory implies that there is a massive correlation that we have principled reason to believe to be unexplainable, then that is a reason for us to reject the theory.</w:t>
      </w:r>
    </w:p>
    <w:p w14:paraId="0FCFBD78" w14:textId="77777777" w:rsidR="00233467" w:rsidRPr="00C27202" w:rsidRDefault="00233467" w:rsidP="00340066">
      <w:pPr>
        <w:pStyle w:val="ListParagraph"/>
        <w:numPr>
          <w:ilvl w:val="0"/>
          <w:numId w:val="3"/>
        </w:numPr>
      </w:pPr>
      <w:r w:rsidRPr="00C27202">
        <w:t xml:space="preserve">We have principled reasons to believe that this correlation is unexplainable. </w:t>
      </w:r>
    </w:p>
    <w:p w14:paraId="2FA45659" w14:textId="77777777" w:rsidR="00233467" w:rsidRPr="00C27202" w:rsidRDefault="00233467" w:rsidP="00340066">
      <w:pPr>
        <w:pStyle w:val="ListParagraph"/>
        <w:numPr>
          <w:ilvl w:val="0"/>
          <w:numId w:val="3"/>
        </w:numPr>
      </w:pPr>
      <w:r w:rsidRPr="00C27202">
        <w:t xml:space="preserve">Therefore, we have a reason to reject mathematical Platonism. </w:t>
      </w:r>
    </w:p>
    <w:p w14:paraId="4E915F2F" w14:textId="4BFA45E4" w:rsidR="00233467" w:rsidRPr="00C27202" w:rsidRDefault="00233467" w:rsidP="00191EA4">
      <w:r w:rsidRPr="00C27202">
        <w:lastRenderedPageBreak/>
        <w:t xml:space="preserve">This argument is known as </w:t>
      </w:r>
      <w:r w:rsidRPr="00C27202">
        <w:rPr>
          <w:i/>
          <w:iCs/>
        </w:rPr>
        <w:t>the</w:t>
      </w:r>
      <w:r w:rsidRPr="00C27202">
        <w:t xml:space="preserve"> </w:t>
      </w:r>
      <w:r w:rsidRPr="00C27202">
        <w:rPr>
          <w:i/>
          <w:iCs/>
        </w:rPr>
        <w:t>reliability challenge</w:t>
      </w:r>
      <w:r w:rsidRPr="00C27202">
        <w:t xml:space="preserve"> to mathematical Platonism,</w:t>
      </w:r>
      <w:r w:rsidRPr="00C27202">
        <w:rPr>
          <w:rStyle w:val="FootnoteReference"/>
        </w:rPr>
        <w:footnoteReference w:id="4"/>
      </w:r>
      <w:r w:rsidRPr="00C27202">
        <w:t xml:space="preserve"> or </w:t>
      </w:r>
      <w:r w:rsidRPr="00C27202">
        <w:rPr>
          <w:i/>
          <w:iCs/>
        </w:rPr>
        <w:t>the Benacerraf-Field argument</w:t>
      </w:r>
      <w:r w:rsidRPr="00C27202">
        <w:t xml:space="preserve">, because Field presents it as a development of an </w:t>
      </w:r>
      <w:r w:rsidR="005C24F3" w:rsidRPr="00C27202">
        <w:t xml:space="preserve">earlier </w:t>
      </w:r>
      <w:r w:rsidRPr="00C27202">
        <w:t xml:space="preserve">argument </w:t>
      </w:r>
      <w:r w:rsidR="005C24F3" w:rsidRPr="00C27202">
        <w:t>presented</w:t>
      </w:r>
      <w:r w:rsidRPr="00C27202">
        <w:t xml:space="preserve"> by Paul Benacerraf</w:t>
      </w:r>
      <w:r w:rsidR="00191EA4" w:rsidRPr="00C27202">
        <w:t xml:space="preserve"> </w:t>
      </w:r>
      <w:r w:rsidR="00191EA4" w:rsidRPr="00C27202">
        <w:fldChar w:fldCharType="begin" w:fldLock="1"/>
      </w:r>
      <w:r w:rsidR="00191EA4" w:rsidRPr="00C27202">
        <w:instrText>ADDIN CSL_CITATION {"citationItems":[{"id":"ITEM-1","itemData":{"DOI":"10.2307/2025075","ISSN":"0022362X","author":[{"dropping-particle":"","family":"Benacerraf","given":"Paul","non-dropping-particle":"","parse-names":false,"suffix":""}],"container-title":"The Journal of Philosophy","id":"ITEM-1","issue":"19","issued":{"date-parts":[["1973"]]},"note":"* We do have causal connections with instances of mathematical truths. Perhaps that's a causal connection? \n* Re logic - I believe that &amp;quot;somebody who thinks that this apple can be both red and not red at the same time and in the same way&amp;quot; is confused. Well logical truths have something to do with the proper way to think. Without being able to think logically, we would be in trouble. Perhaps we have another capacity that allows us to abstract. Animals can think logically, but they can't abstract general rules of logic.","page":"661-679","title":"Mathematical Truth","type":"article-journal","volume":"70"},"suppress-author":1,"uris":["http://www.mendeley.com/documents/?uuid=2345b4f5-b06b-4d9a-97e8-a37f506ce559"]}],"mendeley":{"formattedCitation":"(1973)","plainTextFormattedCitation":"(1973)","previouslyFormattedCitation":"(1973)"},"properties":{"noteIndex":0},"schema":"https://github.com/citation-style-language/schema/raw/master/csl-citation.json"}</w:instrText>
      </w:r>
      <w:r w:rsidR="00191EA4" w:rsidRPr="00C27202">
        <w:fldChar w:fldCharType="separate"/>
      </w:r>
      <w:r w:rsidR="00191EA4" w:rsidRPr="00C27202">
        <w:rPr>
          <w:noProof/>
        </w:rPr>
        <w:t>(1973)</w:t>
      </w:r>
      <w:r w:rsidR="00191EA4" w:rsidRPr="00C27202">
        <w:fldChar w:fldCharType="end"/>
      </w:r>
      <w:r w:rsidRPr="00C27202">
        <w:t>.</w:t>
      </w:r>
      <w:r w:rsidR="001A1D3C" w:rsidRPr="00C27202">
        <w:t xml:space="preserve"> Field’s argument is considered to be one of the most important in contemporary philosophy of mathematics, and yet one of its core premises</w:t>
      </w:r>
      <w:r w:rsidR="00C049A4" w:rsidRPr="00C27202">
        <w:t>—</w:t>
      </w:r>
      <w:r w:rsidR="001A1D3C" w:rsidRPr="00C27202">
        <w:t>that there are facts that call for explanation</w:t>
      </w:r>
      <w:r w:rsidR="00C049A4" w:rsidRPr="00C27202">
        <w:t>—</w:t>
      </w:r>
      <w:r w:rsidR="001A1D3C" w:rsidRPr="00C27202">
        <w:t>has surprisingly received little attentio</w:t>
      </w:r>
      <w:r w:rsidR="00362C76" w:rsidRPr="00C27202">
        <w:t>n</w:t>
      </w:r>
      <w:r w:rsidR="001A1D3C" w:rsidRPr="00C27202">
        <w:t>.</w:t>
      </w:r>
      <w:r w:rsidR="00362C76" w:rsidRPr="00C27202">
        <w:rPr>
          <w:rStyle w:val="FootnoteReference"/>
        </w:rPr>
        <w:footnoteReference w:id="5"/>
      </w:r>
      <w:r w:rsidR="001A1D3C" w:rsidRPr="00C27202">
        <w:t xml:space="preserve"> </w:t>
      </w:r>
    </w:p>
    <w:p w14:paraId="39FD7986" w14:textId="60624EBC" w:rsidR="00D37578" w:rsidRPr="00C27202" w:rsidRDefault="29D84E27" w:rsidP="29D84E27">
      <w:r w:rsidRPr="00C27202">
        <w:t xml:space="preserve">More recently, philosophers have applied </w:t>
      </w:r>
      <w:r w:rsidR="00BA4C2D" w:rsidRPr="00C27202">
        <w:t>Field’s</w:t>
      </w:r>
      <w:r w:rsidRPr="00C27202">
        <w:t xml:space="preserve"> argument to other theories with similar features. Sharon Street has developed a similar attack against robust moral realism, the view that there are mind-independent moral facts. </w:t>
      </w:r>
      <w:r w:rsidR="00CB7F75" w:rsidRPr="00C27202">
        <w:t xml:space="preserve">Like Field’s argument, her </w:t>
      </w:r>
      <w:r w:rsidRPr="00C27202">
        <w:t xml:space="preserve">argument rests on the idea that realists are committed to a correlation between our beliefs and mind-independent truths. </w:t>
      </w:r>
      <w:r w:rsidR="000A64B2" w:rsidRPr="00C27202">
        <w:t>Street argues that s</w:t>
      </w:r>
      <w:r w:rsidRPr="00C27202">
        <w:t>uch a correlation calls for explanation but</w:t>
      </w:r>
      <w:r w:rsidR="000A64B2" w:rsidRPr="00C27202">
        <w:t xml:space="preserve"> that</w:t>
      </w:r>
      <w:r w:rsidRPr="00C27202">
        <w:t xml:space="preserve"> realists lack the </w:t>
      </w:r>
      <w:r w:rsidR="000A64B2" w:rsidRPr="00C27202">
        <w:t>ability to provide one</w:t>
      </w:r>
      <w:r w:rsidRPr="00C27202">
        <w:t xml:space="preserve">: </w:t>
      </w:r>
    </w:p>
    <w:p w14:paraId="4C2BCF4A" w14:textId="77777777" w:rsidR="00D37578" w:rsidRPr="00C27202" w:rsidRDefault="00D37578" w:rsidP="29D84E27">
      <w:pPr>
        <w:pStyle w:val="Quote"/>
        <w:rPr>
          <w:color w:val="auto"/>
        </w:rPr>
      </w:pPr>
      <w:r w:rsidRPr="00C27202">
        <w:rPr>
          <w:color w:val="auto"/>
        </w:rPr>
        <w:t xml:space="preserve">There is a striking coincidence between the normative judgments we human beings think are true, and the normative judgments that evolutionary forces pushed us in the direction of making. I claim that the realist about normativity </w:t>
      </w:r>
      <w:r w:rsidRPr="00C27202">
        <w:rPr>
          <w:color w:val="auto"/>
          <w:u w:val="single"/>
        </w:rPr>
        <w:t>owes us an explanation of this striking fact</w:t>
      </w:r>
      <w:r w:rsidRPr="00C27202">
        <w:rPr>
          <w:color w:val="auto"/>
        </w:rPr>
        <w:t>, but has none.  (Street 2008)</w:t>
      </w:r>
      <w:r w:rsidR="004C3690" w:rsidRPr="00C27202">
        <w:rPr>
          <w:rStyle w:val="FootnoteReference"/>
        </w:rPr>
        <w:footnoteReference w:id="6"/>
      </w:r>
    </w:p>
    <w:p w14:paraId="47BC19E8" w14:textId="77777777" w:rsidR="002C5F27" w:rsidRPr="00C27202" w:rsidRDefault="00233467" w:rsidP="00191EA4">
      <w:r w:rsidRPr="00C27202">
        <w:t>David Enoch</w:t>
      </w:r>
      <w:r w:rsidR="00191EA4" w:rsidRPr="00C27202">
        <w:t xml:space="preserve"> </w:t>
      </w:r>
      <w:r w:rsidR="00191EA4" w:rsidRPr="00C27202">
        <w:fldChar w:fldCharType="begin" w:fldLock="1"/>
      </w:r>
      <w:r w:rsidR="001C64BE" w:rsidRPr="00C27202">
        <w:instrText>ADDIN CSL_CITATION {"citationItems":[{"id":"ITEM-1","itemData":{"DOI":"10.1007/s11098-009-9333-6","ISSN":"0031-8116","author":[{"dropping-particle":"","family":"Enoch","given":"David","non-dropping-particle":"","parse-names":false,"suffix":""}],"container-title":"Philosophical Studies","id":"ITEM-1","issue":"3","issued":{"date-parts":[["2009","1","20"]]},"page":"413-438","title":"The Epistemological Challenge to Metanormative Realism: How Best to Understand it, and How to Cope with it","type":"article-journal","volume":"148"},"suppress-author":1,"uris":["http://www.mendeley.com/documents/?uuid=2396efff-251d-4d49-91e1-41f6eef95cf8"]},{"id":"ITEM-2","itemData":{"DOI":"10.1093/acprof:oso/9780199579969.001.0001","ISBN":"9780199579969","author":[{"dropping-particle":"","family":"Enoch","given":"David","non-dropping-particle":"","parse-names":false,"suffix":""}],"id":"ITEM-2","issued":{"date-parts":[["2011","7","28"]]},"note":"Chapter 4: \nIn order to make the move from normative realism in general to moral realism, Enoch argues that PARSIMONY should be revised: [T]he parsimony requirement functions at the level not of specific entities, but rather at the level of kinds of entities. If we already have sufficient reason to believe in electrons, then that a theory quantifies over electrons is no reason to reject it…and it just doesn’t matter if the former theory quantifies over more electrons than the latter…moral properties and facts are of the same kind – in the sense of “kind” relevant to the parsimony requirement – as normative properties and facts more generally.  (Enoch, 2011, p. 92)  \nSo we get: \nPARSIMONY*: One ought not multiply ontological commitments to the existence of kinds of entities, without sufficient reason. \n\nAnd now we have all the pieces for Enoch’s counter-Harman argument for moral realism: \n(M1) INDISPENSABILITY*: If we cannot hope to succeed in a given project without being committed to the existence of something, and the project is one which we should not opt out of , then we are epistemically justified for that very reason in believing that that thing exists. \n(M2) The deliberative project is a project which we should not opt out of. \n(M3) We cannot hope to succeed in the deliberative project without being committed to the existence of irreducibly normative truths. \n(M4) Therefore, we are epistemically justified in believing that there are irreducibly normative truths. \n(M5) PARSIMONY*: One ought not multiply ontological commitments to the existence of kinds of entities, without sufficient reason. \n(M6) Moral truths are of the same kind as normative truths. \n(M7) Therefore, being committed to the existence of moral truths is not ruled out by PARSIMONY*.","publisher":"Oxford University Press","publisher-place":"Oxford","title":"Taking Morality Seriously","type":"book"},"label":"chapter","locator":"7","suppress-author":1,"uris":["http://www.mendeley.com/documents/?uuid=5438233e-939f-40c6-a880-493bdf3c1b2d"]}],"mendeley":{"formattedCitation":"(2009, 2011, Chapter 7)","plainTextFormattedCitation":"(2009, 2011, Chapter 7)","previouslyFormattedCitation":"(2009, 2011, Chapter 7)"},"properties":{"noteIndex":0},"schema":"https://github.com/citation-style-language/schema/raw/master/csl-citation.json"}</w:instrText>
      </w:r>
      <w:r w:rsidR="00191EA4" w:rsidRPr="00C27202">
        <w:fldChar w:fldCharType="separate"/>
      </w:r>
      <w:r w:rsidR="00F73B78" w:rsidRPr="00C27202">
        <w:rPr>
          <w:noProof/>
        </w:rPr>
        <w:t>(2009, 2011, Chapter 7)</w:t>
      </w:r>
      <w:r w:rsidR="00191EA4" w:rsidRPr="00C27202">
        <w:fldChar w:fldCharType="end"/>
      </w:r>
      <w:r w:rsidRPr="00C27202">
        <w:t xml:space="preserve"> argues that </w:t>
      </w:r>
      <w:r w:rsidR="002C5F27" w:rsidRPr="00C27202">
        <w:t>this</w:t>
      </w:r>
      <w:r w:rsidRPr="00C27202">
        <w:t xml:space="preserve"> </w:t>
      </w:r>
      <w:r w:rsidR="002C5F27" w:rsidRPr="00C27202">
        <w:t xml:space="preserve">reliability </w:t>
      </w:r>
      <w:r w:rsidRPr="00C27202">
        <w:t>challenge</w:t>
      </w:r>
      <w:r w:rsidR="002C5F27" w:rsidRPr="00C27202">
        <w:t xml:space="preserve"> </w:t>
      </w:r>
      <w:r w:rsidRPr="00C27202">
        <w:t>is the most troubling epistemological challenge to robust realism about normativity</w:t>
      </w:r>
      <w:r w:rsidR="002C5F27" w:rsidRPr="00C27202">
        <w:t>.</w:t>
      </w:r>
      <w:r w:rsidRPr="00C27202">
        <w:t xml:space="preserve"> </w:t>
      </w:r>
    </w:p>
    <w:p w14:paraId="163AB2D3" w14:textId="69D63D7C" w:rsidR="00AF0DCA" w:rsidRPr="00C27202" w:rsidRDefault="00191EA4" w:rsidP="00191EA4">
      <w:r w:rsidRPr="00C27202">
        <w:lastRenderedPageBreak/>
        <w:t>Joshua Schechter</w:t>
      </w:r>
      <w:r w:rsidR="00233467" w:rsidRPr="00C27202">
        <w:t xml:space="preserve"> </w:t>
      </w:r>
      <w:r w:rsidRPr="00C27202">
        <w:fldChar w:fldCharType="begin" w:fldLock="1"/>
      </w:r>
      <w:r w:rsidR="00E42469" w:rsidRPr="00C27202">
        <w:instrText>ADDIN CSL_CITATION {"citationItems":[{"id":"ITEM-1","itemData":{"DOI":"10.1111/j.1520-8583.2010.00199.x","ISSN":"15208583","author":[{"dropping-particle":"","family":"Schechter","given":"Joshua","non-dropping-particle":"","parse-names":false,"suffix":""}],"container-title":"Philosophical Perspectives","id":"ITEM-1","issue":"1","issued":{"date-parts":[["2010","12","28"]]},"page":"437-464","title":"The Reliability Challenge and the Epistemology of Logic","type":"article-journal","volume":"24"},"suppress-author":1,"uris":["http://www.mendeley.com/documents/?uuid=9a94a7b6-327e-46a0-aa96-8200c0e4c2a0"]},{"id":"ITEM-2","itemData":{"DOI":"10.1111/phis.12128","ISSN":"15336077","author":[{"dropping-particle":"","family":"Schechter","given":"Joshua","non-dropping-particle":"","parse-names":false,"suffix":""}],"container-title":"Philosophical Issues","id":"ITEM-2","issue":"1","issued":{"date-parts":[["2018"]]},"page":"325-347","title":"Is There a Reliability Challenge for Logic?","type":"article-journal","volume":"28"},"suppress-author":1,"uris":["http://www.mendeley.com/documents/?uuid=d127c52d-548d-4958-ae4c-bece84808a64"]}],"mendeley":{"formattedCitation":"(2010, 2018)","plainTextFormattedCitation":"(2010, 2018)","previouslyFormattedCitation":"(2010, 2018)"},"properties":{"noteIndex":0},"schema":"https://github.com/citation-style-language/schema/raw/master/csl-citation.json"}</w:instrText>
      </w:r>
      <w:r w:rsidRPr="00C27202">
        <w:fldChar w:fldCharType="separate"/>
      </w:r>
      <w:r w:rsidR="00D21A67" w:rsidRPr="00C27202">
        <w:rPr>
          <w:noProof/>
        </w:rPr>
        <w:t>(2010, 2018)</w:t>
      </w:r>
      <w:r w:rsidRPr="00C27202">
        <w:fldChar w:fldCharType="end"/>
      </w:r>
      <w:r w:rsidRPr="00C27202">
        <w:t xml:space="preserve"> </w:t>
      </w:r>
      <w:r w:rsidR="00813435" w:rsidRPr="00C27202">
        <w:t>develops</w:t>
      </w:r>
      <w:r w:rsidR="00233467" w:rsidRPr="00C27202">
        <w:t xml:space="preserve"> </w:t>
      </w:r>
      <w:r w:rsidR="00C51B35" w:rsidRPr="00C27202">
        <w:t>a similar</w:t>
      </w:r>
      <w:r w:rsidR="00233467" w:rsidRPr="00C27202">
        <w:t xml:space="preserve"> challenge with regard to our knowledge of logic. </w:t>
      </w:r>
      <w:r w:rsidR="00D21A67" w:rsidRPr="00C27202">
        <w:t xml:space="preserve">Schechter argues that: </w:t>
      </w:r>
    </w:p>
    <w:p w14:paraId="64EAFE73" w14:textId="77777777" w:rsidR="00D21A67" w:rsidRPr="00C27202" w:rsidRDefault="00D21A67" w:rsidP="00D21A67">
      <w:pPr>
        <w:pStyle w:val="Quote"/>
        <w:rPr>
          <w:color w:val="auto"/>
        </w:rPr>
      </w:pPr>
      <w:r w:rsidRPr="00C27202">
        <w:rPr>
          <w:color w:val="auto"/>
        </w:rPr>
        <w:t>[O]</w:t>
      </w:r>
      <w:proofErr w:type="spellStart"/>
      <w:r w:rsidRPr="00C27202">
        <w:rPr>
          <w:color w:val="auto"/>
        </w:rPr>
        <w:t>ur</w:t>
      </w:r>
      <w:proofErr w:type="spellEnd"/>
      <w:r w:rsidRPr="00C27202">
        <w:rPr>
          <w:color w:val="auto"/>
        </w:rPr>
        <w:t xml:space="preserve"> possession of a reliable deductive mechanism is a striking fact. It “calls out” for explanation. Ceteris paribus, it is a cost of a theory if it treats striking phenomena</w:t>
      </w:r>
      <w:r w:rsidR="00E42469" w:rsidRPr="00C27202">
        <w:rPr>
          <w:color w:val="auto"/>
        </w:rPr>
        <w:t xml:space="preserve">… </w:t>
      </w:r>
      <w:r w:rsidRPr="00C27202">
        <w:rPr>
          <w:color w:val="auto"/>
        </w:rPr>
        <w:t>as merely accidental or otherwise unexplained.</w:t>
      </w:r>
      <w:r w:rsidR="00E42469" w:rsidRPr="00C27202">
        <w:rPr>
          <w:color w:val="auto"/>
        </w:rPr>
        <w:t xml:space="preserve"> So it is a significant cost of a view if our possession of a reliable cognitive mechanism is left unexplained. </w:t>
      </w:r>
      <w:r w:rsidR="00E42469" w:rsidRPr="00C27202">
        <w:rPr>
          <w:color w:val="auto"/>
        </w:rPr>
        <w:fldChar w:fldCharType="begin" w:fldLock="1"/>
      </w:r>
      <w:r w:rsidR="00C544C4" w:rsidRPr="00C27202">
        <w:rPr>
          <w:color w:val="auto"/>
        </w:rPr>
        <w:instrText>ADDIN CSL_CITATION {"citationItems":[{"id":"ITEM-1","itemData":{"DOI":"10.1111/j.1520-8583.2010.00199.x","ISSN":"15208583","author":[{"dropping-particle":"","family":"Schechter","given":"Joshua","non-dropping-particle":"","parse-names":false,"suffix":""}],"container-title":"Philosophical Perspectives","id":"ITEM-1","issue":"1","issued":{"date-parts":[["2010","12","28"]]},"page":"437-464","title":"The Reliability Challenge and the Epistemology of Logic","type":"article-journal","volume":"24"},"locator":"447","uris":["http://www.mendeley.com/documents/?uuid=9a94a7b6-327e-46a0-aa96-8200c0e4c2a0"]}],"mendeley":{"formattedCitation":"(Schechter, 2010, p. 447)","plainTextFormattedCitation":"(Schechter, 2010, p. 447)","previouslyFormattedCitation":"(Schechter, 2010, p. 447)"},"properties":{"noteIndex":0},"schema":"https://github.com/citation-style-language/schema/raw/master/csl-citation.json"}</w:instrText>
      </w:r>
      <w:r w:rsidR="00E42469" w:rsidRPr="00C27202">
        <w:rPr>
          <w:color w:val="auto"/>
        </w:rPr>
        <w:fldChar w:fldCharType="separate"/>
      </w:r>
      <w:r w:rsidR="00E42469" w:rsidRPr="00C27202">
        <w:rPr>
          <w:noProof/>
          <w:color w:val="auto"/>
        </w:rPr>
        <w:t>(Schechter, 2010, p. 447)</w:t>
      </w:r>
      <w:r w:rsidR="00E42469" w:rsidRPr="00C27202">
        <w:rPr>
          <w:color w:val="auto"/>
        </w:rPr>
        <w:fldChar w:fldCharType="end"/>
      </w:r>
    </w:p>
    <w:p w14:paraId="26306BA7" w14:textId="1AE60804" w:rsidR="00A63E1D" w:rsidRPr="00C27202" w:rsidRDefault="29D84E27" w:rsidP="29D84E27">
      <w:r w:rsidRPr="00C27202">
        <w:t xml:space="preserve">Schechter is less decisive </w:t>
      </w:r>
      <w:r w:rsidR="000678D2" w:rsidRPr="00C27202">
        <w:t xml:space="preserve">than </w:t>
      </w:r>
      <w:r w:rsidR="00C27202" w:rsidRPr="00C27202">
        <w:t>Field and Street</w:t>
      </w:r>
      <w:r w:rsidR="000678D2" w:rsidRPr="00C27202">
        <w:t xml:space="preserve"> </w:t>
      </w:r>
      <w:r w:rsidRPr="00C27202">
        <w:t>as to the proper conclusion of his argument. His conclusion is that something is likely wrong with the theories that yield this result</w:t>
      </w:r>
      <w:r w:rsidR="000678D2" w:rsidRPr="00C27202">
        <w:t xml:space="preserve">—including </w:t>
      </w:r>
      <w:r w:rsidRPr="00C27202">
        <w:t xml:space="preserve">the theory of our cognitive evolution, the view that we are reliable in logic, </w:t>
      </w:r>
      <w:r w:rsidR="000678D2" w:rsidRPr="00C27202">
        <w:t xml:space="preserve">and </w:t>
      </w:r>
      <w:r w:rsidRPr="00C27202">
        <w:t>the claim that we lack an explanation of our reliability in logic</w:t>
      </w:r>
      <w:r w:rsidR="000678D2" w:rsidRPr="00C27202">
        <w:t>—</w:t>
      </w:r>
      <w:r w:rsidRPr="00C27202">
        <w:t>but in this article</w:t>
      </w:r>
      <w:r w:rsidR="000678D2" w:rsidRPr="00C27202">
        <w:t>,</w:t>
      </w:r>
      <w:r w:rsidRPr="00C27202">
        <w:t xml:space="preserve"> he doesn’t argue that any one of these claims is more suspect than the others. Elsewhere he suggests that the theory of evolution does provide an explanation of our reliability in logic </w:t>
      </w:r>
      <w:r w:rsidR="008B6D11" w:rsidRPr="00C27202">
        <w:fldChar w:fldCharType="begin" w:fldLock="1"/>
      </w:r>
      <w:r w:rsidR="00882369" w:rsidRPr="00C27202">
        <w:instrText>ADDIN CSL_CITATION {"citationItems":[{"id":"ITEM-1","itemData":{"DOI":"10.1093/acprof:oso/9780199672707.003.0008","author":[{"dropping-particle":"","family":"Schechter","given":"Joshua","non-dropping-particle":"","parse-names":false,"suffix":""}],"container-title":"Oxford Studies in Epistemology","id":"ITEM-1","issue":"1989","issued":{"date-parts":[["2013"]]},"note":"\n\nSchechter's answer is - yes...\nI didn't find much new in this article. Schechter explains how our logic capabilities may be a by product of capacities that are adaptive. And therefore, a potential threat to reliability is removed. \n\n\nFunny response: http://www.newappsblog.com/2013/11/what-female-orgasm-and-deductive-reasoning-have-in-common-they-are-not-adaptations.html - The main point is that empirical studies suggest that our human population doesn't do well in employing deductive reasoning, so how can it be considered an adaptation?","page":"214-239","title":"Could Evolution Explain Our Reliability about Logic?","type":"chapter","volume":"4"},"uris":["http://www.mendeley.com/documents/?uuid=106fdc35-8735-474c-8788-ef094f206e96"]}],"mendeley":{"formattedCitation":"(Schechter, 2013)","plainTextFormattedCitation":"(Schechter, 2013)","previouslyFormattedCitation":"(Schechter, 2013)"},"properties":{"noteIndex":0},"schema":"https://github.com/citation-style-language/schema/raw/master/csl-citation.json"}</w:instrText>
      </w:r>
      <w:r w:rsidR="008B6D11" w:rsidRPr="00C27202">
        <w:fldChar w:fldCharType="separate"/>
      </w:r>
      <w:r w:rsidR="008B6D11" w:rsidRPr="00C27202">
        <w:rPr>
          <w:noProof/>
        </w:rPr>
        <w:t>(Schechter, 2013)</w:t>
      </w:r>
      <w:r w:rsidR="008B6D11" w:rsidRPr="00C27202">
        <w:fldChar w:fldCharType="end"/>
      </w:r>
      <w:r w:rsidRPr="00C27202">
        <w:t>.</w:t>
      </w:r>
    </w:p>
    <w:p w14:paraId="2A9EB265" w14:textId="7376199D" w:rsidR="0045078D" w:rsidRPr="00C27202" w:rsidRDefault="000678D2" w:rsidP="29D84E27">
      <w:r w:rsidRPr="00C27202">
        <w:t xml:space="preserve">Throughout this discussion, you </w:t>
      </w:r>
      <w:r w:rsidR="0045078D" w:rsidRPr="00C27202">
        <w:t xml:space="preserve">may have noticed a certain difference between </w:t>
      </w:r>
      <w:r w:rsidRPr="00C27202">
        <w:t xml:space="preserve">these </w:t>
      </w:r>
      <w:r w:rsidR="0045078D" w:rsidRPr="00C27202">
        <w:t>reliability arguments and the fine-tuning arguments</w:t>
      </w:r>
      <w:r w:rsidRPr="00C27202">
        <w:t xml:space="preserve"> described earlier</w:t>
      </w:r>
      <w:r w:rsidR="0045078D" w:rsidRPr="00C27202">
        <w:t xml:space="preserve">. </w:t>
      </w:r>
      <w:r w:rsidRPr="00C27202">
        <w:t>Specifically, reliability arguments are typically cast as negative arguments (</w:t>
      </w:r>
      <w:r w:rsidRPr="00C27202">
        <w:rPr>
          <w:i/>
          <w:iCs/>
        </w:rPr>
        <w:t>against</w:t>
      </w:r>
      <w:r w:rsidRPr="00C27202">
        <w:t xml:space="preserve"> Platonism or moral realism), whereas t</w:t>
      </w:r>
      <w:r w:rsidR="0045078D" w:rsidRPr="00C27202">
        <w:t xml:space="preserve">he fine-tuning arguments are normally presented as </w:t>
      </w:r>
      <w:r w:rsidR="00423A0E" w:rsidRPr="00C27202">
        <w:t xml:space="preserve">positive </w:t>
      </w:r>
      <w:r w:rsidR="0045078D" w:rsidRPr="00C27202">
        <w:t>arguments</w:t>
      </w:r>
      <w:r w:rsidRPr="00C27202">
        <w:t xml:space="preserve"> (</w:t>
      </w:r>
      <w:r w:rsidR="0045078D" w:rsidRPr="00C27202">
        <w:rPr>
          <w:i/>
          <w:iCs/>
        </w:rPr>
        <w:t>for</w:t>
      </w:r>
      <w:r w:rsidR="0045078D" w:rsidRPr="00C27202">
        <w:t xml:space="preserve"> a certain view, </w:t>
      </w:r>
      <w:r w:rsidRPr="00C27202">
        <w:t xml:space="preserve">such as </w:t>
      </w:r>
      <w:r w:rsidR="0045078D" w:rsidRPr="00C27202">
        <w:t>the existence of a god or of multiple universes</w:t>
      </w:r>
      <w:r w:rsidRPr="00C27202">
        <w:t>)</w:t>
      </w:r>
      <w:r w:rsidR="0045078D" w:rsidRPr="00C27202">
        <w:t xml:space="preserve">. </w:t>
      </w:r>
      <w:r w:rsidRPr="00C27202">
        <w:t xml:space="preserve">Although this difference may seem significant, however, </w:t>
      </w:r>
      <w:r w:rsidR="0045078D" w:rsidRPr="00C27202">
        <w:t xml:space="preserve">I don’t think </w:t>
      </w:r>
      <w:r w:rsidRPr="00C27202">
        <w:t>that it is—o</w:t>
      </w:r>
      <w:r w:rsidR="0045078D" w:rsidRPr="00C27202">
        <w:t xml:space="preserve">ne is just the flipside of the other. The fine-tuning arguments are as much arguments </w:t>
      </w:r>
      <w:r w:rsidR="0045078D" w:rsidRPr="00C27202">
        <w:rPr>
          <w:i/>
          <w:iCs/>
        </w:rPr>
        <w:t>for</w:t>
      </w:r>
      <w:r w:rsidR="0045078D" w:rsidRPr="00C27202">
        <w:t xml:space="preserve"> theism or multiverse as they are </w:t>
      </w:r>
      <w:r w:rsidR="0045078D" w:rsidRPr="00C27202">
        <w:rPr>
          <w:i/>
          <w:iCs/>
        </w:rPr>
        <w:t>against</w:t>
      </w:r>
      <w:r w:rsidR="0045078D" w:rsidRPr="00C27202">
        <w:t xml:space="preserve"> the single-undesigned-universe hypothesis. </w:t>
      </w:r>
      <w:r w:rsidRPr="00C27202">
        <w:t xml:space="preserve">Likewise, </w:t>
      </w:r>
      <w:r w:rsidR="0045078D" w:rsidRPr="00C27202">
        <w:t xml:space="preserve">the reliability arguments are as much arguments </w:t>
      </w:r>
      <w:r w:rsidR="0045078D" w:rsidRPr="00C27202">
        <w:rPr>
          <w:i/>
          <w:iCs/>
        </w:rPr>
        <w:t>for</w:t>
      </w:r>
      <w:r w:rsidR="0045078D" w:rsidRPr="00C27202">
        <w:t xml:space="preserve"> fictionalism and constructivism as they are arguments </w:t>
      </w:r>
      <w:r w:rsidR="0045078D" w:rsidRPr="00C27202">
        <w:rPr>
          <w:i/>
          <w:iCs/>
        </w:rPr>
        <w:t>against</w:t>
      </w:r>
      <w:r w:rsidR="0045078D" w:rsidRPr="00C27202">
        <w:t xml:space="preserve"> realism. </w:t>
      </w:r>
      <w:r w:rsidR="006F11F7" w:rsidRPr="00C27202">
        <w:t xml:space="preserve">The </w:t>
      </w:r>
      <w:r w:rsidRPr="00C27202">
        <w:t xml:space="preserve">arguments’ </w:t>
      </w:r>
      <w:r w:rsidR="006F11F7" w:rsidRPr="00C27202">
        <w:t xml:space="preserve">conclusions all result </w:t>
      </w:r>
      <w:r w:rsidRPr="00C27202">
        <w:t>from</w:t>
      </w:r>
      <w:r w:rsidR="006F11F7" w:rsidRPr="00C27202">
        <w:t xml:space="preserve"> the conviction that a certain fact is unlikely to be </w:t>
      </w:r>
      <w:r w:rsidR="006F11F7" w:rsidRPr="00C27202">
        <w:lastRenderedPageBreak/>
        <w:t xml:space="preserve">coincidental, so we should reject theories that imply that it is and favor theories that imply that it is not. </w:t>
      </w:r>
    </w:p>
    <w:p w14:paraId="252EA688" w14:textId="744BE231" w:rsidR="00657E0B" w:rsidRPr="00C27202" w:rsidRDefault="608DD4AA" w:rsidP="00FD6149">
      <w:r w:rsidRPr="00C27202">
        <w:t xml:space="preserve">These are not arguments that </w:t>
      </w:r>
      <w:r w:rsidR="00B2078F" w:rsidRPr="00C27202">
        <w:t xml:space="preserve">just </w:t>
      </w:r>
      <w:r w:rsidRPr="00C27202">
        <w:t>appear out there in the literature</w:t>
      </w:r>
      <w:r w:rsidR="00B2078F" w:rsidRPr="00C27202">
        <w:t xml:space="preserve"> and have no real impact</w:t>
      </w:r>
      <w:r w:rsidRPr="00C27202">
        <w:t xml:space="preserve">. </w:t>
      </w:r>
      <w:r w:rsidR="00B2078F" w:rsidRPr="00C27202">
        <w:t>Rather, t</w:t>
      </w:r>
      <w:r w:rsidRPr="00C27202">
        <w:t>hese are among the most hotly debated arguments in the relevant fields: philosophy of religion, philosophy of cosmology, philosophy of mind, philosophy of mathematics, metaethics</w:t>
      </w:r>
      <w:r w:rsidR="00B2078F" w:rsidRPr="00C27202">
        <w:t>,</w:t>
      </w:r>
      <w:r w:rsidRPr="00C27202">
        <w:t xml:space="preserve"> and philosophy of logic. </w:t>
      </w:r>
      <w:r w:rsidR="00B2078F" w:rsidRPr="00C27202">
        <w:t xml:space="preserve">And they </w:t>
      </w:r>
      <w:r w:rsidRPr="00C27202">
        <w:t xml:space="preserve">all assume </w:t>
      </w:r>
      <w:r w:rsidR="00B2078F" w:rsidRPr="00C27202">
        <w:t>that certain facts call for explanation</w:t>
      </w:r>
      <w:r w:rsidR="00FD6149">
        <w:t xml:space="preserve">, precisely the assumption we will examine and challenge in what follows. </w:t>
      </w:r>
      <w:r w:rsidR="00FD6149" w:rsidRPr="00C27202">
        <w:t xml:space="preserve"> </w:t>
      </w:r>
    </w:p>
    <w:p w14:paraId="2BA11568" w14:textId="12F000FA" w:rsidR="00F94591" w:rsidRPr="00C27202" w:rsidRDefault="00F7325A" w:rsidP="00C660D2">
      <w:r w:rsidRPr="00C27202">
        <w:t xml:space="preserve">So </w:t>
      </w:r>
      <w:r w:rsidR="00CE369A" w:rsidRPr="00C27202">
        <w:t>far,</w:t>
      </w:r>
      <w:r w:rsidRPr="00C27202">
        <w:t xml:space="preserve"> all </w:t>
      </w:r>
      <w:r w:rsidR="00D25C75" w:rsidRPr="00C27202">
        <w:t xml:space="preserve">of </w:t>
      </w:r>
      <w:r w:rsidRPr="00C27202">
        <w:t xml:space="preserve">the examples </w:t>
      </w:r>
      <w:r w:rsidR="00D25C75" w:rsidRPr="00C27202">
        <w:t>explored here address</w:t>
      </w:r>
      <w:r w:rsidRPr="00C27202">
        <w:t xml:space="preserve"> facts that are in one way or another extraordinary or remarkable, and the conclusions were all meta</w:t>
      </w:r>
      <w:r w:rsidR="002910A0" w:rsidRPr="00C27202">
        <w:t>-</w:t>
      </w:r>
      <w:r w:rsidRPr="00C27202">
        <w:t>physical</w:t>
      </w:r>
      <w:r w:rsidR="00D25C75" w:rsidRPr="00C27202">
        <w:t xml:space="preserve"> (</w:t>
      </w:r>
      <w:r w:rsidRPr="00C27202">
        <w:t>in the sense that they go beyond the physical</w:t>
      </w:r>
      <w:r w:rsidR="00D25C75" w:rsidRPr="00C27202">
        <w:t>—</w:t>
      </w:r>
      <w:r w:rsidRPr="00C27202">
        <w:t xml:space="preserve">that is, </w:t>
      </w:r>
      <w:r w:rsidR="00D25C75" w:rsidRPr="00C27202">
        <w:t xml:space="preserve">they go beyond </w:t>
      </w:r>
      <w:r w:rsidRPr="00C27202">
        <w:t>the kinds of questions</w:t>
      </w:r>
      <w:r w:rsidR="00D25C75" w:rsidRPr="00C27202">
        <w:t xml:space="preserve"> that</w:t>
      </w:r>
      <w:r w:rsidRPr="00C27202">
        <w:t xml:space="preserve"> scientists normally try to answer by empirical means</w:t>
      </w:r>
      <w:r w:rsidR="00D25C75" w:rsidRPr="00C27202">
        <w:t>—rather than in</w:t>
      </w:r>
      <w:r w:rsidR="002910A0" w:rsidRPr="00C27202">
        <w:t xml:space="preserve"> the </w:t>
      </w:r>
      <w:r w:rsidR="00D25C75" w:rsidRPr="00C27202">
        <w:t xml:space="preserve">sense of the word that refers to </w:t>
      </w:r>
      <w:r w:rsidR="002910A0" w:rsidRPr="00C27202">
        <w:t>the foundational principles of all that is physical).</w:t>
      </w:r>
      <w:r w:rsidRPr="00C27202">
        <w:t xml:space="preserve"> </w:t>
      </w:r>
      <w:r w:rsidR="00D25C75" w:rsidRPr="00C27202">
        <w:t xml:space="preserve">But these </w:t>
      </w:r>
      <w:r w:rsidR="00801FB2" w:rsidRPr="00C27202">
        <w:t>are not the only examples in the literature. Theorists who argue for these meta</w:t>
      </w:r>
      <w:r w:rsidR="002910A0" w:rsidRPr="00C27202">
        <w:t>-</w:t>
      </w:r>
      <w:r w:rsidR="00801FB2" w:rsidRPr="00C27202">
        <w:t xml:space="preserve">physical claims often start by pointing out that the contrast appears in ordinary reasoning. </w:t>
      </w:r>
      <w:r w:rsidR="00F45459" w:rsidRPr="00C27202">
        <w:t>For example, a</w:t>
      </w:r>
      <w:r w:rsidR="00801FB2" w:rsidRPr="00C27202">
        <w:t xml:space="preserve"> seemingly ordinary coin is tossed 97 times and lands HTHTHT… (H=heads; T=tails). That </w:t>
      </w:r>
      <w:r w:rsidR="00F45459" w:rsidRPr="00C27202">
        <w:t xml:space="preserve">sequence </w:t>
      </w:r>
      <w:r w:rsidR="00801FB2" w:rsidRPr="00C27202">
        <w:t>intuitively calls for explanation</w:t>
      </w:r>
      <w:r w:rsidR="00F45459" w:rsidRPr="00C27202">
        <w:t>, and we</w:t>
      </w:r>
      <w:r w:rsidR="00801FB2" w:rsidRPr="00C27202">
        <w:t xml:space="preserve"> should conclude that </w:t>
      </w:r>
      <w:r w:rsidR="00F45459" w:rsidRPr="00C27202">
        <w:t xml:space="preserve">it </w:t>
      </w:r>
      <w:r w:rsidR="00801FB2" w:rsidRPr="00C27202">
        <w:t>most likely is no</w:t>
      </w:r>
      <w:r w:rsidR="00ED6608" w:rsidRPr="00C27202">
        <w:t>t</w:t>
      </w:r>
      <w:r w:rsidR="00801FB2" w:rsidRPr="00C27202">
        <w:t xml:space="preserve"> the result of chance. However, if a coin is tossed 97 times and lands in a random</w:t>
      </w:r>
      <w:r w:rsidR="00F45459" w:rsidRPr="00C27202">
        <w:t>-</w:t>
      </w:r>
      <w:r w:rsidR="00801FB2" w:rsidRPr="00C27202">
        <w:t xml:space="preserve">looking sequence HHHTHTHTT… </w:t>
      </w:r>
      <w:r w:rsidR="00C81167" w:rsidRPr="00C27202">
        <w:t xml:space="preserve">then </w:t>
      </w:r>
      <w:r w:rsidR="00801FB2" w:rsidRPr="00C27202">
        <w:t xml:space="preserve">it would not call for explanation. </w:t>
      </w:r>
      <w:r w:rsidR="00C81167" w:rsidRPr="00C27202">
        <w:t>Note, however,</w:t>
      </w:r>
      <w:r w:rsidR="00801FB2" w:rsidRPr="00C27202">
        <w:t xml:space="preserve"> that in both cases, the prior probability of the coin landing in that particular sequence is extremely low. </w:t>
      </w:r>
    </w:p>
    <w:p w14:paraId="09B78115" w14:textId="2606663C" w:rsidR="00801FB2" w:rsidRPr="00C27202" w:rsidRDefault="00F94591" w:rsidP="00C660D2">
      <w:r w:rsidRPr="00C27202">
        <w:t xml:space="preserve">In another such example, you </w:t>
      </w:r>
      <w:r w:rsidR="00801FB2" w:rsidRPr="00C27202">
        <w:t xml:space="preserve">put a bunch of stones in a container and shake them around. After a few shakes, you notice that the smaller stones are at the bottom and the larger ones on top. You repeat this experiment </w:t>
      </w:r>
      <w:r w:rsidRPr="00C27202">
        <w:t>over and over</w:t>
      </w:r>
      <w:r w:rsidR="00801FB2" w:rsidRPr="00C27202">
        <w:t xml:space="preserve"> and get the same result every time. You should believe that </w:t>
      </w:r>
      <w:r w:rsidR="00C660D2" w:rsidRPr="00C27202">
        <w:t>this result is non-coincidental</w:t>
      </w:r>
      <w:r w:rsidRPr="00C27202">
        <w:t>—</w:t>
      </w:r>
      <w:r w:rsidR="00C660D2" w:rsidRPr="00C27202">
        <w:t>t</w:t>
      </w:r>
      <w:r w:rsidR="00801FB2" w:rsidRPr="00C27202">
        <w:t xml:space="preserve">hat there is some nice explanation of why the smaller stones always end up in the bottom. If you had no idea what the explanation was, you </w:t>
      </w:r>
      <w:r w:rsidR="00801FB2" w:rsidRPr="00C27202">
        <w:lastRenderedPageBreak/>
        <w:t>should think that this fact calls for explanation. On the other h</w:t>
      </w:r>
      <w:r w:rsidR="00C660D2" w:rsidRPr="00C27202">
        <w:t xml:space="preserve">and, suppose </w:t>
      </w:r>
      <w:r w:rsidRPr="00C27202">
        <w:t xml:space="preserve">that </w:t>
      </w:r>
      <w:r w:rsidR="00C660D2" w:rsidRPr="00C27202">
        <w:t xml:space="preserve">you look at a </w:t>
      </w:r>
      <w:r w:rsidR="003E3026" w:rsidRPr="00C27202">
        <w:t>sandbox</w:t>
      </w:r>
      <w:r w:rsidR="00801FB2" w:rsidRPr="00C27202">
        <w:t xml:space="preserve"> and notice that the grains </w:t>
      </w:r>
      <w:r w:rsidR="00C660D2" w:rsidRPr="00C27202">
        <w:t>of</w:t>
      </w:r>
      <w:r w:rsidR="00801FB2" w:rsidRPr="00C27202">
        <w:t xml:space="preserve"> sand are placed in </w:t>
      </w:r>
      <w:r w:rsidR="00FD6149">
        <w:t>some</w:t>
      </w:r>
      <w:r w:rsidR="00801FB2" w:rsidRPr="00C27202">
        <w:t xml:space="preserve"> particular way</w:t>
      </w:r>
      <w:r w:rsidRPr="00C27202">
        <w:t>—t</w:t>
      </w:r>
      <w:r w:rsidR="00801FB2" w:rsidRPr="00C27202">
        <w:t xml:space="preserve">his grain of sand is over </w:t>
      </w:r>
      <w:proofErr w:type="gramStart"/>
      <w:r w:rsidR="00801FB2" w:rsidRPr="00C27202">
        <w:t>here,</w:t>
      </w:r>
      <w:proofErr w:type="gramEnd"/>
      <w:r w:rsidR="00801FB2" w:rsidRPr="00C27202">
        <w:t xml:space="preserve"> </w:t>
      </w:r>
      <w:r w:rsidRPr="00C27202">
        <w:t xml:space="preserve">and </w:t>
      </w:r>
      <w:r w:rsidR="00801FB2" w:rsidRPr="00C27202">
        <w:t>that grain</w:t>
      </w:r>
      <w:r w:rsidR="00C660D2" w:rsidRPr="00C27202">
        <w:t xml:space="preserve"> of sand over there. Every </w:t>
      </w:r>
      <w:r w:rsidR="003E3026" w:rsidRPr="00C27202">
        <w:t>sandbox</w:t>
      </w:r>
      <w:r w:rsidR="00801FB2" w:rsidRPr="00C27202">
        <w:t xml:space="preserve"> is arranged in some particular way</w:t>
      </w:r>
      <w:r w:rsidRPr="00C27202">
        <w:t xml:space="preserve"> that is different from that of every other sandbox</w:t>
      </w:r>
      <w:r w:rsidR="00801FB2" w:rsidRPr="00C27202">
        <w:t xml:space="preserve">, </w:t>
      </w:r>
      <w:r w:rsidRPr="00C27202">
        <w:t>and the same is true of</w:t>
      </w:r>
      <w:r w:rsidR="00801FB2" w:rsidRPr="00C27202">
        <w:t xml:space="preserve"> the sand box in front of you. The fact that it is arranged as it is does not call for explanation. It is plausibly coincidental. </w:t>
      </w:r>
    </w:p>
    <w:p w14:paraId="5FDFB5A7" w14:textId="347BEEC2" w:rsidR="005B158C" w:rsidRPr="00C27202" w:rsidRDefault="29D84E27" w:rsidP="29D84E27">
      <w:r w:rsidRPr="00C27202">
        <w:t xml:space="preserve">In sum, very influential philosophers </w:t>
      </w:r>
      <w:r w:rsidR="00B73F8C" w:rsidRPr="00C27202">
        <w:t xml:space="preserve">in many different fields </w:t>
      </w:r>
      <w:r w:rsidRPr="00C27202">
        <w:t xml:space="preserve">have argued for some very grand claims </w:t>
      </w:r>
      <w:r w:rsidR="00B73F8C" w:rsidRPr="00C27202">
        <w:t>based on</w:t>
      </w:r>
      <w:r w:rsidRPr="00C27202">
        <w:t xml:space="preserve"> the kind of reasoning we </w:t>
      </w:r>
      <w:r w:rsidR="00BA4C2D" w:rsidRPr="00C27202">
        <w:t>will explore in this book</w:t>
      </w:r>
      <w:r w:rsidR="009320C4" w:rsidRPr="00C27202">
        <w:rPr>
          <w:rStyle w:val="FootnoteReference"/>
        </w:rPr>
        <w:footnoteReference w:id="7"/>
      </w:r>
      <w:r w:rsidR="00B73F8C" w:rsidRPr="00C27202">
        <w:t>—t</w:t>
      </w:r>
      <w:r w:rsidRPr="00C27202">
        <w:t xml:space="preserve">hat is, on the basis of some fact that </w:t>
      </w:r>
      <w:r w:rsidR="00BA4C2D" w:rsidRPr="00C27202">
        <w:t>is thought to</w:t>
      </w:r>
      <w:r w:rsidRPr="00C27202">
        <w:t xml:space="preserve"> </w:t>
      </w:r>
      <w:r w:rsidRPr="00C27202">
        <w:rPr>
          <w:i/>
          <w:iCs/>
        </w:rPr>
        <w:t>call for explanation</w:t>
      </w:r>
      <w:r w:rsidRPr="00C27202">
        <w:t xml:space="preserve">. They have argued that God exists, that there exist many universes other than the one we inhabit, that science should </w:t>
      </w:r>
      <w:r w:rsidR="00B73F8C" w:rsidRPr="00C27202">
        <w:t>undergo</w:t>
      </w:r>
      <w:r w:rsidRPr="00C27202">
        <w:t xml:space="preserve"> a paradigm shift and reintroduce teleological explanation</w:t>
      </w:r>
      <w:r w:rsidR="00F03B4E" w:rsidRPr="00C27202">
        <w:t>s</w:t>
      </w:r>
      <w:r w:rsidRPr="00C27202">
        <w:t>, that there are no mathematical mind-independent facts, that there are no mind-independent moral facts</w:t>
      </w:r>
      <w:r w:rsidR="00B73F8C" w:rsidRPr="00C27202">
        <w:t>,</w:t>
      </w:r>
      <w:r w:rsidRPr="00C27202">
        <w:t xml:space="preserve"> and that something is wrong with our understanding of our own knowledge of logic. These are very grand conclusions</w:t>
      </w:r>
      <w:r w:rsidR="00B73F8C" w:rsidRPr="00C27202">
        <w:t xml:space="preserve"> relying on a single kind of assumption</w:t>
      </w:r>
      <w:r w:rsidRPr="00C27202">
        <w:t xml:space="preserve">. </w:t>
      </w:r>
      <w:r w:rsidR="00B73F8C" w:rsidRPr="00C27202">
        <w:t>But a</w:t>
      </w:r>
      <w:r w:rsidRPr="00C27202">
        <w:t>re the</w:t>
      </w:r>
      <w:r w:rsidR="00BA4C2D" w:rsidRPr="00C27202">
        <w:t xml:space="preserve"> arguments</w:t>
      </w:r>
      <w:r w:rsidRPr="00C27202">
        <w:t xml:space="preserve"> sound? </w:t>
      </w:r>
      <w:r w:rsidR="00B73F8C" w:rsidRPr="00C27202">
        <w:t xml:space="preserve">What if the assumption on which </w:t>
      </w:r>
      <w:r w:rsidR="0005011C" w:rsidRPr="00C27202">
        <w:t>they are</w:t>
      </w:r>
      <w:r w:rsidR="00B73F8C" w:rsidRPr="00C27202">
        <w:t xml:space="preserve"> based is false? </w:t>
      </w:r>
      <w:r w:rsidR="0005011C">
        <w:t xml:space="preserve">To figure out whether that is the case, we need to understand precisely what this assumption says. </w:t>
      </w:r>
      <w:r w:rsidR="00E712D3" w:rsidRPr="00C27202">
        <w:t>We will explore these questions</w:t>
      </w:r>
      <w:r w:rsidRPr="00C27202">
        <w:t xml:space="preserve"> in the sections that follow. </w:t>
      </w:r>
      <w:r w:rsidR="0038593F" w:rsidRPr="00C27202">
        <w:t xml:space="preserve">First, however, we </w:t>
      </w:r>
      <w:r w:rsidR="00A92C1B">
        <w:t>must clarify the terms that we will be using</w:t>
      </w:r>
      <w:r w:rsidR="0038593F" w:rsidRPr="00C27202">
        <w:t xml:space="preserve">. </w:t>
      </w:r>
    </w:p>
    <w:p w14:paraId="2448BC42" w14:textId="77777777" w:rsidR="00422D85" w:rsidRPr="00C27202" w:rsidRDefault="024DEC61" w:rsidP="00EA777C">
      <w:pPr>
        <w:pStyle w:val="Heading2"/>
      </w:pPr>
      <w:bookmarkStart w:id="6" w:name="_Toc43725247"/>
      <w:r w:rsidRPr="00C27202">
        <w:t>Facts</w:t>
      </w:r>
      <w:bookmarkEnd w:id="6"/>
    </w:p>
    <w:p w14:paraId="2DAB1835" w14:textId="572F78CE" w:rsidR="007202F0" w:rsidRPr="00C27202" w:rsidRDefault="009163B6" w:rsidP="00420A2D">
      <w:pPr>
        <w:rPr>
          <w:lang w:bidi="ar-EG"/>
        </w:rPr>
      </w:pPr>
      <w:r w:rsidRPr="00C27202">
        <w:rPr>
          <w:lang w:bidi="ar-EG"/>
        </w:rPr>
        <w:t xml:space="preserve">What kinds of things </w:t>
      </w:r>
      <w:r w:rsidR="00977CEC" w:rsidRPr="00C27202">
        <w:rPr>
          <w:lang w:bidi="ar-EG"/>
        </w:rPr>
        <w:t xml:space="preserve">might </w:t>
      </w:r>
      <w:r w:rsidRPr="00C27202">
        <w:rPr>
          <w:lang w:bidi="ar-EG"/>
        </w:rPr>
        <w:t xml:space="preserve">call for explanation? </w:t>
      </w:r>
      <w:r w:rsidR="00977CEC" w:rsidRPr="00C27202">
        <w:rPr>
          <w:lang w:bidi="ar-EG"/>
        </w:rPr>
        <w:t xml:space="preserve">For my </w:t>
      </w:r>
      <w:r w:rsidR="007202F0" w:rsidRPr="00C27202">
        <w:rPr>
          <w:lang w:bidi="ar-EG"/>
        </w:rPr>
        <w:t xml:space="preserve">newly </w:t>
      </w:r>
      <w:r w:rsidR="00977CEC" w:rsidRPr="00C27202">
        <w:rPr>
          <w:lang w:bidi="ar-EG"/>
        </w:rPr>
        <w:t xml:space="preserve">religious friend and </w:t>
      </w:r>
      <w:r w:rsidR="007202F0" w:rsidRPr="00C27202">
        <w:rPr>
          <w:lang w:bidi="ar-EG"/>
        </w:rPr>
        <w:t>for me on the day of</w:t>
      </w:r>
      <w:r w:rsidR="00977CEC" w:rsidRPr="00C27202">
        <w:rPr>
          <w:lang w:bidi="ar-EG"/>
        </w:rPr>
        <w:t xml:space="preserve"> my presentation</w:t>
      </w:r>
      <w:r w:rsidR="007202F0" w:rsidRPr="00C27202">
        <w:rPr>
          <w:lang w:bidi="ar-EG"/>
        </w:rPr>
        <w:t>,</w:t>
      </w:r>
      <w:r w:rsidR="00977CEC" w:rsidRPr="00C27202">
        <w:rPr>
          <w:lang w:bidi="ar-EG"/>
        </w:rPr>
        <w:t xml:space="preserve"> </w:t>
      </w:r>
      <w:r w:rsidR="007202F0" w:rsidRPr="00C27202">
        <w:rPr>
          <w:lang w:bidi="ar-EG"/>
        </w:rPr>
        <w:t>what called for explanation were particular events that occurred</w:t>
      </w:r>
      <w:r w:rsidR="00977CEC" w:rsidRPr="00C27202">
        <w:rPr>
          <w:lang w:bidi="ar-EG"/>
        </w:rPr>
        <w:t>. In fine-tuning arguments, physical constants or the initial conditions of our universe</w:t>
      </w:r>
      <w:r w:rsidR="007202F0" w:rsidRPr="00C27202">
        <w:rPr>
          <w:lang w:bidi="ar-EG"/>
        </w:rPr>
        <w:t xml:space="preserve"> call for </w:t>
      </w:r>
      <w:r w:rsidR="007202F0" w:rsidRPr="00C27202">
        <w:rPr>
          <w:lang w:bidi="ar-EG"/>
        </w:rPr>
        <w:lastRenderedPageBreak/>
        <w:t>explanation</w:t>
      </w:r>
      <w:r w:rsidR="00977CEC" w:rsidRPr="00C27202">
        <w:rPr>
          <w:lang w:bidi="ar-EG"/>
        </w:rPr>
        <w:t>. In reliability arguments</w:t>
      </w:r>
      <w:r w:rsidR="007202F0" w:rsidRPr="00C27202">
        <w:rPr>
          <w:lang w:bidi="ar-EG"/>
        </w:rPr>
        <w:t>,</w:t>
      </w:r>
      <w:r w:rsidR="00977CEC" w:rsidRPr="00C27202">
        <w:rPr>
          <w:lang w:bidi="ar-EG"/>
        </w:rPr>
        <w:t xml:space="preserve"> human knowledge of domains such as mathematics or ethics</w:t>
      </w:r>
      <w:r w:rsidR="007202F0" w:rsidRPr="00C27202">
        <w:rPr>
          <w:lang w:bidi="ar-EG"/>
        </w:rPr>
        <w:t xml:space="preserve"> call for explanation</w:t>
      </w:r>
      <w:r w:rsidR="00977CEC" w:rsidRPr="00C27202">
        <w:rPr>
          <w:lang w:bidi="ar-EG"/>
        </w:rPr>
        <w:t xml:space="preserve">. </w:t>
      </w:r>
      <w:r w:rsidR="007202F0" w:rsidRPr="00C27202">
        <w:rPr>
          <w:lang w:bidi="ar-EG"/>
        </w:rPr>
        <w:t xml:space="preserve">And as </w:t>
      </w:r>
      <w:r w:rsidR="00977CEC" w:rsidRPr="00C27202">
        <w:rPr>
          <w:lang w:bidi="ar-EG"/>
        </w:rPr>
        <w:t xml:space="preserve">we will see </w:t>
      </w:r>
      <w:r w:rsidR="00C07C57">
        <w:rPr>
          <w:lang w:bidi="ar-EG"/>
        </w:rPr>
        <w:t xml:space="preserve">below, and in more detail </w:t>
      </w:r>
      <w:r w:rsidR="00977CEC" w:rsidRPr="00C27202">
        <w:rPr>
          <w:lang w:bidi="ar-EG"/>
        </w:rPr>
        <w:t xml:space="preserve">in chapter </w:t>
      </w:r>
      <w:r w:rsidR="00977CEC" w:rsidRPr="00C27202">
        <w:rPr>
          <w:lang w:bidi="ar-EG"/>
        </w:rPr>
        <w:fldChar w:fldCharType="begin"/>
      </w:r>
      <w:r w:rsidR="00977CEC" w:rsidRPr="00C27202">
        <w:rPr>
          <w:lang w:bidi="ar-EG"/>
        </w:rPr>
        <w:instrText xml:space="preserve"> REF _Ref27036964 \r \h </w:instrText>
      </w:r>
      <w:r w:rsidR="00977CEC" w:rsidRPr="00C27202">
        <w:rPr>
          <w:lang w:bidi="ar-EG"/>
        </w:rPr>
      </w:r>
      <w:r w:rsidR="00977CEC" w:rsidRPr="00C27202">
        <w:rPr>
          <w:lang w:bidi="ar-EG"/>
        </w:rPr>
        <w:fldChar w:fldCharType="separate"/>
      </w:r>
      <w:r w:rsidR="00977CEC" w:rsidRPr="00C27202">
        <w:rPr>
          <w:cs/>
          <w:lang w:bidi="ar-EG"/>
        </w:rPr>
        <w:t>‎</w:t>
      </w:r>
      <w:r w:rsidR="00977CEC" w:rsidRPr="00C27202">
        <w:rPr>
          <w:lang w:bidi="ar-EG"/>
        </w:rPr>
        <w:t>3</w:t>
      </w:r>
      <w:r w:rsidR="00977CEC" w:rsidRPr="00C27202">
        <w:rPr>
          <w:lang w:bidi="ar-EG"/>
        </w:rPr>
        <w:fldChar w:fldCharType="end"/>
      </w:r>
      <w:r w:rsidR="00977CEC" w:rsidRPr="00C27202">
        <w:rPr>
          <w:lang w:bidi="ar-EG"/>
        </w:rPr>
        <w:t>, mathematical theorems can also call for explanation</w:t>
      </w:r>
      <w:r w:rsidR="007202F0" w:rsidRPr="00C27202">
        <w:rPr>
          <w:lang w:bidi="ar-EG"/>
        </w:rPr>
        <w:t>,</w:t>
      </w:r>
      <w:r w:rsidR="00977CEC" w:rsidRPr="00C27202">
        <w:rPr>
          <w:lang w:bidi="ar-EG"/>
        </w:rPr>
        <w:t xml:space="preserve"> in at least some senses of the term. We should </w:t>
      </w:r>
      <w:r w:rsidR="007202F0" w:rsidRPr="00C27202">
        <w:rPr>
          <w:lang w:bidi="ar-EG"/>
        </w:rPr>
        <w:t xml:space="preserve">use language </w:t>
      </w:r>
      <w:r w:rsidR="00977CEC" w:rsidRPr="00C27202">
        <w:rPr>
          <w:lang w:bidi="ar-EG"/>
        </w:rPr>
        <w:t xml:space="preserve">in a way that allows </w:t>
      </w:r>
      <w:r w:rsidR="007202F0" w:rsidRPr="00C27202">
        <w:rPr>
          <w:lang w:bidi="ar-EG"/>
        </w:rPr>
        <w:t xml:space="preserve">for </w:t>
      </w:r>
      <w:r w:rsidR="00977CEC" w:rsidRPr="00C27202">
        <w:rPr>
          <w:lang w:bidi="ar-EG"/>
        </w:rPr>
        <w:t xml:space="preserve">all </w:t>
      </w:r>
      <w:r w:rsidR="007202F0" w:rsidRPr="00C27202">
        <w:rPr>
          <w:lang w:bidi="ar-EG"/>
        </w:rPr>
        <w:t xml:space="preserve">of </w:t>
      </w:r>
      <w:r w:rsidR="00977CEC" w:rsidRPr="00C27202">
        <w:rPr>
          <w:lang w:bidi="ar-EG"/>
        </w:rPr>
        <w:t xml:space="preserve">these possibilities. Therefore, in this book I will talk about </w:t>
      </w:r>
      <w:r w:rsidR="00977CEC" w:rsidRPr="00C27202">
        <w:rPr>
          <w:i/>
          <w:iCs/>
          <w:lang w:bidi="ar-EG"/>
        </w:rPr>
        <w:t>facts</w:t>
      </w:r>
      <w:r w:rsidR="00977CEC" w:rsidRPr="00C27202">
        <w:rPr>
          <w:lang w:bidi="ar-EG"/>
        </w:rPr>
        <w:t xml:space="preserve"> that call for explanation. </w:t>
      </w:r>
    </w:p>
    <w:p w14:paraId="156AFBBB" w14:textId="359805A6" w:rsidR="009163B6" w:rsidRPr="00C27202" w:rsidRDefault="007202F0" w:rsidP="00420A2D">
      <w:pPr>
        <w:rPr>
          <w:lang w:bidi="ar-EG"/>
        </w:rPr>
      </w:pPr>
      <w:r w:rsidRPr="00C27202">
        <w:rPr>
          <w:lang w:bidi="ar-EG"/>
        </w:rPr>
        <w:t xml:space="preserve">“Facts” </w:t>
      </w:r>
      <w:r w:rsidR="0077411C" w:rsidRPr="00C27202">
        <w:rPr>
          <w:lang w:bidi="ar-EG"/>
        </w:rPr>
        <w:t xml:space="preserve">seems to me a more inclusive term than </w:t>
      </w:r>
      <w:r w:rsidRPr="00C27202">
        <w:rPr>
          <w:lang w:bidi="ar-EG"/>
        </w:rPr>
        <w:t>“</w:t>
      </w:r>
      <w:r w:rsidR="0077411C" w:rsidRPr="00C27202">
        <w:rPr>
          <w:lang w:bidi="ar-EG"/>
        </w:rPr>
        <w:t>occurrences,</w:t>
      </w:r>
      <w:r w:rsidRPr="00C27202">
        <w:rPr>
          <w:lang w:bidi="ar-EG"/>
        </w:rPr>
        <w:t>”</w:t>
      </w:r>
      <w:r w:rsidR="0077411C" w:rsidRPr="00C27202">
        <w:rPr>
          <w:lang w:bidi="ar-EG"/>
        </w:rPr>
        <w:t xml:space="preserve"> </w:t>
      </w:r>
      <w:r w:rsidRPr="00C27202">
        <w:rPr>
          <w:lang w:bidi="ar-EG"/>
        </w:rPr>
        <w:t>“</w:t>
      </w:r>
      <w:r w:rsidR="0077411C" w:rsidRPr="00C27202">
        <w:rPr>
          <w:lang w:bidi="ar-EG"/>
        </w:rPr>
        <w:t>events,</w:t>
      </w:r>
      <w:r w:rsidRPr="00C27202">
        <w:rPr>
          <w:lang w:bidi="ar-EG"/>
        </w:rPr>
        <w:t>”</w:t>
      </w:r>
      <w:r w:rsidR="0077411C" w:rsidRPr="00C27202">
        <w:rPr>
          <w:lang w:bidi="ar-EG"/>
        </w:rPr>
        <w:t xml:space="preserve"> </w:t>
      </w:r>
      <w:r w:rsidRPr="00C27202">
        <w:rPr>
          <w:lang w:bidi="ar-EG"/>
        </w:rPr>
        <w:t>“</w:t>
      </w:r>
      <w:r w:rsidR="0077411C" w:rsidRPr="00C27202">
        <w:rPr>
          <w:lang w:bidi="ar-EG"/>
        </w:rPr>
        <w:t>states of affairs</w:t>
      </w:r>
      <w:r w:rsidRPr="00C27202">
        <w:rPr>
          <w:lang w:bidi="ar-EG"/>
        </w:rPr>
        <w:t>,”</w:t>
      </w:r>
      <w:r w:rsidR="0077411C" w:rsidRPr="00C27202">
        <w:rPr>
          <w:lang w:bidi="ar-EG"/>
        </w:rPr>
        <w:t xml:space="preserve"> or </w:t>
      </w:r>
      <w:r w:rsidRPr="00C27202">
        <w:rPr>
          <w:lang w:bidi="ar-EG"/>
        </w:rPr>
        <w:t>“</w:t>
      </w:r>
      <w:r w:rsidR="0077411C" w:rsidRPr="00C27202">
        <w:rPr>
          <w:lang w:bidi="ar-EG"/>
        </w:rPr>
        <w:t>phenomena,</w:t>
      </w:r>
      <w:r w:rsidRPr="00C27202">
        <w:rPr>
          <w:lang w:bidi="ar-EG"/>
        </w:rPr>
        <w:t>”</w:t>
      </w:r>
      <w:r w:rsidR="0077411C" w:rsidRPr="00C27202">
        <w:rPr>
          <w:lang w:bidi="ar-EG"/>
        </w:rPr>
        <w:t xml:space="preserve"> all of which appear in previous literature as the </w:t>
      </w:r>
      <w:r w:rsidRPr="00C27202">
        <w:rPr>
          <w:lang w:bidi="ar-EG"/>
        </w:rPr>
        <w:t>term used to describe that which calls</w:t>
      </w:r>
      <w:r w:rsidR="0077411C" w:rsidRPr="00C27202">
        <w:rPr>
          <w:lang w:bidi="ar-EG"/>
        </w:rPr>
        <w:t xml:space="preserve"> for explanation. </w:t>
      </w:r>
      <w:r w:rsidRPr="00C27202">
        <w:rPr>
          <w:lang w:bidi="ar-EG"/>
        </w:rPr>
        <w:t>Such terms are not always appropriate—it</w:t>
      </w:r>
      <w:r w:rsidR="009163B6" w:rsidRPr="00C27202">
        <w:rPr>
          <w:lang w:bidi="ar-EG"/>
        </w:rPr>
        <w:t xml:space="preserve"> does not seem appropriate</w:t>
      </w:r>
      <w:r w:rsidRPr="00C27202">
        <w:rPr>
          <w:lang w:bidi="ar-EG"/>
        </w:rPr>
        <w:t>, for example,</w:t>
      </w:r>
      <w:r w:rsidR="009163B6" w:rsidRPr="00C27202">
        <w:rPr>
          <w:lang w:bidi="ar-EG"/>
        </w:rPr>
        <w:t xml:space="preserve"> to call mathematical facts </w:t>
      </w:r>
      <w:r w:rsidRPr="00C27202">
        <w:rPr>
          <w:lang w:bidi="ar-EG"/>
        </w:rPr>
        <w:t>“</w:t>
      </w:r>
      <w:r w:rsidR="009163B6" w:rsidRPr="00C27202">
        <w:rPr>
          <w:lang w:bidi="ar-EG"/>
        </w:rPr>
        <w:t>events</w:t>
      </w:r>
      <w:r w:rsidRPr="00C27202">
        <w:rPr>
          <w:lang w:bidi="ar-EG"/>
        </w:rPr>
        <w:t>”</w:t>
      </w:r>
      <w:r w:rsidR="009163B6" w:rsidRPr="00C27202">
        <w:rPr>
          <w:lang w:bidi="ar-EG"/>
        </w:rPr>
        <w:t xml:space="preserve"> or </w:t>
      </w:r>
      <w:r w:rsidRPr="00C27202">
        <w:rPr>
          <w:lang w:bidi="ar-EG"/>
        </w:rPr>
        <w:t>“</w:t>
      </w:r>
      <w:r w:rsidR="009163B6" w:rsidRPr="00C27202">
        <w:rPr>
          <w:lang w:bidi="ar-EG"/>
        </w:rPr>
        <w:t>states of affairs.</w:t>
      </w:r>
      <w:r w:rsidRPr="00C27202">
        <w:rPr>
          <w:lang w:bidi="ar-EG"/>
        </w:rPr>
        <w:t>”</w:t>
      </w:r>
      <w:r w:rsidR="009163B6" w:rsidRPr="00C27202">
        <w:rPr>
          <w:lang w:bidi="ar-EG"/>
        </w:rPr>
        <w:t xml:space="preserve"> </w:t>
      </w:r>
      <w:r w:rsidRPr="00C27202">
        <w:rPr>
          <w:lang w:bidi="ar-EG"/>
        </w:rPr>
        <w:t>In contrast</w:t>
      </w:r>
      <w:r w:rsidR="009163B6" w:rsidRPr="00C27202">
        <w:rPr>
          <w:lang w:bidi="ar-EG"/>
        </w:rPr>
        <w:t xml:space="preserve">, for every event that actually occurred, it does seem right to say that it is a </w:t>
      </w:r>
      <w:r w:rsidR="009163B6" w:rsidRPr="00C27202">
        <w:rPr>
          <w:i/>
          <w:iCs/>
          <w:lang w:bidi="ar-EG"/>
        </w:rPr>
        <w:t>fact</w:t>
      </w:r>
      <w:r w:rsidR="009163B6" w:rsidRPr="00C27202">
        <w:rPr>
          <w:lang w:bidi="ar-EG"/>
        </w:rPr>
        <w:t xml:space="preserve"> that the event occurred. </w:t>
      </w:r>
      <w:r w:rsidRPr="00C27202">
        <w:rPr>
          <w:lang w:bidi="ar-EG"/>
        </w:rPr>
        <w:t>It</w:t>
      </w:r>
      <w:r w:rsidR="009163B6" w:rsidRPr="00C27202">
        <w:rPr>
          <w:lang w:bidi="ar-EG"/>
        </w:rPr>
        <w:t xml:space="preserve"> also seems right </w:t>
      </w:r>
      <w:r w:rsidRPr="00C27202">
        <w:rPr>
          <w:lang w:bidi="ar-EG"/>
        </w:rPr>
        <w:t xml:space="preserve">to say </w:t>
      </w:r>
      <w:r w:rsidR="009163B6" w:rsidRPr="00C27202">
        <w:rPr>
          <w:lang w:bidi="ar-EG"/>
        </w:rPr>
        <w:t xml:space="preserve">of any state of affairs that obtains that it is a </w:t>
      </w:r>
      <w:r w:rsidR="009163B6" w:rsidRPr="00C27202">
        <w:rPr>
          <w:i/>
          <w:iCs/>
          <w:lang w:bidi="ar-EG"/>
        </w:rPr>
        <w:t>fact</w:t>
      </w:r>
      <w:r w:rsidR="009163B6" w:rsidRPr="00C27202">
        <w:rPr>
          <w:lang w:bidi="ar-EG"/>
        </w:rPr>
        <w:t xml:space="preserve"> that the state of affairs obtains. </w:t>
      </w:r>
      <w:r w:rsidR="00207046" w:rsidRPr="00C27202">
        <w:rPr>
          <w:lang w:bidi="ar-EG"/>
        </w:rPr>
        <w:t>And it also seems right to say that</w:t>
      </w:r>
      <w:r w:rsidR="00835AF9" w:rsidRPr="00C27202">
        <w:rPr>
          <w:lang w:bidi="ar-EG"/>
        </w:rPr>
        <w:t>,</w:t>
      </w:r>
      <w:r w:rsidR="00207046" w:rsidRPr="00C27202">
        <w:rPr>
          <w:lang w:bidi="ar-EG"/>
        </w:rPr>
        <w:t xml:space="preserve"> as a matter of </w:t>
      </w:r>
      <w:r w:rsidR="00207046" w:rsidRPr="00C27202">
        <w:rPr>
          <w:i/>
          <w:iCs/>
          <w:lang w:bidi="ar-EG"/>
        </w:rPr>
        <w:t>fact</w:t>
      </w:r>
      <w:r w:rsidR="00207046" w:rsidRPr="00C27202">
        <w:rPr>
          <w:lang w:bidi="ar-EG"/>
        </w:rPr>
        <w:t>, something appear</w:t>
      </w:r>
      <w:r w:rsidRPr="00C27202">
        <w:rPr>
          <w:lang w:bidi="ar-EG"/>
        </w:rPr>
        <w:t>s</w:t>
      </w:r>
      <w:r w:rsidR="00207046" w:rsidRPr="00C27202">
        <w:rPr>
          <w:lang w:bidi="ar-EG"/>
        </w:rPr>
        <w:t xml:space="preserve"> one way or another</w:t>
      </w:r>
      <w:r w:rsidRPr="00C27202">
        <w:rPr>
          <w:lang w:bidi="ar-EG"/>
        </w:rPr>
        <w:t xml:space="preserve"> (</w:t>
      </w:r>
      <w:r w:rsidR="00207046" w:rsidRPr="00C27202">
        <w:rPr>
          <w:lang w:bidi="ar-EG"/>
        </w:rPr>
        <w:t>which is one way of using the term “phenomen</w:t>
      </w:r>
      <w:r w:rsidRPr="00C27202">
        <w:rPr>
          <w:lang w:bidi="ar-EG"/>
        </w:rPr>
        <w:t>on</w:t>
      </w:r>
      <w:r w:rsidR="00207046" w:rsidRPr="00C27202">
        <w:rPr>
          <w:lang w:bidi="ar-EG"/>
        </w:rPr>
        <w:t>”</w:t>
      </w:r>
      <w:r w:rsidRPr="00C27202">
        <w:rPr>
          <w:lang w:bidi="ar-EG"/>
        </w:rPr>
        <w:t>)</w:t>
      </w:r>
      <w:r w:rsidR="00207046" w:rsidRPr="00C27202">
        <w:rPr>
          <w:lang w:bidi="ar-EG"/>
        </w:rPr>
        <w:t xml:space="preserve">. </w:t>
      </w:r>
      <w:r w:rsidR="009163B6" w:rsidRPr="00C27202">
        <w:rPr>
          <w:lang w:bidi="ar-EG"/>
        </w:rPr>
        <w:t xml:space="preserve">Therefore, I will </w:t>
      </w:r>
      <w:r w:rsidRPr="00C27202">
        <w:rPr>
          <w:lang w:bidi="ar-EG"/>
        </w:rPr>
        <w:t xml:space="preserve">refer to </w:t>
      </w:r>
      <w:r w:rsidR="00420A2D" w:rsidRPr="00C27202">
        <w:rPr>
          <w:lang w:bidi="ar-EG"/>
        </w:rPr>
        <w:t xml:space="preserve">all </w:t>
      </w:r>
      <w:r w:rsidRPr="00C27202">
        <w:rPr>
          <w:lang w:bidi="ar-EG"/>
        </w:rPr>
        <w:t xml:space="preserve">of </w:t>
      </w:r>
      <w:r w:rsidR="009163B6" w:rsidRPr="00C27202">
        <w:rPr>
          <w:lang w:bidi="ar-EG"/>
        </w:rPr>
        <w:t>the things that can call for explanation</w:t>
      </w:r>
      <w:r w:rsidRPr="00C27202">
        <w:rPr>
          <w:lang w:bidi="ar-EG"/>
        </w:rPr>
        <w:t xml:space="preserve"> as</w:t>
      </w:r>
      <w:r w:rsidR="009163B6" w:rsidRPr="00C27202">
        <w:rPr>
          <w:lang w:bidi="ar-EG"/>
        </w:rPr>
        <w:t xml:space="preserve"> </w:t>
      </w:r>
      <w:r w:rsidR="009163B6" w:rsidRPr="00C27202">
        <w:rPr>
          <w:i/>
          <w:iCs/>
          <w:lang w:bidi="ar-EG"/>
        </w:rPr>
        <w:t>facts</w:t>
      </w:r>
      <w:r w:rsidR="009163B6" w:rsidRPr="00C27202">
        <w:rPr>
          <w:lang w:bidi="ar-EG"/>
        </w:rPr>
        <w:t>.</w:t>
      </w:r>
      <w:r w:rsidR="00207046" w:rsidRPr="00C27202">
        <w:rPr>
          <w:rStyle w:val="FootnoteReference"/>
        </w:rPr>
        <w:footnoteReference w:id="8"/>
      </w:r>
      <w:r w:rsidR="009163B6" w:rsidRPr="00C27202">
        <w:rPr>
          <w:lang w:bidi="ar-EG"/>
        </w:rPr>
        <w:t xml:space="preserve"> </w:t>
      </w:r>
    </w:p>
    <w:p w14:paraId="444800E9" w14:textId="7CDDEA97" w:rsidR="006D1F66" w:rsidRPr="00C27202" w:rsidRDefault="009163B6" w:rsidP="009163B6">
      <w:pPr>
        <w:rPr>
          <w:lang w:bidi="ar-EG"/>
        </w:rPr>
      </w:pPr>
      <w:r w:rsidRPr="00C27202">
        <w:rPr>
          <w:lang w:bidi="ar-EG"/>
        </w:rPr>
        <w:t>There are</w:t>
      </w:r>
      <w:r w:rsidR="007202F0" w:rsidRPr="00C27202">
        <w:rPr>
          <w:lang w:bidi="ar-EG"/>
        </w:rPr>
        <w:t>, of course,</w:t>
      </w:r>
      <w:r w:rsidRPr="00C27202">
        <w:rPr>
          <w:lang w:bidi="ar-EG"/>
        </w:rPr>
        <w:t xml:space="preserve"> different views about what precisely facts are. </w:t>
      </w:r>
      <w:r w:rsidR="008A72B4" w:rsidRPr="00C27202">
        <w:rPr>
          <w:lang w:bidi="ar-EG"/>
        </w:rPr>
        <w:t>As</w:t>
      </w:r>
      <w:r w:rsidRPr="00C27202">
        <w:rPr>
          <w:lang w:bidi="ar-EG"/>
        </w:rPr>
        <w:t xml:space="preserve"> I’m using the term, every true proposition corresponds to a fact. </w:t>
      </w:r>
      <w:r w:rsidR="007202F0" w:rsidRPr="00C27202">
        <w:rPr>
          <w:lang w:bidi="ar-EG"/>
        </w:rPr>
        <w:t xml:space="preserve">However, </w:t>
      </w:r>
      <w:r w:rsidRPr="00C27202">
        <w:rPr>
          <w:lang w:bidi="ar-EG"/>
        </w:rPr>
        <w:t xml:space="preserve">I am hesitant to say that </w:t>
      </w:r>
      <w:r w:rsidR="008A72B4" w:rsidRPr="00C27202">
        <w:rPr>
          <w:lang w:bidi="ar-EG"/>
        </w:rPr>
        <w:t>the</w:t>
      </w:r>
      <w:r w:rsidRPr="00C27202">
        <w:rPr>
          <w:lang w:bidi="ar-EG"/>
        </w:rPr>
        <w:t xml:space="preserve"> proposition </w:t>
      </w:r>
      <w:r w:rsidR="008A72B4" w:rsidRPr="00C27202">
        <w:rPr>
          <w:i/>
          <w:iCs/>
          <w:lang w:bidi="ar-EG"/>
        </w:rPr>
        <w:t xml:space="preserve">just </w:t>
      </w:r>
      <w:r w:rsidRPr="00C27202">
        <w:rPr>
          <w:i/>
          <w:iCs/>
          <w:lang w:bidi="ar-EG"/>
        </w:rPr>
        <w:t>is</w:t>
      </w:r>
      <w:r w:rsidRPr="00C27202">
        <w:rPr>
          <w:lang w:bidi="ar-EG"/>
        </w:rPr>
        <w:t xml:space="preserve"> the fact</w:t>
      </w:r>
      <w:r w:rsidR="001B4FC4" w:rsidRPr="00C27202">
        <w:rPr>
          <w:lang w:bidi="ar-EG"/>
        </w:rPr>
        <w:t xml:space="preserve"> because a</w:t>
      </w:r>
      <w:r w:rsidRPr="00C27202">
        <w:rPr>
          <w:lang w:bidi="ar-EG"/>
        </w:rPr>
        <w:t xml:space="preserve"> proposition is an abstract entity. </w:t>
      </w:r>
      <w:r w:rsidR="0068421D" w:rsidRPr="00C27202">
        <w:rPr>
          <w:lang w:bidi="ar-EG"/>
        </w:rPr>
        <w:t>Propositions are t</w:t>
      </w:r>
      <w:r w:rsidRPr="00C27202">
        <w:rPr>
          <w:lang w:bidi="ar-EG"/>
        </w:rPr>
        <w:t xml:space="preserve">he meanings of </w:t>
      </w:r>
      <w:r w:rsidR="00A36CEE" w:rsidRPr="00C27202">
        <w:rPr>
          <w:lang w:bidi="ar-EG"/>
        </w:rPr>
        <w:t xml:space="preserve">certain </w:t>
      </w:r>
      <w:r w:rsidRPr="00C27202">
        <w:rPr>
          <w:lang w:bidi="ar-EG"/>
        </w:rPr>
        <w:t>sentences</w:t>
      </w:r>
      <w:r w:rsidR="00A36CEE" w:rsidRPr="00C27202">
        <w:rPr>
          <w:lang w:bidi="ar-EG"/>
        </w:rPr>
        <w:t xml:space="preserve"> </w:t>
      </w:r>
      <w:r w:rsidR="001B4FC4" w:rsidRPr="00C27202">
        <w:rPr>
          <w:lang w:bidi="ar-EG"/>
        </w:rPr>
        <w:t>(</w:t>
      </w:r>
      <w:r w:rsidR="00A36CEE" w:rsidRPr="00C27202">
        <w:rPr>
          <w:lang w:bidi="ar-EG"/>
        </w:rPr>
        <w:t>those that can be true or false</w:t>
      </w:r>
      <w:r w:rsidR="001B4FC4" w:rsidRPr="00C27202">
        <w:rPr>
          <w:lang w:bidi="ar-EG"/>
        </w:rPr>
        <w:t>)</w:t>
      </w:r>
      <w:r w:rsidRPr="00C27202">
        <w:rPr>
          <w:lang w:bidi="ar-EG"/>
        </w:rPr>
        <w:t xml:space="preserve"> </w:t>
      </w:r>
      <w:r w:rsidR="0068421D" w:rsidRPr="00C27202">
        <w:rPr>
          <w:lang w:bidi="ar-EG"/>
        </w:rPr>
        <w:t>or</w:t>
      </w:r>
      <w:r w:rsidR="001B4FC4" w:rsidRPr="00C27202">
        <w:rPr>
          <w:lang w:bidi="ar-EG"/>
        </w:rPr>
        <w:t xml:space="preserve"> the</w:t>
      </w:r>
      <w:r w:rsidR="0068421D" w:rsidRPr="00C27202">
        <w:rPr>
          <w:lang w:bidi="ar-EG"/>
        </w:rPr>
        <w:t xml:space="preserve"> ideas expressed by </w:t>
      </w:r>
      <w:r w:rsidR="00A36CEE" w:rsidRPr="00C27202">
        <w:rPr>
          <w:lang w:bidi="ar-EG"/>
        </w:rPr>
        <w:t xml:space="preserve">such </w:t>
      </w:r>
      <w:r w:rsidR="0068421D" w:rsidRPr="00C27202">
        <w:rPr>
          <w:lang w:bidi="ar-EG"/>
        </w:rPr>
        <w:t>sentences</w:t>
      </w:r>
      <w:r w:rsidRPr="00C27202">
        <w:rPr>
          <w:lang w:bidi="ar-EG"/>
        </w:rPr>
        <w:t xml:space="preserve">. I don’t think the </w:t>
      </w:r>
      <w:r w:rsidRPr="00A92C1B">
        <w:rPr>
          <w:i/>
          <w:iCs/>
          <w:lang w:bidi="ar-EG"/>
        </w:rPr>
        <w:t>ideas</w:t>
      </w:r>
      <w:r w:rsidRPr="00C27202">
        <w:rPr>
          <w:lang w:bidi="ar-EG"/>
        </w:rPr>
        <w:t xml:space="preserve"> are what </w:t>
      </w:r>
      <w:r w:rsidR="001B4FC4" w:rsidRPr="00C27202">
        <w:rPr>
          <w:lang w:bidi="ar-EG"/>
        </w:rPr>
        <w:t xml:space="preserve">call out for </w:t>
      </w:r>
      <w:r w:rsidR="00A92C1B" w:rsidRPr="00C27202">
        <w:rPr>
          <w:lang w:bidi="ar-EG"/>
        </w:rPr>
        <w:t>explanation;</w:t>
      </w:r>
      <w:r w:rsidR="001B4FC4" w:rsidRPr="00C27202">
        <w:rPr>
          <w:lang w:bidi="ar-EG"/>
        </w:rPr>
        <w:t xml:space="preserve"> r</w:t>
      </w:r>
      <w:r w:rsidRPr="00C27202">
        <w:rPr>
          <w:lang w:bidi="ar-EG"/>
        </w:rPr>
        <w:t xml:space="preserve">ather, it is the </w:t>
      </w:r>
      <w:r w:rsidRPr="00A92C1B">
        <w:rPr>
          <w:i/>
          <w:iCs/>
          <w:lang w:bidi="ar-EG"/>
        </w:rPr>
        <w:t>facts</w:t>
      </w:r>
      <w:r w:rsidRPr="00C27202">
        <w:rPr>
          <w:lang w:bidi="ar-EG"/>
        </w:rPr>
        <w:t xml:space="preserve"> that correspond to those propositions</w:t>
      </w:r>
      <w:r w:rsidR="001B4FC4" w:rsidRPr="00C27202">
        <w:rPr>
          <w:lang w:bidi="ar-EG"/>
        </w:rPr>
        <w:t>—</w:t>
      </w:r>
      <w:r w:rsidR="0068421D" w:rsidRPr="00C27202">
        <w:rPr>
          <w:lang w:bidi="ar-EG"/>
        </w:rPr>
        <w:t>or the facts that make those propositions true</w:t>
      </w:r>
      <w:r w:rsidR="001B4FC4" w:rsidRPr="00C27202">
        <w:rPr>
          <w:lang w:bidi="ar-EG"/>
        </w:rPr>
        <w:t>—</w:t>
      </w:r>
      <w:r w:rsidR="0068421D" w:rsidRPr="00C27202">
        <w:rPr>
          <w:lang w:bidi="ar-EG"/>
        </w:rPr>
        <w:t>that need explaining</w:t>
      </w:r>
      <w:r w:rsidRPr="00C27202">
        <w:rPr>
          <w:lang w:bidi="ar-EG"/>
        </w:rPr>
        <w:t xml:space="preserve">. </w:t>
      </w:r>
    </w:p>
    <w:p w14:paraId="1957CB88" w14:textId="4DBDE724" w:rsidR="009C388B" w:rsidRPr="00C27202" w:rsidRDefault="009356F1" w:rsidP="009163B6">
      <w:pPr>
        <w:rPr>
          <w:lang w:bidi="ar-EG"/>
        </w:rPr>
      </w:pPr>
      <w:r w:rsidRPr="00C27202">
        <w:rPr>
          <w:lang w:bidi="ar-EG"/>
        </w:rPr>
        <w:lastRenderedPageBreak/>
        <w:t>To</w:t>
      </w:r>
      <w:r w:rsidR="009163B6" w:rsidRPr="00C27202">
        <w:rPr>
          <w:lang w:bidi="ar-EG"/>
        </w:rPr>
        <w:t xml:space="preserve"> help illustrate what I mean</w:t>
      </w:r>
      <w:r w:rsidRPr="00C27202">
        <w:rPr>
          <w:lang w:bidi="ar-EG"/>
        </w:rPr>
        <w:t>,</w:t>
      </w:r>
      <w:r w:rsidR="009163B6" w:rsidRPr="00C27202">
        <w:rPr>
          <w:lang w:bidi="ar-EG"/>
        </w:rPr>
        <w:t xml:space="preserve"> </w:t>
      </w:r>
      <w:r w:rsidRPr="00C27202">
        <w:rPr>
          <w:lang w:bidi="ar-EG"/>
        </w:rPr>
        <w:t>h</w:t>
      </w:r>
      <w:r w:rsidR="006D1F66" w:rsidRPr="00C27202">
        <w:rPr>
          <w:lang w:bidi="ar-EG"/>
        </w:rPr>
        <w:t>ere’s a sentence in English: “Whenever I press a certain button in my office, the light turns on</w:t>
      </w:r>
      <w:r w:rsidRPr="00C27202">
        <w:rPr>
          <w:lang w:bidi="ar-EG"/>
        </w:rPr>
        <w:t>.</w:t>
      </w:r>
      <w:r w:rsidR="006D1F66" w:rsidRPr="00C27202">
        <w:rPr>
          <w:lang w:bidi="ar-EG"/>
        </w:rPr>
        <w:t>” Here’s another sentence in English: “The light turns on in my office whenever I press a certain button</w:t>
      </w:r>
      <w:r w:rsidRPr="00C27202">
        <w:rPr>
          <w:lang w:bidi="ar-EG"/>
        </w:rPr>
        <w:t>.</w:t>
      </w:r>
      <w:r w:rsidR="006D1F66" w:rsidRPr="00C27202">
        <w:rPr>
          <w:lang w:bidi="ar-EG"/>
        </w:rPr>
        <w:t xml:space="preserve">” </w:t>
      </w:r>
      <w:r w:rsidRPr="00C27202">
        <w:rPr>
          <w:lang w:bidi="ar-EG"/>
        </w:rPr>
        <w:t xml:space="preserve">Although these </w:t>
      </w:r>
      <w:r w:rsidR="006D1F66" w:rsidRPr="00C27202">
        <w:rPr>
          <w:lang w:bidi="ar-EG"/>
        </w:rPr>
        <w:t xml:space="preserve">are two different sentences, they express the same proposition. However, what </w:t>
      </w:r>
      <w:r w:rsidRPr="00C27202">
        <w:rPr>
          <w:lang w:bidi="ar-EG"/>
        </w:rPr>
        <w:t>might call out for explanation</w:t>
      </w:r>
      <w:r w:rsidR="006D1F66" w:rsidRPr="00C27202">
        <w:rPr>
          <w:lang w:bidi="ar-EG"/>
        </w:rPr>
        <w:t xml:space="preserve"> is not the proposition</w:t>
      </w:r>
      <w:r w:rsidRPr="00C27202">
        <w:rPr>
          <w:lang w:bidi="ar-EG"/>
        </w:rPr>
        <w:t>—r</w:t>
      </w:r>
      <w:r w:rsidR="006D1F66" w:rsidRPr="00C27202">
        <w:rPr>
          <w:lang w:bidi="ar-EG"/>
        </w:rPr>
        <w:t xml:space="preserve">ather, what </w:t>
      </w:r>
      <w:r w:rsidRPr="00C27202">
        <w:rPr>
          <w:lang w:bidi="ar-EG"/>
        </w:rPr>
        <w:t>might call out for explanation</w:t>
      </w:r>
      <w:r w:rsidR="006D1F66" w:rsidRPr="00C27202">
        <w:rPr>
          <w:lang w:bidi="ar-EG"/>
        </w:rPr>
        <w:t xml:space="preserve"> is </w:t>
      </w:r>
      <w:r w:rsidR="006D1F66" w:rsidRPr="00C27202">
        <w:rPr>
          <w:i/>
          <w:iCs/>
          <w:lang w:bidi="ar-EG"/>
        </w:rPr>
        <w:t>the fact that</w:t>
      </w:r>
      <w:r w:rsidR="006D1F66" w:rsidRPr="00C27202">
        <w:rPr>
          <w:lang w:bidi="ar-EG"/>
        </w:rPr>
        <w:t xml:space="preserve"> the light turns on in my office whenever I press a certain button. </w:t>
      </w:r>
    </w:p>
    <w:p w14:paraId="5827CE90" w14:textId="50CA2A48" w:rsidR="00220C65" w:rsidRPr="00C27202" w:rsidRDefault="00220C65" w:rsidP="00220C65">
      <w:pPr>
        <w:rPr>
          <w:lang w:bidi="ar-EG"/>
        </w:rPr>
      </w:pPr>
      <w:r w:rsidRPr="00C27202">
        <w:rPr>
          <w:lang w:bidi="ar-EG"/>
        </w:rPr>
        <w:t xml:space="preserve">As </w:t>
      </w:r>
      <w:r w:rsidR="00A92C1B" w:rsidRPr="00C27202">
        <w:rPr>
          <w:lang w:bidi="ar-EG"/>
        </w:rPr>
        <w:t>I am</w:t>
      </w:r>
      <w:r w:rsidRPr="00C27202">
        <w:rPr>
          <w:lang w:bidi="ar-EG"/>
        </w:rPr>
        <w:t xml:space="preserve"> using the term, facts are hyperintentional. </w:t>
      </w:r>
      <w:r w:rsidR="00A92C1B">
        <w:rPr>
          <w:lang w:bidi="ar-EG"/>
        </w:rPr>
        <w:t xml:space="preserve">That is, two facts can be distinct even if there is no possible world in which one holds and the other does not. </w:t>
      </w:r>
      <w:r w:rsidR="009356F1" w:rsidRPr="00C27202">
        <w:rPr>
          <w:lang w:bidi="ar-EG"/>
        </w:rPr>
        <w:t>For example, t</w:t>
      </w:r>
      <w:r w:rsidRPr="00C27202">
        <w:rPr>
          <w:lang w:bidi="ar-EG"/>
        </w:rPr>
        <w:t>he fact that 2</w:t>
      </w:r>
      <w:r w:rsidR="009356F1" w:rsidRPr="00C27202">
        <w:rPr>
          <w:lang w:bidi="ar-EG"/>
        </w:rPr>
        <w:t xml:space="preserve"> </w:t>
      </w:r>
      <w:r w:rsidRPr="00C27202">
        <w:rPr>
          <w:lang w:bidi="ar-EG"/>
        </w:rPr>
        <w:t>+</w:t>
      </w:r>
      <w:r w:rsidR="009356F1" w:rsidRPr="00C27202">
        <w:rPr>
          <w:lang w:bidi="ar-EG"/>
        </w:rPr>
        <w:t xml:space="preserve"> </w:t>
      </w:r>
      <w:r w:rsidRPr="00C27202">
        <w:rPr>
          <w:lang w:bidi="ar-EG"/>
        </w:rPr>
        <w:t>2</w:t>
      </w:r>
      <w:r w:rsidR="009356F1" w:rsidRPr="00C27202">
        <w:rPr>
          <w:lang w:bidi="ar-EG"/>
        </w:rPr>
        <w:t xml:space="preserve"> </w:t>
      </w:r>
      <w:r w:rsidRPr="00C27202">
        <w:rPr>
          <w:lang w:bidi="ar-EG"/>
        </w:rPr>
        <w:t>=</w:t>
      </w:r>
      <w:r w:rsidR="009356F1" w:rsidRPr="00C27202">
        <w:rPr>
          <w:lang w:bidi="ar-EG"/>
        </w:rPr>
        <w:t xml:space="preserve"> </w:t>
      </w:r>
      <w:r w:rsidRPr="00C27202">
        <w:rPr>
          <w:lang w:bidi="ar-EG"/>
        </w:rPr>
        <w:t>4 is distinct from the fact that 1/89=0.01 + 0.001 + 0.0002 + 0.00003 + 0.000005 + 0.0000008… (keep adding a 0 and the next number in the Fibonacci sequence). The former doesn’t call for explanation in the way that the latter does</w:t>
      </w:r>
      <w:r w:rsidR="009356F1" w:rsidRPr="00C27202">
        <w:rPr>
          <w:lang w:bidi="ar-EG"/>
        </w:rPr>
        <w:t xml:space="preserve">—even though </w:t>
      </w:r>
      <w:r w:rsidRPr="00C27202">
        <w:rPr>
          <w:lang w:bidi="ar-EG"/>
        </w:rPr>
        <w:t xml:space="preserve">both </w:t>
      </w:r>
      <w:r w:rsidR="009356F1" w:rsidRPr="00C27202">
        <w:rPr>
          <w:lang w:bidi="ar-EG"/>
        </w:rPr>
        <w:t xml:space="preserve">are </w:t>
      </w:r>
      <w:r w:rsidRPr="00C27202">
        <w:rPr>
          <w:lang w:bidi="ar-EG"/>
        </w:rPr>
        <w:t xml:space="preserve">necessary truths, true in all possible worlds. </w:t>
      </w:r>
    </w:p>
    <w:p w14:paraId="0A2C3FF6" w14:textId="642BBA79" w:rsidR="006D1F66" w:rsidRPr="00C27202" w:rsidRDefault="006D1F66" w:rsidP="00207046">
      <w:r w:rsidRPr="00C27202">
        <w:rPr>
          <w:lang w:bidi="ar-EG"/>
        </w:rPr>
        <w:t>What precisely it means for something to be a fact</w:t>
      </w:r>
      <w:r w:rsidR="005B72C8" w:rsidRPr="00C27202">
        <w:rPr>
          <w:lang w:bidi="ar-EG"/>
        </w:rPr>
        <w:t>,</w:t>
      </w:r>
      <w:r w:rsidRPr="00C27202">
        <w:rPr>
          <w:lang w:bidi="ar-EG"/>
        </w:rPr>
        <w:t xml:space="preserve"> though,</w:t>
      </w:r>
      <w:r w:rsidR="005B72C8" w:rsidRPr="00C27202">
        <w:rPr>
          <w:lang w:bidi="ar-EG"/>
        </w:rPr>
        <w:t xml:space="preserve"> is</w:t>
      </w:r>
      <w:r w:rsidRPr="00C27202">
        <w:rPr>
          <w:lang w:bidi="ar-EG"/>
        </w:rPr>
        <w:t xml:space="preserve"> not the topic of this book</w:t>
      </w:r>
      <w:r w:rsidR="005B72C8" w:rsidRPr="00C27202">
        <w:rPr>
          <w:lang w:bidi="ar-EG"/>
        </w:rPr>
        <w:t>, n</w:t>
      </w:r>
      <w:r w:rsidRPr="00C27202">
        <w:rPr>
          <w:lang w:bidi="ar-EG"/>
        </w:rPr>
        <w:t>or is anything here dependent on my way of using th</w:t>
      </w:r>
      <w:r w:rsidR="0067463C" w:rsidRPr="00C27202">
        <w:rPr>
          <w:lang w:bidi="ar-EG"/>
        </w:rPr>
        <w:t>is</w:t>
      </w:r>
      <w:r w:rsidRPr="00C27202">
        <w:rPr>
          <w:lang w:bidi="ar-EG"/>
        </w:rPr>
        <w:t xml:space="preserve"> term</w:t>
      </w:r>
      <w:r w:rsidR="005B72C8" w:rsidRPr="00C27202">
        <w:rPr>
          <w:lang w:bidi="ar-EG"/>
        </w:rPr>
        <w:t>—my intention is simply to explain what I mean when I use it</w:t>
      </w:r>
      <w:r w:rsidRPr="00C27202">
        <w:rPr>
          <w:lang w:bidi="ar-EG"/>
        </w:rPr>
        <w:t xml:space="preserve">. Throughout this book the explananda will be facts. If you have a different theory of facts, such that this </w:t>
      </w:r>
      <w:r w:rsidR="005B72C8" w:rsidRPr="00C27202">
        <w:rPr>
          <w:lang w:bidi="ar-EG"/>
        </w:rPr>
        <w:t>use of the term</w:t>
      </w:r>
      <w:r w:rsidRPr="00C27202">
        <w:rPr>
          <w:lang w:bidi="ar-EG"/>
        </w:rPr>
        <w:t xml:space="preserve"> would not satisfy you, you are welcome to mentally replace </w:t>
      </w:r>
      <w:r w:rsidR="005B72C8" w:rsidRPr="00C27202">
        <w:rPr>
          <w:lang w:bidi="ar-EG"/>
        </w:rPr>
        <w:t>it</w:t>
      </w:r>
      <w:r w:rsidRPr="00C27202">
        <w:rPr>
          <w:lang w:bidi="ar-EG"/>
        </w:rPr>
        <w:t xml:space="preserve"> with whatever you see </w:t>
      </w:r>
      <w:r w:rsidR="005B72C8" w:rsidRPr="00C27202">
        <w:rPr>
          <w:lang w:bidi="ar-EG"/>
        </w:rPr>
        <w:t xml:space="preserve">as </w:t>
      </w:r>
      <w:r w:rsidRPr="00C27202">
        <w:rPr>
          <w:lang w:bidi="ar-EG"/>
        </w:rPr>
        <w:t xml:space="preserve">more fit for the task. </w:t>
      </w:r>
    </w:p>
    <w:p w14:paraId="5E9E6515" w14:textId="375AE3D8" w:rsidR="00153697" w:rsidRPr="00C27202" w:rsidRDefault="00654440" w:rsidP="00EA777C">
      <w:pPr>
        <w:pStyle w:val="Heading2"/>
      </w:pPr>
      <w:bookmarkStart w:id="7" w:name="_Ref40867432"/>
      <w:bookmarkStart w:id="8" w:name="_Toc43725248"/>
      <w:r w:rsidRPr="00C27202">
        <w:t>D</w:t>
      </w:r>
      <w:r w:rsidR="024DEC61" w:rsidRPr="00C27202">
        <w:t>isambiguation</w:t>
      </w:r>
      <w:bookmarkEnd w:id="7"/>
      <w:bookmarkEnd w:id="8"/>
    </w:p>
    <w:p w14:paraId="0B1486E1" w14:textId="794F7904" w:rsidR="00153697" w:rsidRPr="00C27202" w:rsidRDefault="001C6D78" w:rsidP="007452E1">
      <w:pPr>
        <w:rPr>
          <w:lang w:bidi="ar-EG"/>
        </w:rPr>
      </w:pPr>
      <w:r w:rsidRPr="00C27202">
        <w:rPr>
          <w:lang w:bidi="ar-EG"/>
        </w:rPr>
        <w:t>The</w:t>
      </w:r>
      <w:r w:rsidR="00C531D7" w:rsidRPr="00C27202">
        <w:rPr>
          <w:lang w:bidi="ar-EG"/>
        </w:rPr>
        <w:t xml:space="preserve"> </w:t>
      </w:r>
      <w:r w:rsidRPr="00C27202">
        <w:rPr>
          <w:lang w:bidi="ar-EG"/>
        </w:rPr>
        <w:t>term</w:t>
      </w:r>
      <w:r w:rsidR="00C531D7" w:rsidRPr="00C27202">
        <w:rPr>
          <w:lang w:bidi="ar-EG"/>
        </w:rPr>
        <w:t xml:space="preserve"> </w:t>
      </w:r>
      <w:r w:rsidR="00A430DE" w:rsidRPr="00C27202">
        <w:rPr>
          <w:lang w:bidi="ar-EG"/>
        </w:rPr>
        <w:t>“</w:t>
      </w:r>
      <w:r w:rsidR="00C531D7" w:rsidRPr="00C27202">
        <w:rPr>
          <w:lang w:bidi="ar-EG"/>
        </w:rPr>
        <w:t>calling for explanation</w:t>
      </w:r>
      <w:r w:rsidR="00A430DE" w:rsidRPr="00C27202">
        <w:rPr>
          <w:lang w:bidi="ar-EG"/>
        </w:rPr>
        <w:t>”</w:t>
      </w:r>
      <w:r w:rsidR="00C531D7" w:rsidRPr="00C27202">
        <w:rPr>
          <w:lang w:bidi="ar-EG"/>
        </w:rPr>
        <w:t xml:space="preserve"> </w:t>
      </w:r>
      <w:r w:rsidR="000863B6" w:rsidRPr="00C27202">
        <w:rPr>
          <w:lang w:bidi="ar-EG"/>
        </w:rPr>
        <w:t>and correlates</w:t>
      </w:r>
      <w:r w:rsidR="00C70AE2" w:rsidRPr="00C27202">
        <w:rPr>
          <w:lang w:bidi="ar-EG"/>
        </w:rPr>
        <w:t xml:space="preserve"> such as </w:t>
      </w:r>
      <w:r w:rsidR="00A430DE" w:rsidRPr="00C27202">
        <w:rPr>
          <w:lang w:bidi="ar-EG"/>
        </w:rPr>
        <w:t>“</w:t>
      </w:r>
      <w:r w:rsidR="00C70AE2" w:rsidRPr="00C27202">
        <w:rPr>
          <w:lang w:bidi="ar-EG"/>
        </w:rPr>
        <w:t>needs explanation</w:t>
      </w:r>
      <w:r w:rsidR="00A430DE" w:rsidRPr="00C27202">
        <w:rPr>
          <w:lang w:bidi="ar-EG"/>
        </w:rPr>
        <w:t>”</w:t>
      </w:r>
      <w:r w:rsidR="00C70AE2" w:rsidRPr="00C27202">
        <w:rPr>
          <w:lang w:bidi="ar-EG"/>
        </w:rPr>
        <w:t xml:space="preserve"> or </w:t>
      </w:r>
      <w:r w:rsidR="00A430DE" w:rsidRPr="00C27202">
        <w:rPr>
          <w:lang w:bidi="ar-EG"/>
        </w:rPr>
        <w:t>“</w:t>
      </w:r>
      <w:r w:rsidR="00C70AE2" w:rsidRPr="00C27202">
        <w:rPr>
          <w:lang w:bidi="ar-EG"/>
        </w:rPr>
        <w:t>cries for explanation</w:t>
      </w:r>
      <w:r w:rsidR="00A430DE" w:rsidRPr="00C27202">
        <w:rPr>
          <w:lang w:bidi="ar-EG"/>
        </w:rPr>
        <w:t>”</w:t>
      </w:r>
      <w:r w:rsidR="000863B6" w:rsidRPr="00C27202">
        <w:rPr>
          <w:lang w:bidi="ar-EG"/>
        </w:rPr>
        <w:t xml:space="preserve"> are</w:t>
      </w:r>
      <w:r w:rsidR="00C531D7" w:rsidRPr="00C27202">
        <w:rPr>
          <w:lang w:bidi="ar-EG"/>
        </w:rPr>
        <w:t xml:space="preserve"> used in more than one way</w:t>
      </w:r>
      <w:r w:rsidR="007452E1" w:rsidRPr="00C27202">
        <w:rPr>
          <w:lang w:bidi="ar-EG"/>
        </w:rPr>
        <w:t xml:space="preserve">. </w:t>
      </w:r>
      <w:r w:rsidR="00A430DE" w:rsidRPr="00C27202">
        <w:rPr>
          <w:lang w:bidi="ar-EG"/>
        </w:rPr>
        <w:t>W</w:t>
      </w:r>
      <w:r w:rsidR="29D84E27" w:rsidRPr="00C27202">
        <w:rPr>
          <w:lang w:bidi="ar-EG"/>
        </w:rPr>
        <w:t xml:space="preserve">hen people say that a certain fact calls for explanation or that a certain hypothesis would call for explanation if it were true, </w:t>
      </w:r>
      <w:r w:rsidR="00A430DE" w:rsidRPr="00C27202">
        <w:rPr>
          <w:lang w:bidi="ar-EG"/>
        </w:rPr>
        <w:t xml:space="preserve">sometimes </w:t>
      </w:r>
      <w:r w:rsidR="00C70AE2" w:rsidRPr="00C27202">
        <w:rPr>
          <w:lang w:bidi="ar-EG"/>
        </w:rPr>
        <w:t>they</w:t>
      </w:r>
      <w:r w:rsidR="29D84E27" w:rsidRPr="00C27202">
        <w:rPr>
          <w:lang w:bidi="ar-EG"/>
        </w:rPr>
        <w:t xml:space="preserve"> </w:t>
      </w:r>
      <w:r w:rsidR="00A430DE" w:rsidRPr="00C27202">
        <w:rPr>
          <w:lang w:bidi="ar-EG"/>
        </w:rPr>
        <w:t xml:space="preserve">are referring </w:t>
      </w:r>
      <w:r w:rsidR="29D84E27" w:rsidRPr="00C27202">
        <w:rPr>
          <w:lang w:bidi="ar-EG"/>
        </w:rPr>
        <w:t xml:space="preserve">to a psychological phenomenon. </w:t>
      </w:r>
      <w:r w:rsidR="00A430DE" w:rsidRPr="00C27202">
        <w:rPr>
          <w:lang w:bidi="ar-EG"/>
        </w:rPr>
        <w:t xml:space="preserve">These people </w:t>
      </w:r>
      <w:r w:rsidR="29D84E27" w:rsidRPr="00C27202">
        <w:rPr>
          <w:lang w:bidi="ar-EG"/>
        </w:rPr>
        <w:t xml:space="preserve">mean that a certain fact </w:t>
      </w:r>
      <w:r w:rsidR="29D84E27" w:rsidRPr="00C27202">
        <w:rPr>
          <w:lang w:bidi="ar-EG"/>
        </w:rPr>
        <w:lastRenderedPageBreak/>
        <w:t xml:space="preserve">gives rise to a </w:t>
      </w:r>
      <w:r w:rsidR="00637874" w:rsidRPr="00C27202">
        <w:rPr>
          <w:lang w:bidi="ar-EG"/>
        </w:rPr>
        <w:t>feeling</w:t>
      </w:r>
      <w:r w:rsidR="29D84E27" w:rsidRPr="00C27202">
        <w:rPr>
          <w:lang w:bidi="ar-EG"/>
        </w:rPr>
        <w:t xml:space="preserve"> of curiosity or an interest in discovering an explanation for </w:t>
      </w:r>
      <w:r w:rsidR="00A430DE" w:rsidRPr="00C27202">
        <w:rPr>
          <w:lang w:bidi="ar-EG"/>
        </w:rPr>
        <w:t>it</w:t>
      </w:r>
      <w:r w:rsidR="29D84E27" w:rsidRPr="00C27202">
        <w:rPr>
          <w:lang w:bidi="ar-EG"/>
        </w:rPr>
        <w:t>.</w:t>
      </w:r>
      <w:r w:rsidR="0079255F" w:rsidRPr="00C27202">
        <w:rPr>
          <w:rStyle w:val="FootnoteReference"/>
        </w:rPr>
        <w:footnoteReference w:id="9"/>
      </w:r>
      <w:r w:rsidR="29D84E27" w:rsidRPr="00C27202">
        <w:rPr>
          <w:lang w:bidi="ar-EG"/>
        </w:rPr>
        <w:t xml:space="preserve"> </w:t>
      </w:r>
      <w:r w:rsidR="00BA42C2" w:rsidRPr="00C27202">
        <w:t xml:space="preserve">Who is it that becomes curious about the explanation of fact </w:t>
      </w:r>
      <w:r w:rsidR="00BA42C2" w:rsidRPr="00A42E5C">
        <w:rPr>
          <w:i/>
          <w:iCs/>
        </w:rPr>
        <w:t>E</w:t>
      </w:r>
      <w:r w:rsidR="00BA42C2" w:rsidRPr="00C27202">
        <w:t xml:space="preserve">? </w:t>
      </w:r>
      <w:r w:rsidR="00A430DE" w:rsidRPr="00C27202">
        <w:t>Perhaps the curious party is simply the speaker, though</w:t>
      </w:r>
      <w:r w:rsidR="00BA42C2" w:rsidRPr="00C27202">
        <w:t xml:space="preserve"> I suspect </w:t>
      </w:r>
      <w:r w:rsidR="00A430DE" w:rsidRPr="00C27202">
        <w:t>that</w:t>
      </w:r>
      <w:r w:rsidR="00BA42C2" w:rsidRPr="00C27202">
        <w:t xml:space="preserve"> it is </w:t>
      </w:r>
      <w:r w:rsidR="00A430DE" w:rsidRPr="00C27202">
        <w:t xml:space="preserve">typically </w:t>
      </w:r>
      <w:r w:rsidR="00BA42C2" w:rsidRPr="00C27202">
        <w:t xml:space="preserve">meant to be a claim about a broader group of people, like scientists in a certain field. </w:t>
      </w:r>
      <w:r w:rsidR="29D84E27" w:rsidRPr="00C27202">
        <w:rPr>
          <w:lang w:bidi="ar-EG"/>
        </w:rPr>
        <w:t xml:space="preserve">Suppose </w:t>
      </w:r>
      <w:r w:rsidR="29D84E27" w:rsidRPr="00C27202">
        <w:rPr>
          <w:i/>
          <w:iCs/>
        </w:rPr>
        <w:t>E</w:t>
      </w:r>
      <w:r w:rsidR="29D84E27" w:rsidRPr="00C27202">
        <w:t xml:space="preserve"> (as in </w:t>
      </w:r>
      <w:r w:rsidR="29D84E27" w:rsidRPr="00C27202">
        <w:rPr>
          <w:i/>
          <w:iCs/>
        </w:rPr>
        <w:t>explanandum</w:t>
      </w:r>
      <w:r w:rsidR="29D84E27" w:rsidRPr="00C27202">
        <w:t xml:space="preserve">) is one such fact. The </w:t>
      </w:r>
      <w:r w:rsidR="00465D66" w:rsidRPr="00C27202">
        <w:t xml:space="preserve">first </w:t>
      </w:r>
      <w:r w:rsidR="29D84E27" w:rsidRPr="00C27202">
        <w:t>psychological meaning of “calls for explanation” is:</w:t>
      </w:r>
    </w:p>
    <w:p w14:paraId="2D870E5A" w14:textId="77777777" w:rsidR="00153697" w:rsidRPr="00C27202" w:rsidRDefault="00153697" w:rsidP="00340066">
      <w:pPr>
        <w:pStyle w:val="Quote"/>
        <w:numPr>
          <w:ilvl w:val="0"/>
          <w:numId w:val="2"/>
        </w:numPr>
      </w:pPr>
      <w:r w:rsidRPr="00C27202">
        <w:rPr>
          <w:i/>
          <w:iCs w:val="0"/>
        </w:rPr>
        <w:t>Psychological</w:t>
      </w:r>
      <w:r w:rsidR="00A36CEE" w:rsidRPr="00C27202">
        <w:rPr>
          <w:i/>
          <w:iCs w:val="0"/>
        </w:rPr>
        <w:t xml:space="preserve"> (descriptive)</w:t>
      </w:r>
      <w:r w:rsidRPr="00C27202">
        <w:t xml:space="preserve">:  </w:t>
      </w:r>
      <w:r w:rsidRPr="00A42E5C">
        <w:rPr>
          <w:i/>
          <w:iCs w:val="0"/>
        </w:rPr>
        <w:t>E</w:t>
      </w:r>
      <w:r w:rsidRPr="00C27202">
        <w:t xml:space="preserve"> gives rise to a sense of curiosity and interest in discovering what the explanation of </w:t>
      </w:r>
      <w:r w:rsidRPr="00A42E5C">
        <w:rPr>
          <w:i/>
          <w:iCs w:val="0"/>
        </w:rPr>
        <w:t>E</w:t>
      </w:r>
      <w:r w:rsidRPr="00C27202">
        <w:t xml:space="preserve"> is. </w:t>
      </w:r>
    </w:p>
    <w:p w14:paraId="313E5768" w14:textId="039F67E6" w:rsidR="00A36CEE" w:rsidRPr="00C27202" w:rsidRDefault="00BA42C2" w:rsidP="00465D66">
      <w:r w:rsidRPr="00C27202">
        <w:t>As th</w:t>
      </w:r>
      <w:r w:rsidR="00465D66" w:rsidRPr="00C27202">
        <w:t>is</w:t>
      </w:r>
      <w:r w:rsidRPr="00C27202">
        <w:t xml:space="preserve"> psychological sense of calling for explanation has been stated, i</w:t>
      </w:r>
      <w:r w:rsidR="005C277C" w:rsidRPr="00C27202">
        <w:t>t is</w:t>
      </w:r>
      <w:r w:rsidR="00465D66" w:rsidRPr="00C27202">
        <w:t xml:space="preserve"> a descriptive claim</w:t>
      </w:r>
      <w:r w:rsidR="005C277C" w:rsidRPr="00C27202">
        <w:t xml:space="preserve"> about whether </w:t>
      </w:r>
      <w:r w:rsidR="005C277C" w:rsidRPr="00A42E5C">
        <w:rPr>
          <w:i/>
          <w:iCs/>
        </w:rPr>
        <w:t>E</w:t>
      </w:r>
      <w:r w:rsidR="005C277C" w:rsidRPr="00C27202">
        <w:t xml:space="preserve"> </w:t>
      </w:r>
      <w:r w:rsidR="005C277C" w:rsidRPr="00A42E5C">
        <w:t>actually</w:t>
      </w:r>
      <w:r w:rsidR="005C277C" w:rsidRPr="00C27202">
        <w:t xml:space="preserve"> gives rise to curiosity. </w:t>
      </w:r>
      <w:r w:rsidR="00E42A63" w:rsidRPr="00C27202">
        <w:t xml:space="preserve">But this is not the only </w:t>
      </w:r>
      <w:r w:rsidR="005C277C" w:rsidRPr="00C27202">
        <w:t xml:space="preserve">psychological sense </w:t>
      </w:r>
      <w:r w:rsidRPr="00C27202">
        <w:t>of calling for explanation</w:t>
      </w:r>
      <w:r w:rsidR="00E42A63" w:rsidRPr="00C27202">
        <w:t>. Another, which</w:t>
      </w:r>
      <w:r w:rsidRPr="00C27202">
        <w:t xml:space="preserve"> </w:t>
      </w:r>
      <w:r w:rsidR="005C277C" w:rsidRPr="00C27202">
        <w:t xml:space="preserve">is not about when </w:t>
      </w:r>
      <w:r w:rsidR="005C277C" w:rsidRPr="00A42E5C">
        <w:rPr>
          <w:i/>
          <w:iCs/>
        </w:rPr>
        <w:t>E</w:t>
      </w:r>
      <w:r w:rsidR="005C277C" w:rsidRPr="00C27202">
        <w:t xml:space="preserve"> </w:t>
      </w:r>
      <w:r w:rsidR="005C277C" w:rsidRPr="00A42E5C">
        <w:rPr>
          <w:i/>
          <w:iCs/>
        </w:rPr>
        <w:t>actually</w:t>
      </w:r>
      <w:r w:rsidR="005C277C" w:rsidRPr="00C27202">
        <w:t xml:space="preserve"> gives rise to curiosity, </w:t>
      </w:r>
      <w:r w:rsidR="00E42A63" w:rsidRPr="00C27202">
        <w:t>is about</w:t>
      </w:r>
      <w:r w:rsidR="005C277C" w:rsidRPr="00C27202">
        <w:t xml:space="preserve"> when </w:t>
      </w:r>
      <w:proofErr w:type="spellStart"/>
      <w:r w:rsidR="00A36CEE" w:rsidRPr="00A42E5C">
        <w:rPr>
          <w:i/>
          <w:iCs/>
        </w:rPr>
        <w:t>E</w:t>
      </w:r>
      <w:proofErr w:type="spellEnd"/>
      <w:r w:rsidR="00A36CEE" w:rsidRPr="00C27202">
        <w:t xml:space="preserve"> </w:t>
      </w:r>
      <w:r w:rsidR="00A36CEE" w:rsidRPr="00C27202">
        <w:rPr>
          <w:i/>
          <w:iCs/>
        </w:rPr>
        <w:t>ought</w:t>
      </w:r>
      <w:r w:rsidR="00A36CEE" w:rsidRPr="00C27202">
        <w:t xml:space="preserve"> to make one curious. There are different kinds of normativity associated with </w:t>
      </w:r>
      <w:r w:rsidR="00E42A63" w:rsidRPr="00C27202">
        <w:t xml:space="preserve">such </w:t>
      </w:r>
      <w:r w:rsidR="00A36CEE" w:rsidRPr="00C27202">
        <w:t>affects</w:t>
      </w:r>
      <w:r w:rsidR="00E42A63" w:rsidRPr="00C27202">
        <w:t>, and one</w:t>
      </w:r>
      <w:r w:rsidR="00A36CEE" w:rsidRPr="00C27202">
        <w:t xml:space="preserve"> that has been widely discussed recently </w:t>
      </w:r>
      <w:r w:rsidR="00E42A63" w:rsidRPr="00C27202">
        <w:t>focuses on</w:t>
      </w:r>
      <w:r w:rsidR="00A36CEE" w:rsidRPr="00C27202">
        <w:t xml:space="preserve"> when and why such attitudes are </w:t>
      </w:r>
      <w:r w:rsidR="00A36CEE" w:rsidRPr="00C27202">
        <w:rPr>
          <w:i/>
          <w:iCs/>
        </w:rPr>
        <w:t>fitting</w:t>
      </w:r>
      <w:r w:rsidR="00A42E5C">
        <w:rPr>
          <w:i/>
          <w:iCs/>
        </w:rPr>
        <w:t xml:space="preserve"> </w:t>
      </w:r>
      <w:r w:rsidR="00A42E5C">
        <w:rPr>
          <w:i/>
          <w:iCs/>
        </w:rPr>
        <w:fldChar w:fldCharType="begin" w:fldLock="1"/>
      </w:r>
      <w:r w:rsidR="00C70744">
        <w:rPr>
          <w:i/>
          <w:iCs/>
        </w:rPr>
        <w:instrText>ADDIN CSL_CITATION {"citationItems":[{"id":"ITEM-1","itemData":{"DOI":"10.2307/2653403","ISBN":"00318205","ISSN":"00318205","abstract":"Philosophers often call emotions appropriate or inappropriate. What is meant by such talk? In one sense, explicated in this paper, to call an emotion appropriate is to say that the emotion is fitting: it accurately presents its object as having certain evaluative features. For instance, envy might be thought appropriate when one's rival has something good which one lacks. But someone might grant that a circumstance has these features, yet deny that envy is appropriate, on the grounds that it is wrong to be envious. These two senses of `appropriate' have much less in common than philosophers have supposed. Indeed, the distinction between propriety and correctness is crucial to understanding the distinctive role of the emotions in ethics. We argue here that an emotion can be fitting despite being wrong to feel, and that various philosophical arguments are guilty of a systematic error which we term the moralistic fallacy.","author":[{"dropping-particle":"","family":"D'Arms","given":"Justin","non-dropping-particle":"","parse-names":false,"suffix":""},{"dropping-particle":"","family":"Jacobson","given":"Daniel","non-dropping-particle":"","parse-names":false,"suffix":""}],"container-title":"Philosophy and Phenomenological Research","id":"ITEM-1","issue":"1","issued":{"date-parts":[["2000"]]},"page":"65","title":"The Moralistic Fallacy: On the 'Appropriateness' of Emotions","type":"article-journal","volume":"61"},"uris":["http://www.mendeley.com/documents/?uuid=b70896f4-ed49-4e13-af65-8efbb2f4d29d"]}],"mendeley":{"formattedCitation":"(D’Arms &amp; Jacobson, 2000)","plainTextFormattedCitation":"(D’Arms &amp; Jacobson, 2000)","previouslyFormattedCitation":"(D’Arms &amp; Jacobson, 2000)"},"properties":{"noteIndex":0},"schema":"https://github.com/citation-style-language/schema/raw/master/csl-citation.json"}</w:instrText>
      </w:r>
      <w:r w:rsidR="00A42E5C">
        <w:rPr>
          <w:i/>
          <w:iCs/>
        </w:rPr>
        <w:fldChar w:fldCharType="separate"/>
      </w:r>
      <w:r w:rsidR="00A42E5C" w:rsidRPr="00A42E5C">
        <w:rPr>
          <w:iCs/>
          <w:noProof/>
        </w:rPr>
        <w:t>(D’Arms &amp; Jacobson, 2000)</w:t>
      </w:r>
      <w:r w:rsidR="00A42E5C">
        <w:rPr>
          <w:i/>
          <w:iCs/>
        </w:rPr>
        <w:fldChar w:fldCharType="end"/>
      </w:r>
      <w:r w:rsidR="00A36CEE" w:rsidRPr="00C27202">
        <w:t xml:space="preserve">. This yields the following sense of calling for explanation: </w:t>
      </w:r>
    </w:p>
    <w:p w14:paraId="3FABF9E9" w14:textId="77777777" w:rsidR="00A36CEE" w:rsidRPr="00C27202" w:rsidRDefault="00A36CEE" w:rsidP="00340066">
      <w:pPr>
        <w:pStyle w:val="ListParagraph"/>
        <w:numPr>
          <w:ilvl w:val="0"/>
          <w:numId w:val="2"/>
        </w:numPr>
      </w:pPr>
      <w:r w:rsidRPr="00C27202">
        <w:rPr>
          <w:i/>
          <w:iCs/>
        </w:rPr>
        <w:t>Psychological (normative)</w:t>
      </w:r>
      <w:r w:rsidRPr="00C27202">
        <w:t xml:space="preserve">: It is fitting to be curious and interested in discovering an explanation for </w:t>
      </w:r>
      <w:r w:rsidRPr="00A42E5C">
        <w:rPr>
          <w:i/>
          <w:iCs/>
        </w:rPr>
        <w:t>E</w:t>
      </w:r>
      <w:r w:rsidRPr="00C27202">
        <w:t>.</w:t>
      </w:r>
    </w:p>
    <w:p w14:paraId="439F4446" w14:textId="610FA4AA" w:rsidR="005C277C" w:rsidRPr="00C27202" w:rsidRDefault="00DE7826" w:rsidP="00153697">
      <w:r w:rsidRPr="00C27202">
        <w:t xml:space="preserve">Both </w:t>
      </w:r>
      <w:r w:rsidR="00FC3982" w:rsidRPr="00C27202">
        <w:t xml:space="preserve">senses of calling for explanation </w:t>
      </w:r>
      <w:r w:rsidRPr="00C27202">
        <w:t xml:space="preserve">might vary significantly from one person to another, though in different ways. People’s actual dispositions vary, so it’s </w:t>
      </w:r>
      <w:r w:rsidR="00FC3982" w:rsidRPr="00C27202">
        <w:t xml:space="preserve">clear </w:t>
      </w:r>
      <w:r w:rsidRPr="00C27202">
        <w:t xml:space="preserve">how actual psychological attitudes might vary from one person to another. The </w:t>
      </w:r>
      <w:r w:rsidR="00FE5E4A" w:rsidRPr="00C27202">
        <w:t>fittingness</w:t>
      </w:r>
      <w:r w:rsidRPr="00C27202">
        <w:t xml:space="preserve"> version</w:t>
      </w:r>
      <w:r w:rsidR="00FC3982" w:rsidRPr="00C27202">
        <w:t>, however,</w:t>
      </w:r>
      <w:r w:rsidRPr="00C27202">
        <w:t xml:space="preserve"> is normative, and to the extent that norms can be objective, fittingness of curiosity might be </w:t>
      </w:r>
      <w:r w:rsidR="00FC3982" w:rsidRPr="00C27202">
        <w:t>so</w:t>
      </w:r>
      <w:r w:rsidRPr="00C27202">
        <w:t xml:space="preserve">. Still, all should agree that fittingness of attitudes tends to be context sensitive, </w:t>
      </w:r>
      <w:r w:rsidR="00FC3982" w:rsidRPr="00C27202">
        <w:t xml:space="preserve">so </w:t>
      </w:r>
      <w:r w:rsidRPr="00C27202">
        <w:lastRenderedPageBreak/>
        <w:t xml:space="preserve">at the very least they are sensitive to </w:t>
      </w:r>
      <w:r w:rsidR="001A43EF" w:rsidRPr="00C27202">
        <w:t>one’s</w:t>
      </w:r>
      <w:r w:rsidRPr="00C27202">
        <w:t xml:space="preserve"> evidential state</w:t>
      </w:r>
      <w:r w:rsidR="00FC3982" w:rsidRPr="00C27202">
        <w:t>; they are</w:t>
      </w:r>
      <w:r w:rsidRPr="00C27202">
        <w:t xml:space="preserve"> often also sensitive to </w:t>
      </w:r>
      <w:r w:rsidR="001A43EF" w:rsidRPr="00C27202">
        <w:t>one’s</w:t>
      </w:r>
      <w:r w:rsidRPr="00C27202">
        <w:t xml:space="preserve"> goals. </w:t>
      </w:r>
    </w:p>
    <w:p w14:paraId="500B0918" w14:textId="524EEAD0" w:rsidR="00153697" w:rsidRPr="00C27202" w:rsidRDefault="608DD4AA" w:rsidP="00153697">
      <w:r w:rsidRPr="00C27202">
        <w:t>Normally, there is an epistemic precondition to having fitting curiosity. The precondition is that at present, given one’s background assumptions about the world, one does not possess (i.e.</w:t>
      </w:r>
      <w:r w:rsidR="00FC3982" w:rsidRPr="00C27202">
        <w:t>,</w:t>
      </w:r>
      <w:r w:rsidRPr="00C27202">
        <w:t xml:space="preserve"> justifiably believe) an explanation for the given fact. Let us call this set of background assumptions </w:t>
      </w:r>
      <w:r w:rsidRPr="00C27202">
        <w:rPr>
          <w:i/>
          <w:iCs/>
        </w:rPr>
        <w:t>A</w:t>
      </w:r>
      <w:r w:rsidRPr="00C27202">
        <w:t>. Sometimes when people say that a fact calls for explanation, they mean to say that:</w:t>
      </w:r>
    </w:p>
    <w:p w14:paraId="5268CB7D" w14:textId="77777777" w:rsidR="00153697" w:rsidRPr="00C27202" w:rsidRDefault="00153697" w:rsidP="00340066">
      <w:pPr>
        <w:pStyle w:val="ListParagraph"/>
        <w:numPr>
          <w:ilvl w:val="0"/>
          <w:numId w:val="2"/>
        </w:numPr>
      </w:pPr>
      <w:r w:rsidRPr="00C27202">
        <w:rPr>
          <w:i/>
          <w:iCs/>
        </w:rPr>
        <w:t>Lack explanation</w:t>
      </w:r>
      <w:r w:rsidRPr="00C27202">
        <w:t xml:space="preserve">: Given a set of background assumptions about the world </w:t>
      </w:r>
      <w:r w:rsidRPr="00C27202">
        <w:rPr>
          <w:i/>
          <w:iCs/>
        </w:rPr>
        <w:t>A</w:t>
      </w:r>
      <w:r w:rsidRPr="00C27202">
        <w:t xml:space="preserve">, we currently lack an explanation for </w:t>
      </w:r>
      <w:r w:rsidRPr="00C27202">
        <w:rPr>
          <w:i/>
          <w:iCs/>
        </w:rPr>
        <w:t>E</w:t>
      </w:r>
      <w:r w:rsidRPr="00C27202">
        <w:t>.</w:t>
      </w:r>
    </w:p>
    <w:p w14:paraId="19535839" w14:textId="468CA0F1" w:rsidR="00153697" w:rsidRPr="00C27202" w:rsidRDefault="005A1752" w:rsidP="001D22ED">
      <w:r w:rsidRPr="00C27202">
        <w:t xml:space="preserve">Other times, people mean more than just </w:t>
      </w:r>
      <w:r w:rsidR="004D0A7B" w:rsidRPr="00C27202">
        <w:t xml:space="preserve">that we lack </w:t>
      </w:r>
      <w:r w:rsidRPr="00C27202">
        <w:t xml:space="preserve">an explanation. </w:t>
      </w:r>
      <w:r w:rsidR="001D22ED" w:rsidRPr="00C27202">
        <w:t>C</w:t>
      </w:r>
      <w:r w:rsidRPr="00C27202">
        <w:t>alls for explanation can also mean</w:t>
      </w:r>
      <w:r w:rsidR="004D0A7B" w:rsidRPr="00C27202">
        <w:t xml:space="preserve"> the following</w:t>
      </w:r>
      <w:r w:rsidR="00153697" w:rsidRPr="00C27202">
        <w:t xml:space="preserve">: </w:t>
      </w:r>
    </w:p>
    <w:p w14:paraId="2D6C4612" w14:textId="77777777" w:rsidR="00153697" w:rsidRPr="00C27202" w:rsidRDefault="3A0B07BE" w:rsidP="00340066">
      <w:pPr>
        <w:pStyle w:val="ListParagraph"/>
        <w:numPr>
          <w:ilvl w:val="0"/>
          <w:numId w:val="2"/>
        </w:numPr>
      </w:pPr>
      <w:r w:rsidRPr="00C27202">
        <w:rPr>
          <w:i/>
          <w:iCs/>
        </w:rPr>
        <w:t>Practical</w:t>
      </w:r>
      <w:r w:rsidRPr="00C27202">
        <w:t xml:space="preserve">: Given a set of background assumptions about the world </w:t>
      </w:r>
      <w:r w:rsidRPr="00C27202">
        <w:rPr>
          <w:i/>
          <w:iCs/>
        </w:rPr>
        <w:t>A</w:t>
      </w:r>
      <w:r w:rsidRPr="00C27202">
        <w:t xml:space="preserve">, we have reason to seek an explanation for </w:t>
      </w:r>
      <w:r w:rsidRPr="00C27202">
        <w:rPr>
          <w:i/>
          <w:iCs/>
        </w:rPr>
        <w:t>E</w:t>
      </w:r>
      <w:r w:rsidRPr="00C27202">
        <w:t>.</w:t>
      </w:r>
      <w:r w:rsidR="0063595D" w:rsidRPr="00C27202">
        <w:rPr>
          <w:rStyle w:val="FootnoteReference"/>
        </w:rPr>
        <w:footnoteReference w:id="10"/>
      </w:r>
      <w:r w:rsidRPr="00C27202">
        <w:t xml:space="preserve"> </w:t>
      </w:r>
    </w:p>
    <w:p w14:paraId="2DC8DF55" w14:textId="2E0D67A0" w:rsidR="00153697" w:rsidRPr="00C27202" w:rsidRDefault="3A0B07BE" w:rsidP="00153697">
      <w:r w:rsidRPr="00C27202">
        <w:t xml:space="preserve">Of course, in order for you to have some reason to invest in discovering the explanation for some fact, you need to </w:t>
      </w:r>
      <w:r w:rsidR="00C70AE2" w:rsidRPr="00C27202">
        <w:t xml:space="preserve">have reason to </w:t>
      </w:r>
      <w:r w:rsidRPr="00C27202">
        <w:t>believe that you have some chance of succeeding.</w:t>
      </w:r>
      <w:r w:rsidR="00654F5E" w:rsidRPr="00C27202">
        <w:t xml:space="preserve"> But that is a relatively low bar to </w:t>
      </w:r>
      <w:r w:rsidR="00A77138" w:rsidRPr="00C27202">
        <w:t>clear</w:t>
      </w:r>
      <w:r w:rsidR="00654F5E" w:rsidRPr="00C27202">
        <w:t>.</w:t>
      </w:r>
      <w:r w:rsidR="00654F5E" w:rsidRPr="00C27202">
        <w:rPr>
          <w:rStyle w:val="FootnoteReference"/>
        </w:rPr>
        <w:footnoteReference w:id="11"/>
      </w:r>
      <w:r w:rsidR="00654F5E" w:rsidRPr="00C27202">
        <w:t xml:space="preserve"> </w:t>
      </w:r>
    </w:p>
    <w:p w14:paraId="0E2C7B9A" w14:textId="534D35E6" w:rsidR="00153697" w:rsidRPr="00C27202" w:rsidRDefault="00890109" w:rsidP="0011595D">
      <w:r w:rsidRPr="00C27202">
        <w:rPr>
          <w:rFonts w:cstheme="majorBidi"/>
        </w:rPr>
        <w:lastRenderedPageBreak/>
        <w:t>None of these senses of calling for explanation would fit as a premise in</w:t>
      </w:r>
      <w:r w:rsidR="0011595D" w:rsidRPr="00C27202">
        <w:rPr>
          <w:rFonts w:cstheme="majorBidi"/>
        </w:rPr>
        <w:t xml:space="preserve"> the fine-tuning and reliability arguments presented above (§</w:t>
      </w:r>
      <w:r w:rsidR="0011595D" w:rsidRPr="00C27202">
        <w:rPr>
          <w:rFonts w:cstheme="majorBidi"/>
        </w:rPr>
        <w:fldChar w:fldCharType="begin"/>
      </w:r>
      <w:r w:rsidR="0011595D" w:rsidRPr="00C27202">
        <w:rPr>
          <w:rFonts w:cstheme="majorBidi"/>
        </w:rPr>
        <w:instrText xml:space="preserve"> REF _Ref5693338 \r \h </w:instrText>
      </w:r>
      <w:r w:rsidR="0011595D" w:rsidRPr="00C27202">
        <w:rPr>
          <w:rFonts w:cstheme="majorBidi"/>
        </w:rPr>
      </w:r>
      <w:r w:rsidR="0011595D" w:rsidRPr="00C27202">
        <w:rPr>
          <w:rFonts w:cstheme="majorBidi"/>
        </w:rPr>
        <w:fldChar w:fldCharType="separate"/>
      </w:r>
      <w:r w:rsidR="0011595D" w:rsidRPr="00C27202">
        <w:rPr>
          <w:rFonts w:cstheme="majorBidi"/>
          <w:cs/>
        </w:rPr>
        <w:t>‎</w:t>
      </w:r>
      <w:r w:rsidR="0011595D" w:rsidRPr="00C27202">
        <w:rPr>
          <w:rFonts w:cstheme="majorBidi"/>
        </w:rPr>
        <w:t>1.1</w:t>
      </w:r>
      <w:r w:rsidR="0011595D" w:rsidRPr="00C27202">
        <w:rPr>
          <w:rFonts w:cstheme="majorBidi"/>
        </w:rPr>
        <w:fldChar w:fldCharType="end"/>
      </w:r>
      <w:r w:rsidR="0011595D" w:rsidRPr="00C27202">
        <w:rPr>
          <w:rFonts w:cstheme="majorBidi"/>
        </w:rPr>
        <w:t>).</w:t>
      </w:r>
      <w:r w:rsidR="0011595D" w:rsidRPr="00C27202">
        <w:t xml:space="preserve"> </w:t>
      </w:r>
      <w:r w:rsidR="00A56BD8" w:rsidRPr="00C27202">
        <w:t xml:space="preserve">In </w:t>
      </w:r>
      <w:r w:rsidR="0011595D" w:rsidRPr="00C27202">
        <w:t xml:space="preserve">these </w:t>
      </w:r>
      <w:r w:rsidR="00A56BD8" w:rsidRPr="00C27202">
        <w:t>arguments</w:t>
      </w:r>
      <w:r w:rsidR="0011595D" w:rsidRPr="00C27202">
        <w:t xml:space="preserve">, </w:t>
      </w:r>
      <w:r w:rsidR="00A56BD8" w:rsidRPr="00C27202">
        <w:t xml:space="preserve">claiming that a fact calls for explanation amounts to a claim </w:t>
      </w:r>
      <w:r w:rsidR="00153697" w:rsidRPr="00C27202">
        <w:t xml:space="preserve">with epistemic </w:t>
      </w:r>
      <w:r w:rsidR="0011595D" w:rsidRPr="00C27202">
        <w:t>significance</w:t>
      </w:r>
      <w:r w:rsidR="00153697" w:rsidRPr="00C27202">
        <w:t xml:space="preserve">. </w:t>
      </w:r>
      <w:r w:rsidR="0011595D" w:rsidRPr="00C27202">
        <w:t xml:space="preserve">That a fact calls for explanation is used to confirm or disconfirm theories. </w:t>
      </w:r>
      <w:r w:rsidR="00A77138" w:rsidRPr="00C27202">
        <w:t>Thus, w</w:t>
      </w:r>
      <w:r w:rsidR="00153697" w:rsidRPr="00C27202">
        <w:t xml:space="preserve">hen </w:t>
      </w:r>
      <w:r w:rsidR="00B266B3" w:rsidRPr="00C27202">
        <w:t xml:space="preserve">these </w:t>
      </w:r>
      <w:r w:rsidR="004B0F2B" w:rsidRPr="00C27202">
        <w:t>philosophers</w:t>
      </w:r>
      <w:r w:rsidR="00153697" w:rsidRPr="00C27202">
        <w:t xml:space="preserve"> say that </w:t>
      </w:r>
      <w:r w:rsidR="00153697" w:rsidRPr="00C27202">
        <w:rPr>
          <w:i/>
          <w:iCs/>
        </w:rPr>
        <w:t>E</w:t>
      </w:r>
      <w:r w:rsidR="00153697" w:rsidRPr="00C27202">
        <w:t xml:space="preserve"> calls for explanation, they mean that:</w:t>
      </w:r>
    </w:p>
    <w:p w14:paraId="5B8E6D81" w14:textId="77777777" w:rsidR="00153697" w:rsidRPr="00C27202" w:rsidRDefault="3A0B07BE" w:rsidP="00340066">
      <w:pPr>
        <w:pStyle w:val="ListParagraph"/>
        <w:numPr>
          <w:ilvl w:val="0"/>
          <w:numId w:val="2"/>
        </w:numPr>
      </w:pPr>
      <w:r w:rsidRPr="00C27202">
        <w:rPr>
          <w:i/>
          <w:iCs/>
        </w:rPr>
        <w:t>Reason for belief</w:t>
      </w:r>
      <w:r w:rsidRPr="00C27202">
        <w:t xml:space="preserve">: </w:t>
      </w:r>
      <w:r w:rsidR="00411D98" w:rsidRPr="00C27202">
        <w:t>W</w:t>
      </w:r>
      <w:r w:rsidR="00BA42C2" w:rsidRPr="00C27202">
        <w:t xml:space="preserve">e have reason to believe that </w:t>
      </w:r>
      <w:r w:rsidR="00BA42C2" w:rsidRPr="00CB4C9F">
        <w:rPr>
          <w:i/>
          <w:iCs/>
        </w:rPr>
        <w:t>E</w:t>
      </w:r>
      <w:r w:rsidR="00BA42C2" w:rsidRPr="00C27202">
        <w:t xml:space="preserve"> has a special kind of explanation.</w:t>
      </w:r>
    </w:p>
    <w:p w14:paraId="020BCE4D" w14:textId="72F84B09" w:rsidR="00A56BD8" w:rsidRPr="00C27202" w:rsidRDefault="004B52DA" w:rsidP="004B52DA">
      <w:r w:rsidRPr="00C27202">
        <w:t>Why special</w:t>
      </w:r>
      <w:r w:rsidR="00A77138" w:rsidRPr="00C27202">
        <w:t>,</w:t>
      </w:r>
      <w:r w:rsidRPr="00C27202">
        <w:t xml:space="preserve"> and what does that mean? </w:t>
      </w:r>
      <w:r w:rsidR="0011595D" w:rsidRPr="00C27202">
        <w:t>We will</w:t>
      </w:r>
      <w:r w:rsidRPr="00C27202">
        <w:t xml:space="preserve"> get to </w:t>
      </w:r>
      <w:r w:rsidR="00A77138" w:rsidRPr="00C27202">
        <w:t xml:space="preserve">those questions </w:t>
      </w:r>
      <w:r w:rsidRPr="00C27202">
        <w:t xml:space="preserve">shortly. </w:t>
      </w:r>
      <w:r w:rsidR="00A77138" w:rsidRPr="00C27202">
        <w:t xml:space="preserve">For the moment, simply note that when </w:t>
      </w:r>
      <w:r w:rsidRPr="00C27202">
        <w:t xml:space="preserve">calling for explanation is used in this last way, it is used </w:t>
      </w:r>
      <w:r w:rsidR="00A56BD8" w:rsidRPr="00C27202">
        <w:t xml:space="preserve">as a reason to reject theories that imply that </w:t>
      </w:r>
      <w:r w:rsidR="00A56BD8" w:rsidRPr="00CB4C9F">
        <w:rPr>
          <w:i/>
          <w:iCs/>
        </w:rPr>
        <w:t>E</w:t>
      </w:r>
      <w:r w:rsidR="00A56BD8" w:rsidRPr="00C27202">
        <w:t xml:space="preserve"> does not have the </w:t>
      </w:r>
      <w:r w:rsidR="00A56BD8" w:rsidRPr="00CB4C9F">
        <w:rPr>
          <w:i/>
          <w:iCs/>
        </w:rPr>
        <w:t>relevant</w:t>
      </w:r>
      <w:r w:rsidR="00A56BD8" w:rsidRPr="00C27202">
        <w:t xml:space="preserve"> kind of explanation. </w:t>
      </w:r>
    </w:p>
    <w:p w14:paraId="40046AF6" w14:textId="722B9A6F" w:rsidR="007518EA" w:rsidRPr="00C27202" w:rsidRDefault="29D84E27" w:rsidP="00153697">
      <w:r w:rsidRPr="00C27202">
        <w:t xml:space="preserve">It is only this </w:t>
      </w:r>
      <w:r w:rsidR="0011595D" w:rsidRPr="00C27202">
        <w:t>last</w:t>
      </w:r>
      <w:r w:rsidRPr="00C27202">
        <w:t xml:space="preserve"> sense of calls for explanation that can justify the inferences that interest us </w:t>
      </w:r>
      <w:r w:rsidR="00397681" w:rsidRPr="00C27202">
        <w:t>in this book</w:t>
      </w:r>
      <w:r w:rsidRPr="00C27202">
        <w:t>. When Leslie, White</w:t>
      </w:r>
      <w:r w:rsidR="0047511D" w:rsidRPr="00C27202">
        <w:t>,</w:t>
      </w:r>
      <w:r w:rsidRPr="00C27202">
        <w:t xml:space="preserve"> and Parfit argue that the fine-tuning of our universe calls for explanation, they use that</w:t>
      </w:r>
      <w:r w:rsidR="0047511D" w:rsidRPr="00C27202">
        <w:t xml:space="preserve"> argument</w:t>
      </w:r>
      <w:r w:rsidRPr="00C27202">
        <w:t xml:space="preserve"> to reject the theory that says that there exists only a single universe and that it came about by chance. When Field, Street</w:t>
      </w:r>
      <w:r w:rsidR="0047511D" w:rsidRPr="00C27202">
        <w:t>,</w:t>
      </w:r>
      <w:r w:rsidRPr="00C27202">
        <w:t xml:space="preserve"> and Schechter argue that our knowledge of mathematics, morality</w:t>
      </w:r>
      <w:r w:rsidR="0047511D" w:rsidRPr="00C27202">
        <w:t>,</w:t>
      </w:r>
      <w:r w:rsidRPr="00C27202">
        <w:t xml:space="preserve"> and logic calls for explanation, they are using that </w:t>
      </w:r>
      <w:r w:rsidR="0047511D" w:rsidRPr="00C27202">
        <w:t xml:space="preserve">assumption </w:t>
      </w:r>
      <w:r w:rsidRPr="00C27202">
        <w:t>to argue against realist theories that seem to imply that our knowledge is coincidental.</w:t>
      </w:r>
      <w:r w:rsidR="007518EA" w:rsidRPr="00C27202">
        <w:t xml:space="preserve"> </w:t>
      </w:r>
    </w:p>
    <w:p w14:paraId="0488456C" w14:textId="40A10986" w:rsidR="00642A01" w:rsidRPr="00C27202" w:rsidRDefault="007C3948" w:rsidP="00465D66">
      <w:r w:rsidRPr="00C27202">
        <w:t>To clarify,</w:t>
      </w:r>
      <w:r w:rsidR="00642A01" w:rsidRPr="00C27202">
        <w:t xml:space="preserve"> I do not mean </w:t>
      </w:r>
      <w:r w:rsidRPr="00C27202">
        <w:t xml:space="preserve">to say </w:t>
      </w:r>
      <w:r w:rsidR="00642A01" w:rsidRPr="00C27202">
        <w:t xml:space="preserve">that these authors use the term “calls for explanation” such that it just means what </w:t>
      </w:r>
      <w:r w:rsidR="00642A01" w:rsidRPr="00C27202">
        <w:rPr>
          <w:i/>
          <w:iCs/>
        </w:rPr>
        <w:t>reason for belief</w:t>
      </w:r>
      <w:r w:rsidR="00642A01" w:rsidRPr="00C27202">
        <w:t xml:space="preserve"> says. </w:t>
      </w:r>
      <w:r w:rsidRPr="00C27202">
        <w:t>S</w:t>
      </w:r>
      <w:r w:rsidR="00642A01" w:rsidRPr="00C27202">
        <w:t xml:space="preserve">uppose we knew for certain that </w:t>
      </w:r>
      <w:r w:rsidRPr="00C27202">
        <w:t xml:space="preserve">a particular fact </w:t>
      </w:r>
      <w:r w:rsidR="00642A01" w:rsidRPr="00C27202">
        <w:t>had a special explanation</w:t>
      </w:r>
      <w:r w:rsidRPr="00C27202">
        <w:t>,</w:t>
      </w:r>
      <w:r w:rsidR="00642A01" w:rsidRPr="00C27202">
        <w:t xml:space="preserve"> and we knew what that explanation was</w:t>
      </w:r>
      <w:r w:rsidRPr="00C27202">
        <w:t>—it</w:t>
      </w:r>
      <w:r w:rsidR="00642A01" w:rsidRPr="00C27202">
        <w:t xml:space="preserve"> would seem weird to say </w:t>
      </w:r>
      <w:r w:rsidRPr="00C27202">
        <w:t xml:space="preserve">that that fact </w:t>
      </w:r>
      <w:r w:rsidR="00642A01" w:rsidRPr="00C27202">
        <w:t xml:space="preserve">calls for explanation. </w:t>
      </w:r>
      <w:r w:rsidR="00465D66" w:rsidRPr="00C27202">
        <w:t>At least typically, p</w:t>
      </w:r>
      <w:r w:rsidR="00642A01" w:rsidRPr="00C27202">
        <w:t xml:space="preserve">eople don’t use the term “calls for explanation” to </w:t>
      </w:r>
      <w:r w:rsidRPr="00C27202">
        <w:t xml:space="preserve">describe </w:t>
      </w:r>
      <w:r w:rsidR="00642A01" w:rsidRPr="00C27202">
        <w:t xml:space="preserve">facts </w:t>
      </w:r>
      <w:r w:rsidRPr="00C27202">
        <w:t>for which they have the explanation</w:t>
      </w:r>
      <w:r w:rsidR="00642A01" w:rsidRPr="00C27202">
        <w:t xml:space="preserve">, even </w:t>
      </w:r>
      <w:r w:rsidR="00F438BC" w:rsidRPr="00C27202">
        <w:t>when</w:t>
      </w:r>
      <w:r w:rsidR="00642A01" w:rsidRPr="00C27202">
        <w:t xml:space="preserve"> they have </w:t>
      </w:r>
      <w:r w:rsidR="00642A01" w:rsidRPr="00C27202">
        <w:lastRenderedPageBreak/>
        <w:t xml:space="preserve">reason to believe that </w:t>
      </w:r>
      <w:r w:rsidRPr="00C27202">
        <w:t xml:space="preserve">those facts </w:t>
      </w:r>
      <w:r w:rsidR="00642A01" w:rsidRPr="00C27202">
        <w:t xml:space="preserve">have a </w:t>
      </w:r>
      <w:r w:rsidR="00642A01" w:rsidRPr="00CB4C9F">
        <w:rPr>
          <w:i/>
          <w:iCs/>
        </w:rPr>
        <w:t>special</w:t>
      </w:r>
      <w:r w:rsidR="00642A01" w:rsidRPr="00C27202">
        <w:t xml:space="preserve"> explanation.</w:t>
      </w:r>
      <w:r w:rsidR="00465D66" w:rsidRPr="00C27202">
        <w:rPr>
          <w:rStyle w:val="FootnoteReference"/>
        </w:rPr>
        <w:footnoteReference w:id="12"/>
      </w:r>
      <w:r w:rsidR="00642A01" w:rsidRPr="00C27202">
        <w:t xml:space="preserve"> Whether this is a matter of pragmatics or semantics and what exactly governs the use of </w:t>
      </w:r>
      <w:r w:rsidRPr="00C27202">
        <w:t>“</w:t>
      </w:r>
      <w:r w:rsidR="00642A01" w:rsidRPr="00C27202">
        <w:t>calling for explanation</w:t>
      </w:r>
      <w:r w:rsidRPr="00C27202">
        <w:t>”</w:t>
      </w:r>
      <w:r w:rsidR="00642A01" w:rsidRPr="00C27202">
        <w:t xml:space="preserve"> are questions I will return to later in the book</w:t>
      </w:r>
      <w:r w:rsidR="003C7C07" w:rsidRPr="00C27202">
        <w:t xml:space="preserve"> (</w:t>
      </w:r>
      <w:r w:rsidRPr="00C27202">
        <w:t>C</w:t>
      </w:r>
      <w:r w:rsidR="003C7C07" w:rsidRPr="00C27202">
        <w:t xml:space="preserve">hapter </w:t>
      </w:r>
      <w:r w:rsidR="003C7C07" w:rsidRPr="00C27202">
        <w:fldChar w:fldCharType="begin"/>
      </w:r>
      <w:r w:rsidR="003C7C07" w:rsidRPr="00C27202">
        <w:instrText xml:space="preserve"> REF _Ref26434305 \r \h </w:instrText>
      </w:r>
      <w:r w:rsidR="003C7C07" w:rsidRPr="00C27202">
        <w:fldChar w:fldCharType="separate"/>
      </w:r>
      <w:r w:rsidR="008279F3" w:rsidRPr="00C27202">
        <w:rPr>
          <w:cs/>
        </w:rPr>
        <w:t>‎</w:t>
      </w:r>
      <w:r w:rsidR="008279F3" w:rsidRPr="00C27202">
        <w:fldChar w:fldCharType="begin"/>
      </w:r>
      <w:r w:rsidR="008279F3" w:rsidRPr="00C27202">
        <w:instrText xml:space="preserve"> REF _Ref46319951 \r \h </w:instrText>
      </w:r>
      <w:r w:rsidR="008279F3" w:rsidRPr="00C27202">
        <w:fldChar w:fldCharType="separate"/>
      </w:r>
      <w:r w:rsidR="008279F3" w:rsidRPr="00C27202">
        <w:rPr>
          <w:cs/>
        </w:rPr>
        <w:t>‎</w:t>
      </w:r>
      <w:r w:rsidR="008279F3" w:rsidRPr="00C27202">
        <w:t>6</w:t>
      </w:r>
      <w:r w:rsidR="008279F3" w:rsidRPr="00C27202">
        <w:fldChar w:fldCharType="end"/>
      </w:r>
      <w:r w:rsidR="003C7C07" w:rsidRPr="00C27202">
        <w:fldChar w:fldCharType="end"/>
      </w:r>
      <w:r w:rsidR="003C7C07" w:rsidRPr="00C27202">
        <w:t>)</w:t>
      </w:r>
      <w:r w:rsidR="00642A01" w:rsidRPr="00C27202">
        <w:t xml:space="preserve">. All I want to claim here is that whatever else calling for explanation might imply, </w:t>
      </w:r>
      <w:r w:rsidR="00081ED8" w:rsidRPr="00C27202">
        <w:t>what is</w:t>
      </w:r>
      <w:r w:rsidR="00642A01" w:rsidRPr="00C27202">
        <w:t xml:space="preserve"> important for the arguments I</w:t>
      </w:r>
      <w:r w:rsidR="00081ED8">
        <w:t xml:space="preserve"> a</w:t>
      </w:r>
      <w:r w:rsidR="00642A01" w:rsidRPr="00C27202">
        <w:t xml:space="preserve">m interested in is </w:t>
      </w:r>
      <w:r w:rsidR="00081ED8">
        <w:t>a</w:t>
      </w:r>
      <w:r w:rsidR="00642A01" w:rsidRPr="00C27202">
        <w:t xml:space="preserve"> claim </w:t>
      </w:r>
      <w:r w:rsidR="00081ED8">
        <w:t xml:space="preserve">of the kind described by </w:t>
      </w:r>
      <w:r w:rsidR="00081ED8">
        <w:rPr>
          <w:i/>
          <w:iCs/>
        </w:rPr>
        <w:t>reason for belief</w:t>
      </w:r>
      <w:r w:rsidR="00642A01" w:rsidRPr="00C27202">
        <w:t xml:space="preserve">. </w:t>
      </w:r>
    </w:p>
    <w:p w14:paraId="07C60E3C" w14:textId="21DCE0C1" w:rsidR="007452E1" w:rsidRPr="00C27202" w:rsidRDefault="007452E1" w:rsidP="007452E1">
      <w:pPr>
        <w:rPr>
          <w:lang w:bidi="ar-EG"/>
        </w:rPr>
      </w:pPr>
      <w:r w:rsidRPr="00C27202">
        <w:rPr>
          <w:lang w:bidi="ar-EG"/>
        </w:rPr>
        <w:t xml:space="preserve">In some examples, several of </w:t>
      </w:r>
      <w:r w:rsidR="00F438BC" w:rsidRPr="00C27202">
        <w:rPr>
          <w:lang w:bidi="ar-EG"/>
        </w:rPr>
        <w:t xml:space="preserve">the </w:t>
      </w:r>
      <w:r w:rsidRPr="00C27202">
        <w:rPr>
          <w:lang w:bidi="ar-EG"/>
        </w:rPr>
        <w:t xml:space="preserve">meanings </w:t>
      </w:r>
      <w:r w:rsidR="00F438BC" w:rsidRPr="00C27202">
        <w:rPr>
          <w:lang w:bidi="ar-EG"/>
        </w:rPr>
        <w:t xml:space="preserve">(1–5) </w:t>
      </w:r>
      <w:r w:rsidRPr="00C27202">
        <w:rPr>
          <w:lang w:bidi="ar-EG"/>
        </w:rPr>
        <w:t>apply. For example, imagine a coin that is tossed many times and lands consistently in the alternating sequence HTHTHT… The result would likely give rise to emotions of curiosity and surprise, and fittingly so. We would also not know what the explanation is for this occurrence</w:t>
      </w:r>
      <w:r w:rsidR="000531D9" w:rsidRPr="00C27202">
        <w:rPr>
          <w:lang w:bidi="ar-EG"/>
        </w:rPr>
        <w:t>,</w:t>
      </w:r>
      <w:r w:rsidRPr="00C27202">
        <w:rPr>
          <w:lang w:bidi="ar-EG"/>
        </w:rPr>
        <w:t xml:space="preserve"> and we would have reason to seek such an explanation. Finally, we should infer that the fact that the coin landed in this sequence is not coincidental. There is a special explanation for why it landed thus, perhaps some mechanism that</w:t>
      </w:r>
      <w:r w:rsidR="000531D9" w:rsidRPr="00C27202">
        <w:rPr>
          <w:lang w:bidi="ar-EG"/>
        </w:rPr>
        <w:t>, on each toss,</w:t>
      </w:r>
      <w:r w:rsidRPr="00C27202">
        <w:rPr>
          <w:lang w:bidi="ar-EG"/>
        </w:rPr>
        <w:t xml:space="preserve"> makes it land on the opposite side of the previous toss. This is an example of a fact that would call for explanation in all of the </w:t>
      </w:r>
      <w:r w:rsidR="000531D9" w:rsidRPr="00C27202">
        <w:rPr>
          <w:lang w:bidi="ar-EG"/>
        </w:rPr>
        <w:t>aforementioned</w:t>
      </w:r>
      <w:r w:rsidRPr="00C27202">
        <w:rPr>
          <w:lang w:bidi="ar-EG"/>
        </w:rPr>
        <w:t xml:space="preserve"> senses of </w:t>
      </w:r>
      <w:r w:rsidR="000531D9" w:rsidRPr="00C27202">
        <w:rPr>
          <w:lang w:bidi="ar-EG"/>
        </w:rPr>
        <w:t>the phrase—and e</w:t>
      </w:r>
      <w:r w:rsidRPr="00C27202">
        <w:rPr>
          <w:lang w:bidi="ar-EG"/>
        </w:rPr>
        <w:t>xamples like this might be partly responsible for blurring the distinctions between them. However, the different meanings of calling for explanation are logically independent</w:t>
      </w:r>
      <w:r w:rsidR="000531D9" w:rsidRPr="00C27202">
        <w:rPr>
          <w:lang w:bidi="ar-EG"/>
        </w:rPr>
        <w:t>,</w:t>
      </w:r>
      <w:r w:rsidRPr="00C27202">
        <w:rPr>
          <w:lang w:bidi="ar-EG"/>
        </w:rPr>
        <w:t xml:space="preserve"> and</w:t>
      </w:r>
      <w:r w:rsidR="0086786A">
        <w:rPr>
          <w:lang w:bidi="ar-EG"/>
        </w:rPr>
        <w:t>, as I will shortly illustrate,</w:t>
      </w:r>
      <w:r w:rsidRPr="00C27202">
        <w:rPr>
          <w:lang w:bidi="ar-EG"/>
        </w:rPr>
        <w:t xml:space="preserve"> there are cases in which only some of them apply. It is therefore important to distinguish between them. </w:t>
      </w:r>
    </w:p>
    <w:p w14:paraId="74B77609" w14:textId="607FBA61" w:rsidR="001D22ED" w:rsidRPr="00C27202" w:rsidRDefault="001D22ED" w:rsidP="001D22ED">
      <w:pPr>
        <w:rPr>
          <w:lang w:bidi="ar-EG"/>
        </w:rPr>
      </w:pPr>
      <w:r w:rsidRPr="00C27202">
        <w:rPr>
          <w:lang w:bidi="ar-EG"/>
        </w:rPr>
        <w:t xml:space="preserve">The </w:t>
      </w:r>
      <w:r w:rsidR="00E832A1" w:rsidRPr="00C27202">
        <w:rPr>
          <w:lang w:bidi="ar-EG"/>
        </w:rPr>
        <w:t xml:space="preserve">lack of clarity in what sense of the term is being used </w:t>
      </w:r>
      <w:r w:rsidRPr="00C27202">
        <w:rPr>
          <w:lang w:bidi="ar-EG"/>
        </w:rPr>
        <w:t>has led to confusion.</w:t>
      </w:r>
      <w:r w:rsidRPr="00C27202">
        <w:rPr>
          <w:rStyle w:val="FootnoteReference"/>
        </w:rPr>
        <w:footnoteReference w:id="13"/>
      </w:r>
      <w:r w:rsidRPr="00C27202">
        <w:rPr>
          <w:lang w:bidi="ar-EG"/>
        </w:rPr>
        <w:t xml:space="preserve"> </w:t>
      </w:r>
      <w:r w:rsidR="00890109" w:rsidRPr="00C27202">
        <w:rPr>
          <w:lang w:bidi="ar-EG"/>
        </w:rPr>
        <w:t>A noteworthy example appears in the philosophy of physics</w:t>
      </w:r>
      <w:r w:rsidR="00E832A1" w:rsidRPr="00C27202">
        <w:rPr>
          <w:lang w:bidi="ar-EG"/>
        </w:rPr>
        <w:t>, where t</w:t>
      </w:r>
      <w:r w:rsidRPr="00C27202">
        <w:rPr>
          <w:lang w:bidi="ar-EG"/>
        </w:rPr>
        <w:t xml:space="preserve">here is a longstanding </w:t>
      </w:r>
      <w:r w:rsidRPr="00C27202">
        <w:rPr>
          <w:lang w:bidi="ar-EG"/>
        </w:rPr>
        <w:lastRenderedPageBreak/>
        <w:t xml:space="preserve">debate about </w:t>
      </w:r>
      <w:r w:rsidR="00E832A1" w:rsidRPr="00C27202">
        <w:rPr>
          <w:lang w:bidi="ar-EG"/>
        </w:rPr>
        <w:t xml:space="preserve">whether </w:t>
      </w:r>
      <w:r w:rsidRPr="00C27202">
        <w:rPr>
          <w:lang w:bidi="ar-EG"/>
        </w:rPr>
        <w:t xml:space="preserve">a hypothesized past state of the universe calls for explanation. Huw Price has long </w:t>
      </w:r>
      <w:r w:rsidR="00E832A1" w:rsidRPr="00C27202">
        <w:rPr>
          <w:lang w:bidi="ar-EG"/>
        </w:rPr>
        <w:t xml:space="preserve">argued </w:t>
      </w:r>
      <w:r w:rsidRPr="00C27202">
        <w:rPr>
          <w:lang w:bidi="ar-EG"/>
        </w:rPr>
        <w:t xml:space="preserve">that it </w:t>
      </w:r>
      <w:r w:rsidR="00E832A1" w:rsidRPr="00C27202">
        <w:rPr>
          <w:lang w:bidi="ar-EG"/>
        </w:rPr>
        <w:t>does;</w:t>
      </w:r>
      <w:r w:rsidRPr="00C27202">
        <w:rPr>
          <w:lang w:bidi="ar-EG"/>
        </w:rPr>
        <w:t xml:space="preserve"> Craig Callender argues that it doesn’t. Upon examination, </w:t>
      </w:r>
      <w:r w:rsidR="00E832A1" w:rsidRPr="00C27202">
        <w:rPr>
          <w:lang w:bidi="ar-EG"/>
        </w:rPr>
        <w:t xml:space="preserve">however, </w:t>
      </w:r>
      <w:r w:rsidRPr="00C27202">
        <w:rPr>
          <w:lang w:bidi="ar-EG"/>
        </w:rPr>
        <w:t>it turns out that they are actually talking past each other rather than disagreeing. Their views turn out to be compatible</w:t>
      </w:r>
      <w:r w:rsidR="00E832A1" w:rsidRPr="00C27202">
        <w:rPr>
          <w:lang w:bidi="ar-EG"/>
        </w:rPr>
        <w:t>—</w:t>
      </w:r>
      <w:r w:rsidRPr="00C27202">
        <w:rPr>
          <w:lang w:bidi="ar-EG"/>
        </w:rPr>
        <w:t xml:space="preserve">they are just using </w:t>
      </w:r>
      <w:r w:rsidR="00E832A1" w:rsidRPr="00C27202">
        <w:rPr>
          <w:lang w:bidi="ar-EG"/>
        </w:rPr>
        <w:t>“</w:t>
      </w:r>
      <w:r w:rsidRPr="00C27202">
        <w:rPr>
          <w:lang w:bidi="ar-EG"/>
        </w:rPr>
        <w:t>calling for explanation</w:t>
      </w:r>
      <w:r w:rsidR="00E832A1" w:rsidRPr="00C27202">
        <w:rPr>
          <w:lang w:bidi="ar-EG"/>
        </w:rPr>
        <w:t>”</w:t>
      </w:r>
      <w:r w:rsidRPr="00C27202">
        <w:rPr>
          <w:lang w:bidi="ar-EG"/>
        </w:rPr>
        <w:t xml:space="preserve"> in different ways.  </w:t>
      </w:r>
    </w:p>
    <w:p w14:paraId="3D38226B" w14:textId="387AEE12" w:rsidR="001D22ED" w:rsidRPr="00C27202" w:rsidRDefault="00E832A1" w:rsidP="001D22ED">
      <w:pPr>
        <w:rPr>
          <w:lang w:bidi="ar-EG"/>
        </w:rPr>
      </w:pPr>
      <w:r w:rsidRPr="00C27202">
        <w:rPr>
          <w:lang w:bidi="ar-EG"/>
        </w:rPr>
        <w:t>To explain this debate more fully, here is s</w:t>
      </w:r>
      <w:r w:rsidR="001D22ED" w:rsidRPr="00C27202">
        <w:rPr>
          <w:lang w:bidi="ar-EG"/>
        </w:rPr>
        <w:t>ome background</w:t>
      </w:r>
      <w:r w:rsidRPr="00C27202">
        <w:rPr>
          <w:lang w:bidi="ar-EG"/>
        </w:rPr>
        <w:t>:</w:t>
      </w:r>
      <w:r w:rsidR="001D22ED" w:rsidRPr="00C27202">
        <w:rPr>
          <w:lang w:bidi="ar-EG"/>
        </w:rPr>
        <w:t xml:space="preserve"> The second law of thermodynamics says that the entropy </w:t>
      </w:r>
      <w:r w:rsidRPr="00C27202">
        <w:rPr>
          <w:lang w:bidi="ar-EG"/>
        </w:rPr>
        <w:t>(</w:t>
      </w:r>
      <w:r w:rsidR="001D22ED" w:rsidRPr="00C27202">
        <w:rPr>
          <w:lang w:bidi="ar-EG"/>
        </w:rPr>
        <w:t>roughly, the degree of orderliness</w:t>
      </w:r>
      <w:r w:rsidRPr="00C27202">
        <w:rPr>
          <w:lang w:bidi="ar-EG"/>
        </w:rPr>
        <w:t>)</w:t>
      </w:r>
      <w:r w:rsidR="001D22ED" w:rsidRPr="00C27202">
        <w:rPr>
          <w:lang w:bidi="ar-EG"/>
        </w:rPr>
        <w:t xml:space="preserve"> of a closed system will always increase until it reaches equilibrium. This law turns out not to be a fundamental law of nature but is explained by statistical mechanics as a statistical regularity. To explain the current non-equilibrium state of our universe, physicists have thought it necessary to hypothesize that in the distant past</w:t>
      </w:r>
      <w:r w:rsidRPr="00C27202">
        <w:rPr>
          <w:lang w:bidi="ar-EG"/>
        </w:rPr>
        <w:t>—</w:t>
      </w:r>
      <w:r w:rsidR="001D22ED" w:rsidRPr="00C27202">
        <w:rPr>
          <w:lang w:bidi="ar-EG"/>
        </w:rPr>
        <w:t xml:space="preserve">perhaps at </w:t>
      </w:r>
      <w:r w:rsidRPr="00C27202">
        <w:rPr>
          <w:lang w:bidi="ar-EG"/>
        </w:rPr>
        <w:t xml:space="preserve">the universe’s </w:t>
      </w:r>
      <w:r w:rsidR="001D22ED" w:rsidRPr="00C27202">
        <w:rPr>
          <w:lang w:bidi="ar-EG"/>
        </w:rPr>
        <w:t>beginning</w:t>
      </w:r>
      <w:r w:rsidRPr="00C27202">
        <w:rPr>
          <w:lang w:bidi="ar-EG"/>
        </w:rPr>
        <w:t>—</w:t>
      </w:r>
      <w:r w:rsidR="001D22ED" w:rsidRPr="00C27202">
        <w:rPr>
          <w:lang w:bidi="ar-EG"/>
        </w:rPr>
        <w:t>our universe was at a much lower level of entropy than it currently is in</w:t>
      </w:r>
      <w:r w:rsidR="00A27CF0" w:rsidRPr="00C27202">
        <w:rPr>
          <w:lang w:bidi="ar-EG"/>
        </w:rPr>
        <w:t xml:space="preserve"> (</w:t>
      </w:r>
      <w:r w:rsidR="001D22ED" w:rsidRPr="00C27202">
        <w:rPr>
          <w:lang w:bidi="ar-EG"/>
        </w:rPr>
        <w:t>and its current state is already low</w:t>
      </w:r>
      <w:r w:rsidR="00A27CF0" w:rsidRPr="00C27202">
        <w:rPr>
          <w:lang w:bidi="ar-EG"/>
        </w:rPr>
        <w:t>)</w:t>
      </w:r>
      <w:r w:rsidR="001D22ED" w:rsidRPr="00C27202">
        <w:rPr>
          <w:lang w:bidi="ar-EG"/>
        </w:rPr>
        <w:t xml:space="preserve">. </w:t>
      </w:r>
      <w:r w:rsidR="00A27CF0" w:rsidRPr="00C27202">
        <w:rPr>
          <w:lang w:bidi="ar-EG"/>
        </w:rPr>
        <w:t xml:space="preserve">The </w:t>
      </w:r>
      <w:r w:rsidR="001D22ED" w:rsidRPr="00C27202">
        <w:rPr>
          <w:lang w:bidi="ar-EG"/>
        </w:rPr>
        <w:t xml:space="preserve">same probability measures from statistical mechanics </w:t>
      </w:r>
      <w:r w:rsidR="00A27CF0" w:rsidRPr="00C27202">
        <w:rPr>
          <w:lang w:bidi="ar-EG"/>
        </w:rPr>
        <w:t xml:space="preserve">that are </w:t>
      </w:r>
      <w:r w:rsidR="001D22ED" w:rsidRPr="00C27202">
        <w:rPr>
          <w:lang w:bidi="ar-EG"/>
        </w:rPr>
        <w:t xml:space="preserve">used to explain why entropy tends to increase imply that that past state of low entropy is exceedingly improbable. This hypothesis is often called the </w:t>
      </w:r>
      <w:r w:rsidR="00FA1648" w:rsidRPr="00C27202">
        <w:rPr>
          <w:i/>
          <w:iCs/>
          <w:lang w:bidi="ar-EG"/>
        </w:rPr>
        <w:t>P</w:t>
      </w:r>
      <w:r w:rsidR="001D22ED" w:rsidRPr="00C27202">
        <w:rPr>
          <w:i/>
          <w:iCs/>
          <w:lang w:bidi="ar-EG"/>
        </w:rPr>
        <w:t xml:space="preserve">ast </w:t>
      </w:r>
      <w:r w:rsidR="00FA1648" w:rsidRPr="00C27202">
        <w:rPr>
          <w:i/>
          <w:iCs/>
          <w:lang w:bidi="ar-EG"/>
        </w:rPr>
        <w:t>H</w:t>
      </w:r>
      <w:r w:rsidR="001D22ED" w:rsidRPr="00C27202">
        <w:rPr>
          <w:i/>
          <w:iCs/>
          <w:lang w:bidi="ar-EG"/>
        </w:rPr>
        <w:t>ypothesis</w:t>
      </w:r>
      <w:r w:rsidR="001D22ED" w:rsidRPr="00C27202">
        <w:rPr>
          <w:lang w:bidi="ar-EG"/>
        </w:rPr>
        <w:t xml:space="preserve">, and the state that it posits </w:t>
      </w:r>
      <w:r w:rsidR="00567111" w:rsidRPr="00C27202">
        <w:rPr>
          <w:lang w:bidi="ar-EG"/>
        </w:rPr>
        <w:t xml:space="preserve">is referred to as </w:t>
      </w:r>
      <w:r w:rsidR="001D22ED" w:rsidRPr="00C27202">
        <w:rPr>
          <w:lang w:bidi="ar-EG"/>
        </w:rPr>
        <w:t xml:space="preserve">the </w:t>
      </w:r>
      <w:r w:rsidR="00FA1648" w:rsidRPr="00C27202">
        <w:rPr>
          <w:i/>
          <w:iCs/>
          <w:lang w:bidi="ar-EG"/>
        </w:rPr>
        <w:t>P</w:t>
      </w:r>
      <w:r w:rsidR="001D22ED" w:rsidRPr="00C27202">
        <w:rPr>
          <w:i/>
          <w:iCs/>
          <w:lang w:bidi="ar-EG"/>
        </w:rPr>
        <w:t xml:space="preserve">ast </w:t>
      </w:r>
      <w:r w:rsidR="00FA1648" w:rsidRPr="00C27202">
        <w:rPr>
          <w:i/>
          <w:iCs/>
          <w:lang w:bidi="ar-EG"/>
        </w:rPr>
        <w:t>S</w:t>
      </w:r>
      <w:r w:rsidR="001D22ED" w:rsidRPr="00C27202">
        <w:rPr>
          <w:i/>
          <w:iCs/>
          <w:lang w:bidi="ar-EG"/>
        </w:rPr>
        <w:t>tate</w:t>
      </w:r>
      <w:r w:rsidR="001D22ED" w:rsidRPr="00C27202">
        <w:rPr>
          <w:lang w:bidi="ar-EG"/>
        </w:rPr>
        <w:t>. The question is whether the fact that our universe was in such an exceedingly low level of entropy</w:t>
      </w:r>
      <w:r w:rsidR="00567111" w:rsidRPr="00C27202">
        <w:rPr>
          <w:lang w:bidi="ar-EG"/>
        </w:rPr>
        <w:t>—</w:t>
      </w:r>
      <w:r w:rsidR="001D22ED" w:rsidRPr="00C27202">
        <w:rPr>
          <w:lang w:bidi="ar-EG"/>
        </w:rPr>
        <w:t>especially considering how improbable it is</w:t>
      </w:r>
      <w:r w:rsidR="00567111" w:rsidRPr="00C27202">
        <w:rPr>
          <w:lang w:bidi="ar-EG"/>
        </w:rPr>
        <w:t>—</w:t>
      </w:r>
      <w:r w:rsidR="001D22ED" w:rsidRPr="00C27202">
        <w:rPr>
          <w:lang w:bidi="ar-EG"/>
        </w:rPr>
        <w:t xml:space="preserve">is a fact that </w:t>
      </w:r>
      <w:r w:rsidR="001D22ED" w:rsidRPr="00C27202">
        <w:rPr>
          <w:i/>
          <w:iCs/>
          <w:lang w:bidi="ar-EG"/>
        </w:rPr>
        <w:t>calls for explanation</w:t>
      </w:r>
      <w:r w:rsidR="001D22ED" w:rsidRPr="00C27202">
        <w:rPr>
          <w:lang w:bidi="ar-EG"/>
        </w:rPr>
        <w:t xml:space="preserve">.  </w:t>
      </w:r>
    </w:p>
    <w:p w14:paraId="6BC1AC18" w14:textId="74661368" w:rsidR="001D22ED" w:rsidRPr="00C27202" w:rsidRDefault="000F1EA0" w:rsidP="00B86FD1">
      <w:pPr>
        <w:rPr>
          <w:lang w:bidi="ar-EG"/>
        </w:rPr>
      </w:pPr>
      <w:r w:rsidRPr="00C27202">
        <w:rPr>
          <w:rFonts w:cstheme="majorBidi"/>
        </w:rPr>
        <w:t xml:space="preserve">In his book entitled </w:t>
      </w:r>
      <w:r w:rsidRPr="00C27202">
        <w:rPr>
          <w:rFonts w:cstheme="majorBidi"/>
          <w:i/>
        </w:rPr>
        <w:t xml:space="preserve">Time’s Arrow and Archimedes’ Point </w:t>
      </w:r>
      <w:r w:rsidRPr="00C27202">
        <w:rPr>
          <w:rFonts w:cstheme="majorBidi"/>
        </w:rPr>
        <w:fldChar w:fldCharType="begin" w:fldLock="1"/>
      </w:r>
      <w:r w:rsidRPr="00C27202">
        <w:rPr>
          <w:rFonts w:cstheme="majorBidi"/>
        </w:rPr>
        <w:instrText>ADDIN CSL_CITATION {"citationItems":[{"id":"ITEM-1","itemData":{"DOI":"10.1093/acprof:oso/9780195117981.001.0001","ISBN":"9780195117981","author":[{"dropping-particle":"","family":"Price","given":"Huw","non-dropping-particle":"","parse-names":false,"suffix":""}],"id":"ITEM-1","issued":{"date-parts":[["1997","10","9"]]},"publisher":"Oxford University Press","publisher-place":"Oxford","title":"Time's Arrow and Archimedes' Point","type":"book"},"locator":"22-48","suppress-author":1,"uris":["http://www.mendeley.com/documents/?uuid=c4df7fbc-0550-4068-81ba-decc6d0d73e0"]}],"mendeley":{"formattedCitation":"(1997, pp. 22–48)","plainTextFormattedCitation":"(1997, pp. 22–48)","previouslyFormattedCitation":"(1997, pp. 22–48)"},"properties":{"noteIndex":0},"schema":"https://github.com/citation-style-language/schema/raw/master/csl-citation.json"}</w:instrText>
      </w:r>
      <w:r w:rsidRPr="00C27202">
        <w:rPr>
          <w:rFonts w:cstheme="majorBidi"/>
        </w:rPr>
        <w:fldChar w:fldCharType="separate"/>
      </w:r>
      <w:r w:rsidRPr="00C27202">
        <w:rPr>
          <w:rFonts w:cstheme="majorBidi"/>
          <w:noProof/>
        </w:rPr>
        <w:t>(1997, pp. 22–48)</w:t>
      </w:r>
      <w:r w:rsidRPr="00C27202">
        <w:rPr>
          <w:rFonts w:cstheme="majorBidi"/>
        </w:rPr>
        <w:fldChar w:fldCharType="end"/>
      </w:r>
      <w:r w:rsidRPr="00C27202">
        <w:rPr>
          <w:rFonts w:cstheme="majorBidi"/>
        </w:rPr>
        <w:t xml:space="preserve">, </w:t>
      </w:r>
      <w:r w:rsidR="001D22ED" w:rsidRPr="00C27202">
        <w:rPr>
          <w:rFonts w:cstheme="majorBidi"/>
        </w:rPr>
        <w:t xml:space="preserve">Price started advocating the view that the Past State </w:t>
      </w:r>
      <w:r w:rsidR="002922F6" w:rsidRPr="00C27202">
        <w:rPr>
          <w:rFonts w:cstheme="majorBidi"/>
        </w:rPr>
        <w:t>needs</w:t>
      </w:r>
      <w:r w:rsidR="001D22ED" w:rsidRPr="00C27202">
        <w:rPr>
          <w:rFonts w:cstheme="majorBidi"/>
        </w:rPr>
        <w:t xml:space="preserve"> explanation</w:t>
      </w:r>
      <w:r w:rsidR="00521B94">
        <w:rPr>
          <w:rFonts w:cstheme="majorBidi"/>
        </w:rPr>
        <w:t>.</w:t>
      </w:r>
      <w:r w:rsidR="001D22ED" w:rsidRPr="00C27202">
        <w:rPr>
          <w:rFonts w:cstheme="majorBidi"/>
        </w:rPr>
        <w:t xml:space="preserve">  His main claim there is that we </w:t>
      </w:r>
      <w:r w:rsidR="001D22ED" w:rsidRPr="00C27202">
        <w:rPr>
          <w:rFonts w:cstheme="majorBidi"/>
          <w:i/>
          <w:iCs/>
        </w:rPr>
        <w:t xml:space="preserve">lack </w:t>
      </w:r>
      <w:r w:rsidR="001D22ED" w:rsidRPr="00521B94">
        <w:rPr>
          <w:rFonts w:cstheme="majorBidi"/>
          <w:i/>
          <w:iCs/>
        </w:rPr>
        <w:t>an explanation</w:t>
      </w:r>
      <w:r w:rsidR="001D22ED" w:rsidRPr="00C27202">
        <w:rPr>
          <w:rFonts w:cstheme="majorBidi"/>
        </w:rPr>
        <w:t xml:space="preserve"> for the </w:t>
      </w:r>
      <w:r w:rsidR="00521B94">
        <w:rPr>
          <w:rFonts w:cstheme="majorBidi"/>
        </w:rPr>
        <w:t>P</w:t>
      </w:r>
      <w:r w:rsidR="001D22ED" w:rsidRPr="00C27202">
        <w:rPr>
          <w:rFonts w:cstheme="majorBidi"/>
        </w:rPr>
        <w:t xml:space="preserve">ast </w:t>
      </w:r>
      <w:r w:rsidR="00521B94">
        <w:rPr>
          <w:rFonts w:cstheme="majorBidi"/>
        </w:rPr>
        <w:t>S</w:t>
      </w:r>
      <w:r w:rsidR="001D22ED" w:rsidRPr="00C27202">
        <w:rPr>
          <w:rFonts w:cstheme="majorBidi"/>
        </w:rPr>
        <w:t>tate. At the end of the book</w:t>
      </w:r>
      <w:r w:rsidRPr="00C27202">
        <w:rPr>
          <w:rFonts w:cstheme="majorBidi"/>
        </w:rPr>
        <w:t>,</w:t>
      </w:r>
      <w:r w:rsidR="001D22ED" w:rsidRPr="00C27202">
        <w:rPr>
          <w:rFonts w:cstheme="majorBidi"/>
        </w:rPr>
        <w:t xml:space="preserve"> he summarizes his view contrastively: “What needs to be explained is the low-entropy past, not the high-entropy future” (p. 262). Why</w:t>
      </w:r>
      <w:r w:rsidR="00680554" w:rsidRPr="00C27202">
        <w:rPr>
          <w:rFonts w:cstheme="majorBidi"/>
        </w:rPr>
        <w:t>, in his view,</w:t>
      </w:r>
      <w:r w:rsidR="001D22ED" w:rsidRPr="00C27202">
        <w:rPr>
          <w:rFonts w:cstheme="majorBidi"/>
        </w:rPr>
        <w:t xml:space="preserve"> </w:t>
      </w:r>
      <w:r w:rsidR="00680554" w:rsidRPr="00C27202">
        <w:rPr>
          <w:rFonts w:cstheme="majorBidi"/>
        </w:rPr>
        <w:t>does</w:t>
      </w:r>
      <w:r w:rsidR="001D22ED" w:rsidRPr="00C27202">
        <w:rPr>
          <w:rFonts w:cstheme="majorBidi"/>
        </w:rPr>
        <w:t xml:space="preserve"> the low</w:t>
      </w:r>
      <w:r w:rsidR="00680554" w:rsidRPr="00C27202">
        <w:rPr>
          <w:rFonts w:cstheme="majorBidi"/>
        </w:rPr>
        <w:t>-</w:t>
      </w:r>
      <w:r w:rsidR="001D22ED" w:rsidRPr="00C27202">
        <w:rPr>
          <w:rFonts w:cstheme="majorBidi"/>
        </w:rPr>
        <w:t>entropy past need explanation but not the high</w:t>
      </w:r>
      <w:r w:rsidR="00680554" w:rsidRPr="00C27202">
        <w:rPr>
          <w:rFonts w:cstheme="majorBidi"/>
        </w:rPr>
        <w:t>-</w:t>
      </w:r>
      <w:r w:rsidR="001D22ED" w:rsidRPr="00C27202">
        <w:rPr>
          <w:rFonts w:cstheme="majorBidi"/>
        </w:rPr>
        <w:t xml:space="preserve">entropy future? As his argument makes clear, the fact that entropy was low in the past is </w:t>
      </w:r>
      <w:r w:rsidR="00680554" w:rsidRPr="00C27202">
        <w:rPr>
          <w:rFonts w:cstheme="majorBidi"/>
        </w:rPr>
        <w:lastRenderedPageBreak/>
        <w:t xml:space="preserve">the fact that </w:t>
      </w:r>
      <w:r w:rsidR="001D22ED" w:rsidRPr="00C27202">
        <w:rPr>
          <w:rFonts w:cstheme="majorBidi"/>
        </w:rPr>
        <w:t>we lack an explanation for, whereas the fact that entropy has been increasing ever since is (assumed to be) well-explained by statistical mechanics.</w:t>
      </w:r>
      <w:r w:rsidR="00B86FD1" w:rsidRPr="00C27202">
        <w:rPr>
          <w:rFonts w:cstheme="majorBidi"/>
        </w:rPr>
        <w:t xml:space="preserve"> </w:t>
      </w:r>
    </w:p>
    <w:p w14:paraId="7D0FB47A" w14:textId="0B035FFD" w:rsidR="001D22ED" w:rsidRPr="00C27202" w:rsidRDefault="001D22ED" w:rsidP="005F30E4">
      <w:pPr>
        <w:rPr>
          <w:rFonts w:cstheme="majorBidi"/>
        </w:rPr>
      </w:pPr>
      <w:r w:rsidRPr="00C27202">
        <w:rPr>
          <w:rFonts w:cstheme="majorBidi"/>
        </w:rPr>
        <w:t>Consider</w:t>
      </w:r>
      <w:r w:rsidR="00B86FD1" w:rsidRPr="00C27202">
        <w:rPr>
          <w:rFonts w:cstheme="majorBidi"/>
        </w:rPr>
        <w:t xml:space="preserve"> now</w:t>
      </w:r>
      <w:r w:rsidR="005F30E4" w:rsidRPr="00C27202">
        <w:rPr>
          <w:rFonts w:cstheme="majorBidi"/>
        </w:rPr>
        <w:t xml:space="preserve"> a quote from Price</w:t>
      </w:r>
      <w:r w:rsidR="00F760B4" w:rsidRPr="00C27202">
        <w:rPr>
          <w:rFonts w:cstheme="majorBidi"/>
        </w:rPr>
        <w:t>’</w:t>
      </w:r>
      <w:r w:rsidR="005F30E4" w:rsidRPr="00C27202">
        <w:rPr>
          <w:rFonts w:cstheme="majorBidi"/>
        </w:rPr>
        <w:t xml:space="preserve">s later article. Price explains that the past state of low entropy should be equated with the smoothness of the universe shortly after the </w:t>
      </w:r>
      <w:r w:rsidR="00F760B4" w:rsidRPr="00C27202">
        <w:rPr>
          <w:rFonts w:cstheme="majorBidi"/>
        </w:rPr>
        <w:t>Big Bang</w:t>
      </w:r>
      <w:r w:rsidR="005F30E4" w:rsidRPr="00C27202">
        <w:rPr>
          <w:rFonts w:cstheme="majorBidi"/>
        </w:rPr>
        <w:t xml:space="preserve"> </w:t>
      </w:r>
      <w:r w:rsidR="005F30E4" w:rsidRPr="00C27202">
        <w:rPr>
          <w:rFonts w:cstheme="majorBidi"/>
        </w:rPr>
        <w:fldChar w:fldCharType="begin" w:fldLock="1"/>
      </w:r>
      <w:r w:rsidR="00CA5500" w:rsidRPr="00C27202">
        <w:rPr>
          <w:rFonts w:cstheme="majorBidi"/>
        </w:rPr>
        <w:instrText>ADDIN CSL_CITATION {"citationItems":[{"id":"ITEM-1","itemData":{"DOI":"10.1093/bjps/53.1.83","ISSN":"0007-0882","abstract":"Since the late nineteenth century, physics has been puzzled by the time-asymmetry of thermodynamic phenomena in the light of the apparent T-symmetry of the underlying laws of mechanics. However, a compelling solution to this puzzle has proved elusive. In part, I argue, this can be attributed to a failure to distinguish two conceptions of the problem. According to one, the main focus of our attention is a time-asymmetric lawlike generalisation. According to the other, it is a particular fact about the early universe. This paper aims (i) to distinguish these two different conceptions of the time-asymmetric explanandum in thermodynamics; (ii) to argue in favour of the latter; and (iii) to show that whichever we choose, our rational expectations about the thermodynamic behaviour of the future must depend on what we know about the past: contrary to the common view, statistical arguments alone do not give us good reason to expect that entropy will always continue to increase.","author":[{"dropping-particle":"","family":"Price","given":"Huw","non-dropping-particle":"","parse-names":false,"suffix":""}],"container-title":"The British Journal for the Philosophy of Science","id":"ITEM-1","issue":"1","issued":{"date-parts":[["2002","3","1"]]},"note":"Main point: There are two possible ways of explaining time assymetry: (a) An assymetry in the laws of nature. (b) An assymetry due to the special initial condition of the universe. Price argues for the latter approach.\n\nSection 3.3 is most important to my project. He argues that the initial low entropy of our universe calls for explanation. Here are some important things that he says: \n- It calls for explanation because it is contrary to an expectation. \n- He also seems to say that it calls for explanation because it is unique. (Perhaps that is why it is contrary to an expectation). \n- It calls for explanation because it is significant and improbable. \n- Calling for explanation may mean nothing more than that physicists have reason to seek an explanation. He never says that they have reason to reject any theory that implies that it is unexplainable. \n- The kind of explantion it calls for is either to discover some further restriction on the way things could have been at the beginning of our universe (a law of nature?) or to posit multiple universes. He seems to prefer the former. He seems also to think of the type of explanation as a type of probabilistic explanation. It is to show why given the laws of nature, the explanandum is probable.\n\n\nThis section is very sketchy. So I should check out his later article to see if he elaborates.","page":"83-119","title":"Boltzmann's Time Bomb","type":"article-journal","volume":"53"},"locator":"114","uris":["http://www.mendeley.com/documents/?uuid=c890d8be-9ec2-469e-80b3-38325065715e"]}],"mendeley":{"formattedCitation":"(Price, 2002, p. 114)","plainTextFormattedCitation":"(Price, 2002, p. 114)","previouslyFormattedCitation":"(Price, 2002, p. 114)"},"properties":{"noteIndex":0},"schema":"https://github.com/citation-style-language/schema/raw/master/csl-citation.json"}</w:instrText>
      </w:r>
      <w:r w:rsidR="005F30E4" w:rsidRPr="00C27202">
        <w:rPr>
          <w:rFonts w:cstheme="majorBidi"/>
        </w:rPr>
        <w:fldChar w:fldCharType="separate"/>
      </w:r>
      <w:r w:rsidR="005F30E4" w:rsidRPr="00C27202">
        <w:rPr>
          <w:rFonts w:cstheme="majorBidi"/>
          <w:noProof/>
        </w:rPr>
        <w:t>(Price, 2002, p. 114)</w:t>
      </w:r>
      <w:r w:rsidR="005F30E4" w:rsidRPr="00C27202">
        <w:rPr>
          <w:rFonts w:cstheme="majorBidi"/>
        </w:rPr>
        <w:fldChar w:fldCharType="end"/>
      </w:r>
      <w:r w:rsidR="005F30E4" w:rsidRPr="00C27202">
        <w:rPr>
          <w:rFonts w:cstheme="majorBidi"/>
        </w:rPr>
        <w:t xml:space="preserve">. Then he argues: </w:t>
      </w:r>
    </w:p>
    <w:p w14:paraId="5E8BADB8" w14:textId="02D712A4" w:rsidR="001D22ED" w:rsidRPr="00C27202" w:rsidRDefault="005F30E4" w:rsidP="001D22ED">
      <w:pPr>
        <w:pBdr>
          <w:top w:val="nil"/>
          <w:left w:val="nil"/>
          <w:bottom w:val="nil"/>
          <w:right w:val="nil"/>
          <w:between w:val="nil"/>
        </w:pBdr>
        <w:ind w:left="720"/>
        <w:rPr>
          <w:rFonts w:cstheme="majorBidi"/>
        </w:rPr>
      </w:pPr>
      <w:r w:rsidRPr="00C27202">
        <w:rPr>
          <w:rFonts w:cstheme="majorBidi"/>
        </w:rPr>
        <w:t>Initial smoothness calls for explanation…</w:t>
      </w:r>
      <w:r w:rsidR="001D22ED" w:rsidRPr="00C27202">
        <w:rPr>
          <w:rFonts w:cstheme="majorBidi"/>
        </w:rPr>
        <w:t xml:space="preserve">Would it really be plausible to suggest that physicists should sit on their hands and not even </w:t>
      </w:r>
      <w:r w:rsidR="001D22ED" w:rsidRPr="00C27202">
        <w:rPr>
          <w:rFonts w:cstheme="majorBidi"/>
          <w:i/>
        </w:rPr>
        <w:t>try</w:t>
      </w:r>
      <w:r w:rsidR="001D22ED" w:rsidRPr="00C27202">
        <w:rPr>
          <w:rFonts w:cstheme="majorBidi"/>
        </w:rPr>
        <w:t xml:space="preserve"> to explain it?... [T]he issue is whether it is appropriate to try. (Price 2002, 115)</w:t>
      </w:r>
      <w:r w:rsidR="001D22ED" w:rsidRPr="00C27202">
        <w:rPr>
          <w:rFonts w:cstheme="majorBidi"/>
          <w:vertAlign w:val="superscript"/>
        </w:rPr>
        <w:footnoteReference w:id="14"/>
      </w:r>
      <w:r w:rsidR="001D22ED" w:rsidRPr="00C27202">
        <w:rPr>
          <w:rFonts w:cstheme="majorBidi"/>
        </w:rPr>
        <w:t xml:space="preserve"> </w:t>
      </w:r>
    </w:p>
    <w:p w14:paraId="4AC4A33F" w14:textId="0669A70D" w:rsidR="001D22ED" w:rsidRPr="00C27202" w:rsidRDefault="001D22ED" w:rsidP="001D22ED">
      <w:r w:rsidRPr="00C27202">
        <w:rPr>
          <w:rFonts w:cstheme="majorBidi"/>
        </w:rPr>
        <w:t xml:space="preserve">The claim presented here is a practical one: It is worthwhile for physicists to try </w:t>
      </w:r>
      <w:r w:rsidR="00F760B4" w:rsidRPr="00C27202">
        <w:rPr>
          <w:rFonts w:cstheme="majorBidi"/>
        </w:rPr>
        <w:t xml:space="preserve">to </w:t>
      </w:r>
      <w:r w:rsidRPr="00C27202">
        <w:rPr>
          <w:rFonts w:cstheme="majorBidi"/>
        </w:rPr>
        <w:t>come up with an explanation of the Past State</w:t>
      </w:r>
      <w:r w:rsidR="00F760B4" w:rsidRPr="00C27202">
        <w:rPr>
          <w:rFonts w:cstheme="majorBidi"/>
        </w:rPr>
        <w:t>, and</w:t>
      </w:r>
      <w:r w:rsidRPr="00C27202">
        <w:rPr>
          <w:rFonts w:cstheme="majorBidi"/>
        </w:rPr>
        <w:t xml:space="preserve"> they should devote their time and other resources to this project.</w:t>
      </w:r>
      <w:r w:rsidRPr="00C27202">
        <w:rPr>
          <w:rFonts w:cstheme="majorBidi"/>
          <w:vertAlign w:val="superscript"/>
        </w:rPr>
        <w:footnoteReference w:id="15"/>
      </w:r>
    </w:p>
    <w:p w14:paraId="26DE12E2" w14:textId="3618C8D6" w:rsidR="001D22ED" w:rsidRPr="00C27202" w:rsidRDefault="001D22ED" w:rsidP="00360900">
      <w:pPr>
        <w:rPr>
          <w:rFonts w:cstheme="majorBidi"/>
        </w:rPr>
      </w:pPr>
      <w:r w:rsidRPr="00C27202">
        <w:t xml:space="preserve">Callender never disputes that we lack an explanation for the past state, nor does he dispute that it may be worth trying to </w:t>
      </w:r>
      <w:r w:rsidR="00F760B4" w:rsidRPr="00C27202">
        <w:t>devise</w:t>
      </w:r>
      <w:r w:rsidRPr="00C27202">
        <w:t xml:space="preserve"> one. </w:t>
      </w:r>
      <w:r w:rsidRPr="00C27202">
        <w:rPr>
          <w:rFonts w:cstheme="majorBidi"/>
        </w:rPr>
        <w:t>Consider the</w:t>
      </w:r>
      <w:r w:rsidR="00360900" w:rsidRPr="00C27202">
        <w:rPr>
          <w:rFonts w:cstheme="majorBidi"/>
        </w:rPr>
        <w:t xml:space="preserve"> following quote from Callender</w:t>
      </w:r>
      <w:r w:rsidR="00F760B4" w:rsidRPr="00C27202">
        <w:rPr>
          <w:rFonts w:cstheme="majorBidi"/>
        </w:rPr>
        <w:t>, in which he</w:t>
      </w:r>
      <w:r w:rsidRPr="00C27202">
        <w:rPr>
          <w:rFonts w:cstheme="majorBidi"/>
        </w:rPr>
        <w:t xml:space="preserve"> turns to compare the case of the Past Hypothesis with a case concerning the standard model in particle physics. As Callender describes, some physicists feel that certain elements of the “standard model” are ad-hoc, and there is an ongoing debate on whether these elements should be endorsed as “brute facts” or whether they call for explanation:</w:t>
      </w:r>
    </w:p>
    <w:p w14:paraId="308738A7" w14:textId="6FDD9B25" w:rsidR="001D22ED" w:rsidRPr="00C27202" w:rsidRDefault="001D22ED" w:rsidP="001D22ED">
      <w:pPr>
        <w:ind w:left="720"/>
        <w:rPr>
          <w:rFonts w:cstheme="majorBidi"/>
        </w:rPr>
      </w:pPr>
      <w:r w:rsidRPr="00C27202">
        <w:rPr>
          <w:rFonts w:cstheme="majorBidi"/>
        </w:rPr>
        <w:t xml:space="preserve">[As with the past hypothesis] it seems to me that it’s perfectly within the rights of the physicist to find something ugly about the standard model and want to devise an </w:t>
      </w:r>
      <w:r w:rsidRPr="00C27202">
        <w:rPr>
          <w:rFonts w:cstheme="majorBidi"/>
        </w:rPr>
        <w:lastRenderedPageBreak/>
        <w:t>alternative without so many knobs. When that alternative exists and is shown to be empirically adequate, we can then compare the two. It may well be that it is superior in various empirical (one would hope) and theoretical ways. (Callender 2004b, 248)</w:t>
      </w:r>
    </w:p>
    <w:p w14:paraId="4E951C42" w14:textId="74BDBFC4" w:rsidR="001D22ED" w:rsidRPr="00C27202" w:rsidRDefault="00F760B4" w:rsidP="001D22ED">
      <w:r w:rsidRPr="00C27202">
        <w:rPr>
          <w:rFonts w:cstheme="majorBidi"/>
        </w:rPr>
        <w:t xml:space="preserve">Although </w:t>
      </w:r>
      <w:r w:rsidR="001D22ED" w:rsidRPr="00C27202">
        <w:rPr>
          <w:rFonts w:cstheme="majorBidi"/>
        </w:rPr>
        <w:t xml:space="preserve">Callender clearly claims that we don’t know in advance whether the </w:t>
      </w:r>
      <w:r w:rsidR="00FA1648" w:rsidRPr="00C27202">
        <w:rPr>
          <w:rFonts w:cstheme="majorBidi"/>
        </w:rPr>
        <w:t>P</w:t>
      </w:r>
      <w:r w:rsidR="001D22ED" w:rsidRPr="00C27202">
        <w:rPr>
          <w:rFonts w:cstheme="majorBidi"/>
        </w:rPr>
        <w:t xml:space="preserve">ast </w:t>
      </w:r>
      <w:r w:rsidR="00FA1648" w:rsidRPr="00C27202">
        <w:rPr>
          <w:rFonts w:cstheme="majorBidi"/>
        </w:rPr>
        <w:t>S</w:t>
      </w:r>
      <w:r w:rsidR="001D22ED" w:rsidRPr="00C27202">
        <w:rPr>
          <w:rFonts w:cstheme="majorBidi"/>
        </w:rPr>
        <w:t xml:space="preserve">tate has an explanation, he concedes that it is possible that physicists will be able to either come up with such an explanation or devise a better theory without the Past Hypothesis. That means that he believes that it is possible that the Past State has an explanation and that it is possible that we will discover the explanation. He doesn’t go </w:t>
      </w:r>
      <w:r w:rsidR="00570E7C" w:rsidRPr="00C27202">
        <w:rPr>
          <w:rFonts w:cstheme="majorBidi"/>
        </w:rPr>
        <w:t>so</w:t>
      </w:r>
      <w:r w:rsidR="001D22ED" w:rsidRPr="00C27202">
        <w:rPr>
          <w:rFonts w:cstheme="majorBidi"/>
        </w:rPr>
        <w:t xml:space="preserve"> far as to say that it is a worthwhile project to try </w:t>
      </w:r>
      <w:r w:rsidR="00570E7C" w:rsidRPr="00C27202">
        <w:rPr>
          <w:rFonts w:cstheme="majorBidi"/>
        </w:rPr>
        <w:t xml:space="preserve">to </w:t>
      </w:r>
      <w:r w:rsidR="001D22ED" w:rsidRPr="00C27202">
        <w:rPr>
          <w:rFonts w:cstheme="majorBidi"/>
        </w:rPr>
        <w:t>discover this explanation,</w:t>
      </w:r>
      <w:r w:rsidR="00570E7C" w:rsidRPr="00C27202">
        <w:rPr>
          <w:rFonts w:cstheme="majorBidi"/>
        </w:rPr>
        <w:t xml:space="preserve"> but</w:t>
      </w:r>
      <w:r w:rsidR="001D22ED" w:rsidRPr="00C27202">
        <w:rPr>
          <w:rFonts w:cstheme="majorBidi"/>
        </w:rPr>
        <w:t xml:space="preserve"> once he made the other two concessions, it is difficult to reject the claim that it is worth the effort.</w:t>
      </w:r>
    </w:p>
    <w:p w14:paraId="4969F5A7" w14:textId="32C049E4" w:rsidR="001D22ED" w:rsidRPr="00C27202" w:rsidRDefault="001D22ED" w:rsidP="007F123A">
      <w:pPr>
        <w:rPr>
          <w:rFonts w:cstheme="majorBidi"/>
        </w:rPr>
      </w:pPr>
      <w:r w:rsidRPr="00C27202">
        <w:t xml:space="preserve">Then in what sense does Callender argue that the </w:t>
      </w:r>
      <w:r w:rsidR="00570E7C" w:rsidRPr="00C27202">
        <w:t>P</w:t>
      </w:r>
      <w:r w:rsidRPr="00C27202">
        <w:t xml:space="preserve">ast </w:t>
      </w:r>
      <w:r w:rsidR="00570E7C" w:rsidRPr="00C27202">
        <w:t>S</w:t>
      </w:r>
      <w:r w:rsidRPr="00C27202">
        <w:t xml:space="preserve">tate </w:t>
      </w:r>
      <w:r w:rsidR="00521B94" w:rsidRPr="00C27202">
        <w:rPr>
          <w:i/>
          <w:iCs/>
        </w:rPr>
        <w:t>does not</w:t>
      </w:r>
      <w:r w:rsidRPr="00C27202">
        <w:t xml:space="preserve"> call for explanation? </w:t>
      </w:r>
      <w:r w:rsidR="00360900" w:rsidRPr="00C27202">
        <w:rPr>
          <w:rFonts w:cstheme="majorBidi"/>
        </w:rPr>
        <w:t>Callender summarizes his view</w:t>
      </w:r>
      <w:r w:rsidR="007F123A" w:rsidRPr="00C27202">
        <w:rPr>
          <w:rFonts w:cstheme="majorBidi"/>
        </w:rPr>
        <w:t xml:space="preserve"> thus</w:t>
      </w:r>
      <w:r w:rsidR="00570E7C" w:rsidRPr="00C27202">
        <w:rPr>
          <w:rFonts w:cstheme="majorBidi"/>
        </w:rPr>
        <w:t>, in</w:t>
      </w:r>
      <w:r w:rsidR="007F123A" w:rsidRPr="00C27202">
        <w:rPr>
          <w:rFonts w:cstheme="majorBidi"/>
        </w:rPr>
        <w:t xml:space="preserve"> his abstract</w:t>
      </w:r>
      <w:r w:rsidR="00360900" w:rsidRPr="00C27202">
        <w:rPr>
          <w:rFonts w:cstheme="majorBidi"/>
        </w:rPr>
        <w:t xml:space="preserve">: </w:t>
      </w:r>
    </w:p>
    <w:p w14:paraId="0101F42B" w14:textId="3BD974FC" w:rsidR="001D22ED" w:rsidRPr="00C27202" w:rsidRDefault="00360900" w:rsidP="00360900">
      <w:pPr>
        <w:pBdr>
          <w:top w:val="nil"/>
          <w:left w:val="nil"/>
          <w:bottom w:val="nil"/>
          <w:right w:val="nil"/>
          <w:between w:val="nil"/>
        </w:pBdr>
        <w:ind w:left="720"/>
        <w:rPr>
          <w:rFonts w:cstheme="majorBidi"/>
        </w:rPr>
      </w:pPr>
      <w:r w:rsidRPr="00C27202">
        <w:rPr>
          <w:rFonts w:cstheme="majorBidi"/>
        </w:rPr>
        <w:t xml:space="preserve">For the generalizations of thermodynamics to obtain, it appears that a very </w:t>
      </w:r>
      <w:r w:rsidR="009C0954" w:rsidRPr="00C27202">
        <w:rPr>
          <w:rFonts w:cstheme="majorBidi"/>
        </w:rPr>
        <w:t>‘</w:t>
      </w:r>
      <w:r w:rsidRPr="00C27202">
        <w:rPr>
          <w:rFonts w:cstheme="majorBidi"/>
        </w:rPr>
        <w:t>special</w:t>
      </w:r>
      <w:r w:rsidR="009C0954" w:rsidRPr="00C27202">
        <w:rPr>
          <w:rFonts w:cstheme="majorBidi"/>
        </w:rPr>
        <w:t>’</w:t>
      </w:r>
      <w:r w:rsidRPr="00C27202">
        <w:rPr>
          <w:rFonts w:cstheme="majorBidi"/>
        </w:rPr>
        <w:t xml:space="preserve"> initial condition of the universe is required. Is this initial condition itself in need of explanation? I argue that it is not… </w:t>
      </w:r>
      <w:r w:rsidR="001D22ED" w:rsidRPr="00C27202">
        <w:rPr>
          <w:rFonts w:cstheme="majorBidi"/>
        </w:rPr>
        <w:t>I urge the view that it is not always a serious mark against a theory that it must posit an ‘improbable’ initial</w:t>
      </w:r>
      <w:r w:rsidR="0053511B" w:rsidRPr="00C27202">
        <w:rPr>
          <w:rFonts w:cstheme="majorBidi"/>
        </w:rPr>
        <w:t xml:space="preserve"> condition</w:t>
      </w:r>
      <w:r w:rsidR="001D22ED" w:rsidRPr="00C27202">
        <w:rPr>
          <w:rFonts w:cstheme="majorBidi"/>
        </w:rPr>
        <w:t>. (Callender 2004a, 195)</w:t>
      </w:r>
    </w:p>
    <w:p w14:paraId="4300C9B2" w14:textId="66E4094B" w:rsidR="001D22ED" w:rsidRPr="00C27202" w:rsidRDefault="001D22ED" w:rsidP="001D22ED">
      <w:pPr>
        <w:rPr>
          <w:rFonts w:cstheme="majorBidi"/>
        </w:rPr>
      </w:pPr>
      <w:r w:rsidRPr="00C27202">
        <w:rPr>
          <w:rFonts w:cstheme="majorBidi"/>
        </w:rPr>
        <w:t xml:space="preserve">The quote suggests that Callender’s imagined interlocutor believes that it counts against a theory if it includes the Past Hypothesis and implies that the Past State is a brute fact. </w:t>
      </w:r>
      <w:r w:rsidR="00523EA5" w:rsidRPr="00C27202">
        <w:rPr>
          <w:rFonts w:cstheme="majorBidi"/>
        </w:rPr>
        <w:t>Interestingly, however</w:t>
      </w:r>
      <w:r w:rsidRPr="00C27202">
        <w:rPr>
          <w:rFonts w:cstheme="majorBidi"/>
        </w:rPr>
        <w:t xml:space="preserve">, </w:t>
      </w:r>
      <w:r w:rsidR="00523EA5" w:rsidRPr="00C27202">
        <w:rPr>
          <w:rFonts w:cstheme="majorBidi"/>
        </w:rPr>
        <w:t xml:space="preserve">even though </w:t>
      </w:r>
      <w:r w:rsidRPr="00C27202">
        <w:rPr>
          <w:rFonts w:cstheme="majorBidi"/>
        </w:rPr>
        <w:t xml:space="preserve">Callender’s articles are presented as responding to Price, Price, to the best of </w:t>
      </w:r>
      <w:r w:rsidR="00890109" w:rsidRPr="00C27202">
        <w:rPr>
          <w:rFonts w:cstheme="majorBidi"/>
        </w:rPr>
        <w:t>my</w:t>
      </w:r>
      <w:r w:rsidRPr="00C27202">
        <w:rPr>
          <w:rFonts w:cstheme="majorBidi"/>
        </w:rPr>
        <w:t xml:space="preserve"> knowledge, nowhere endorses the view </w:t>
      </w:r>
      <w:r w:rsidR="00523EA5" w:rsidRPr="00C27202">
        <w:rPr>
          <w:rFonts w:cstheme="majorBidi"/>
        </w:rPr>
        <w:t xml:space="preserve">against which </w:t>
      </w:r>
      <w:r w:rsidRPr="00C27202">
        <w:rPr>
          <w:rFonts w:cstheme="majorBidi"/>
        </w:rPr>
        <w:t xml:space="preserve">Callender is arguing. Callender’s claim is that the Past State </w:t>
      </w:r>
      <w:r w:rsidR="00521B94" w:rsidRPr="00C27202">
        <w:rPr>
          <w:rFonts w:cstheme="majorBidi"/>
          <w:i/>
        </w:rPr>
        <w:t>does not</w:t>
      </w:r>
      <w:r w:rsidRPr="00C27202">
        <w:rPr>
          <w:rFonts w:cstheme="majorBidi"/>
        </w:rPr>
        <w:t xml:space="preserve"> give us reason to reject theories that leave it unexplained</w:t>
      </w:r>
      <w:r w:rsidR="00521B94">
        <w:rPr>
          <w:rFonts w:cstheme="majorBidi"/>
        </w:rPr>
        <w:t>, a claim that Price might agree with</w:t>
      </w:r>
      <w:r w:rsidRPr="00C27202">
        <w:rPr>
          <w:rFonts w:cstheme="majorBidi"/>
        </w:rPr>
        <w:t xml:space="preserve">. </w:t>
      </w:r>
    </w:p>
    <w:p w14:paraId="7ADC02D8" w14:textId="5D452BE2" w:rsidR="29D84E27" w:rsidRPr="00C27202" w:rsidRDefault="29D84E27" w:rsidP="00465D66">
      <w:r w:rsidRPr="00C27202">
        <w:lastRenderedPageBreak/>
        <w:t xml:space="preserve">The lesson to be learned from this section is that people use the </w:t>
      </w:r>
      <w:r w:rsidR="0011595D" w:rsidRPr="00C27202">
        <w:t xml:space="preserve">term </w:t>
      </w:r>
      <w:r w:rsidR="009D7D5F" w:rsidRPr="00C27202">
        <w:t>“</w:t>
      </w:r>
      <w:r w:rsidR="0011595D" w:rsidRPr="00C27202">
        <w:t>calls for explanation</w:t>
      </w:r>
      <w:r w:rsidR="009D7D5F" w:rsidRPr="00C27202">
        <w:t>”</w:t>
      </w:r>
      <w:r w:rsidR="0011595D" w:rsidRPr="00C27202">
        <w:t xml:space="preserve"> and its correlates</w:t>
      </w:r>
      <w:r w:rsidRPr="00C27202">
        <w:t xml:space="preserve"> to express a variety of claims</w:t>
      </w:r>
      <w:r w:rsidR="00A96AA8" w:rsidRPr="00C27202">
        <w:t>, but n</w:t>
      </w:r>
      <w:r w:rsidRPr="00C27202">
        <w:t xml:space="preserve">ot all of those claims are the </w:t>
      </w:r>
      <w:r w:rsidR="008130B9" w:rsidRPr="00C27202">
        <w:t>subject</w:t>
      </w:r>
      <w:r w:rsidRPr="00C27202">
        <w:t xml:space="preserve"> of this book. Here we are interested in a very particular kind of claim</w:t>
      </w:r>
      <w:r w:rsidR="00A96AA8" w:rsidRPr="00C27202">
        <w:t>:</w:t>
      </w:r>
      <w:r w:rsidRPr="00C27202">
        <w:t xml:space="preserve"> the claim that a certain fact is unlikely to be the </w:t>
      </w:r>
      <w:r w:rsidR="00465D66" w:rsidRPr="00C27202">
        <w:t>result</w:t>
      </w:r>
      <w:r w:rsidRPr="00C27202">
        <w:t xml:space="preserve"> of coincidence,</w:t>
      </w:r>
      <w:r w:rsidR="00465D66" w:rsidRPr="00C27202">
        <w:rPr>
          <w:rStyle w:val="FootnoteReference"/>
        </w:rPr>
        <w:footnoteReference w:id="16"/>
      </w:r>
      <w:r w:rsidRPr="00C27202">
        <w:t xml:space="preserve"> and that this is a reason to reject background theories that imply the contrary. </w:t>
      </w:r>
    </w:p>
    <w:p w14:paraId="656604AA" w14:textId="77777777" w:rsidR="004D32B1" w:rsidRPr="00C27202" w:rsidRDefault="024DEC61" w:rsidP="00EA777C">
      <w:pPr>
        <w:pStyle w:val="Heading2"/>
      </w:pPr>
      <w:bookmarkStart w:id="9" w:name="_Ref34299709"/>
      <w:bookmarkStart w:id="10" w:name="_Toc43725249"/>
      <w:r w:rsidRPr="00C27202">
        <w:t>An intermediate view that everybody should accept</w:t>
      </w:r>
      <w:bookmarkEnd w:id="9"/>
      <w:bookmarkEnd w:id="10"/>
    </w:p>
    <w:p w14:paraId="15CDD2B0" w14:textId="43B2AAA9" w:rsidR="00B00DD6" w:rsidRPr="00C27202" w:rsidRDefault="004D32B1" w:rsidP="00D66232">
      <w:r w:rsidRPr="00C27202">
        <w:t>The view we are exploring contains a background assumption</w:t>
      </w:r>
      <w:r w:rsidR="002F7D6F" w:rsidRPr="00C27202">
        <w:t>:</w:t>
      </w:r>
      <w:r w:rsidRPr="00C27202">
        <w:t xml:space="preserve"> that there are certain </w:t>
      </w:r>
      <w:r w:rsidR="00A30C3A" w:rsidRPr="00C27202">
        <w:t>facts</w:t>
      </w:r>
      <w:r w:rsidRPr="00C27202">
        <w:t xml:space="preserve"> that call for explanation and other </w:t>
      </w:r>
      <w:r w:rsidR="00A30C3A" w:rsidRPr="00C27202">
        <w:t>facts</w:t>
      </w:r>
      <w:r w:rsidRPr="00C27202">
        <w:t xml:space="preserve"> that do not call for explanation</w:t>
      </w:r>
      <w:r w:rsidR="008130B9" w:rsidRPr="00C27202">
        <w:t>. And for this</w:t>
      </w:r>
      <w:r w:rsidR="002F7D6F" w:rsidRPr="00C27202">
        <w:t xml:space="preserve"> view</w:t>
      </w:r>
      <w:r w:rsidR="008130B9" w:rsidRPr="00C27202">
        <w:t xml:space="preserve"> to </w:t>
      </w:r>
      <w:r w:rsidR="005F1C83" w:rsidRPr="00C27202">
        <w:t>do any epistemic work</w:t>
      </w:r>
      <w:r w:rsidR="008130B9" w:rsidRPr="00C27202">
        <w:t>, a further assumption is needed</w:t>
      </w:r>
      <w:r w:rsidR="002F7D6F" w:rsidRPr="00C27202">
        <w:t>:</w:t>
      </w:r>
      <w:r w:rsidR="008130B9" w:rsidRPr="00C27202">
        <w:t xml:space="preserve"> </w:t>
      </w:r>
      <w:r w:rsidRPr="00C27202">
        <w:t>that at least sometimes we can identify which is whi</w:t>
      </w:r>
      <w:r w:rsidR="00564F8A" w:rsidRPr="00C27202">
        <w:t xml:space="preserve">ch. </w:t>
      </w:r>
      <w:r w:rsidR="00A30C3A" w:rsidRPr="00C27202">
        <w:t>T</w:t>
      </w:r>
      <w:r w:rsidR="00564F8A" w:rsidRPr="00C27202">
        <w:t>his view can be understood</w:t>
      </w:r>
      <w:r w:rsidR="00B00DD6" w:rsidRPr="00C27202">
        <w:t xml:space="preserve"> </w:t>
      </w:r>
      <w:r w:rsidRPr="00C27202">
        <w:t>as an intermediate view between two extremes</w:t>
      </w:r>
      <w:r w:rsidR="002F7D6F" w:rsidRPr="00C27202">
        <w:t>, one of which</w:t>
      </w:r>
      <w:r w:rsidRPr="00C27202">
        <w:t xml:space="preserve"> </w:t>
      </w:r>
      <w:r w:rsidR="002F7D6F" w:rsidRPr="00C27202">
        <w:t>is</w:t>
      </w:r>
      <w:r w:rsidRPr="00C27202">
        <w:t xml:space="preserve"> the view that </w:t>
      </w:r>
      <w:r w:rsidRPr="00521B94">
        <w:rPr>
          <w:i/>
          <w:iCs/>
        </w:rPr>
        <w:t>all</w:t>
      </w:r>
      <w:r w:rsidRPr="00C27202">
        <w:t xml:space="preserve"> </w:t>
      </w:r>
      <w:r w:rsidR="006672EC" w:rsidRPr="00C27202">
        <w:t>facts</w:t>
      </w:r>
      <w:r w:rsidRPr="00C27202">
        <w:t xml:space="preserve"> </w:t>
      </w:r>
      <w:r w:rsidR="00B00DD6" w:rsidRPr="00C27202">
        <w:t>call for explanation</w:t>
      </w:r>
      <w:r w:rsidR="002F7D6F" w:rsidRPr="00C27202">
        <w:t xml:space="preserve"> and </w:t>
      </w:r>
      <w:r w:rsidR="00B00DD6" w:rsidRPr="00C27202">
        <w:t xml:space="preserve">the other </w:t>
      </w:r>
      <w:r w:rsidR="002F7D6F" w:rsidRPr="00C27202">
        <w:t>of which is</w:t>
      </w:r>
      <w:r w:rsidR="00B00DD6" w:rsidRPr="00C27202">
        <w:t xml:space="preserve"> that </w:t>
      </w:r>
      <w:r w:rsidR="00B00DD6" w:rsidRPr="00521B94">
        <w:rPr>
          <w:i/>
          <w:iCs/>
        </w:rPr>
        <w:t>no</w:t>
      </w:r>
      <w:r w:rsidR="00B00DD6" w:rsidRPr="00C27202">
        <w:t xml:space="preserve"> </w:t>
      </w:r>
      <w:r w:rsidR="006672EC" w:rsidRPr="00C27202">
        <w:t>facts</w:t>
      </w:r>
      <w:r w:rsidR="00B00DD6" w:rsidRPr="00C27202">
        <w:t xml:space="preserve"> call for explanation</w:t>
      </w:r>
      <w:r w:rsidRPr="00C27202">
        <w:t xml:space="preserve">. </w:t>
      </w:r>
      <w:r w:rsidR="00F96010" w:rsidRPr="00C27202">
        <w:t>In a related discussion, Robert Nozick</w:t>
      </w:r>
      <w:r w:rsidR="00E52409" w:rsidRPr="00C27202">
        <w:t xml:space="preserve"> </w:t>
      </w:r>
      <w:r w:rsidR="00E52409" w:rsidRPr="00C27202">
        <w:fldChar w:fldCharType="begin" w:fldLock="1"/>
      </w:r>
      <w:r w:rsidR="005A4CFF" w:rsidRPr="00C27202">
        <w:instrText>ADDIN CSL_CITATION {"citationItems":[{"id":"ITEM-1","itemData":{"ISBN":"0674664795","abstract":"In this highly original work, Robert Nozick develops new views on philosophy's central topics and weaves them into a unified philosophical perspective. It is many years since a major work in English has ranged so widely over philosophy's fundamental concerns: the identity of the self, knowledge and skepticism, free will, the question of why there is something rather than nothing, the foundations of ethics, the meaning of life.Writing in a distinctive and personal philosophical voice, Mr. Nozick presents a new mode of philosophizing. In place of the usual semi-coercive philosophical goals of proof, of forcing people to accept conclusions, this book seeks philosophical explanations and understanding, and thereby stays truer to the original motivations for being interested in philosophy.Combining new concepts, daring hypotheses, rigorous reasoning, and playful exploration, the book exemplifies how philosophy can be part of the humanities.","author":[{"dropping-particle":"","family":"Nozick","given":"Robert","non-dropping-particle":"","parse-names":false,"suffix":""}],"id":"ITEM-1","issued":{"date-parts":[["1981"]]},"publisher":"Harvard University Press","title":"Philosophical Explanations","type":"book"},"locator":"121","suppress-author":1,"uris":["http://www.mendeley.com/documents/?uuid=1a102b33-c419-4d5a-9666-806f3bd3b926"]}],"mendeley":{"formattedCitation":"(1981, p. 121)","plainTextFormattedCitation":"(1981, p. 121)","previouslyFormattedCitation":"(1981, p. 121)"},"properties":{"noteIndex":0},"schema":"https://github.com/citation-style-language/schema/raw/master/csl-citation.json"}</w:instrText>
      </w:r>
      <w:r w:rsidR="00E52409" w:rsidRPr="00C27202">
        <w:fldChar w:fldCharType="separate"/>
      </w:r>
      <w:r w:rsidR="00E52409" w:rsidRPr="00C27202">
        <w:rPr>
          <w:noProof/>
        </w:rPr>
        <w:t>(1981, p. 121)</w:t>
      </w:r>
      <w:r w:rsidR="00E52409" w:rsidRPr="00C27202">
        <w:fldChar w:fldCharType="end"/>
      </w:r>
      <w:r w:rsidR="00F96010" w:rsidRPr="00C27202">
        <w:t xml:space="preserve"> helpfully distinguishes between egalitarian and </w:t>
      </w:r>
      <w:r w:rsidR="00A30C3A" w:rsidRPr="00C27202">
        <w:t>in</w:t>
      </w:r>
      <w:r w:rsidR="00F96010" w:rsidRPr="00C27202">
        <w:t xml:space="preserve">egalitarian theories of what requires explanation. The two extreme views just presented are egalitarian in the sense that they treat all </w:t>
      </w:r>
      <w:r w:rsidR="006672EC" w:rsidRPr="00C27202">
        <w:t>facts</w:t>
      </w:r>
      <w:r w:rsidR="00F96010" w:rsidRPr="00C27202">
        <w:t xml:space="preserve"> alike, whereas the intermediate view</w:t>
      </w:r>
      <w:r w:rsidR="008D6A70" w:rsidRPr="00C27202">
        <w:t>—</w:t>
      </w:r>
      <w:r w:rsidR="00521B94">
        <w:t>that</w:t>
      </w:r>
      <w:r w:rsidR="008D6A70" w:rsidRPr="00C27202">
        <w:t xml:space="preserve"> some facts call for explanation and some do not—</w:t>
      </w:r>
      <w:r w:rsidR="00F96010" w:rsidRPr="00C27202">
        <w:t xml:space="preserve">is </w:t>
      </w:r>
      <w:r w:rsidR="00A30C3A" w:rsidRPr="00C27202">
        <w:t>in</w:t>
      </w:r>
      <w:r w:rsidR="00F96010" w:rsidRPr="00C27202">
        <w:t xml:space="preserve">egalitarian. </w:t>
      </w:r>
      <w:r w:rsidR="00A30C3A" w:rsidRPr="00C27202">
        <w:t>The egalitarianism of the extreme views is an attractive feature of those views</w:t>
      </w:r>
      <w:r w:rsidR="008D6A70" w:rsidRPr="00C27202">
        <w:t>, and a</w:t>
      </w:r>
      <w:r w:rsidR="00A30C3A" w:rsidRPr="00C27202">
        <w:t xml:space="preserve"> pertinent challenge to the inegalitarian view </w:t>
      </w:r>
      <w:r w:rsidR="008D6A70" w:rsidRPr="00C27202">
        <w:t>asks</w:t>
      </w:r>
      <w:r w:rsidR="00A30C3A" w:rsidRPr="00C27202">
        <w:t xml:space="preserve"> why</w:t>
      </w:r>
      <w:r w:rsidR="29D84E27" w:rsidRPr="00C27202">
        <w:t xml:space="preserve"> </w:t>
      </w:r>
      <w:r w:rsidR="008D6A70" w:rsidRPr="00C27202">
        <w:t xml:space="preserve">it does not treat all </w:t>
      </w:r>
      <w:r w:rsidR="00A30C3A" w:rsidRPr="00C27202">
        <w:t>facts alike. That is, why</w:t>
      </w:r>
      <w:r w:rsidR="008D6A70" w:rsidRPr="00C27202">
        <w:t>, in that view,</w:t>
      </w:r>
      <w:r w:rsidR="00A30C3A" w:rsidRPr="00C27202">
        <w:t xml:space="preserve"> </w:t>
      </w:r>
      <w:r w:rsidR="008D6A70" w:rsidRPr="00C27202">
        <w:t>do</w:t>
      </w:r>
      <w:r w:rsidR="00A30C3A" w:rsidRPr="00C27202">
        <w:t xml:space="preserve"> some facts call for explanation and others do not</w:t>
      </w:r>
      <w:r w:rsidR="008D6A70" w:rsidRPr="00C27202">
        <w:t>?</w:t>
      </w:r>
      <w:r w:rsidR="00A30C3A" w:rsidRPr="00C27202">
        <w:rPr>
          <w:rStyle w:val="FootnoteReference"/>
        </w:rPr>
        <w:footnoteReference w:id="17"/>
      </w:r>
      <w:r w:rsidR="00A30C3A" w:rsidRPr="00C27202">
        <w:t xml:space="preserve"> </w:t>
      </w:r>
    </w:p>
    <w:p w14:paraId="1418771E" w14:textId="4D381155" w:rsidR="0066371B" w:rsidRPr="00C27202" w:rsidRDefault="29D84E27" w:rsidP="006E241E">
      <w:r w:rsidRPr="00C27202">
        <w:t xml:space="preserve">A nice illustration of each of these three views is presented by considering the existence of our universe. Does the </w:t>
      </w:r>
      <w:r w:rsidR="00D66232" w:rsidRPr="00C27202">
        <w:t>existence of</w:t>
      </w:r>
      <w:r w:rsidRPr="00C27202">
        <w:t xml:space="preserve"> our universe call for explanation? One view is that no </w:t>
      </w:r>
      <w:r w:rsidRPr="00C27202">
        <w:lastRenderedPageBreak/>
        <w:t xml:space="preserve">matter what the universe is or </w:t>
      </w:r>
      <w:r w:rsidR="008627EA" w:rsidRPr="00C27202">
        <w:t xml:space="preserve">could </w:t>
      </w:r>
      <w:r w:rsidRPr="00C27202">
        <w:t>be like, its existence would call for explanation. Cosmological arguments for the existence of God seem to assume as much (</w:t>
      </w:r>
      <w:r w:rsidR="008627EA" w:rsidRPr="00C27202">
        <w:t xml:space="preserve">though </w:t>
      </w:r>
      <w:r w:rsidRPr="00C27202">
        <w:t>I will soon qualify this claim)</w:t>
      </w:r>
      <w:r w:rsidR="008627EA" w:rsidRPr="00C27202">
        <w:t>.</w:t>
      </w:r>
      <w:r w:rsidRPr="00C27202">
        <w:t xml:space="preserve"> These arguments say that the mere fact that a universe exists is unlikely to be unexplainable, and that this is a reason to believe that God exists. On the other extreme lies the view that the existence of our universe, no matter what its features are, does not call for explanation. According to this view, no matter how special our universe </w:t>
      </w:r>
      <w:r w:rsidR="005F1C83" w:rsidRPr="00C27202">
        <w:t>may be</w:t>
      </w:r>
      <w:r w:rsidRPr="00C27202">
        <w:t xml:space="preserve">, the fact that it exists is no reason to posit God or anything else to explain </w:t>
      </w:r>
      <w:r w:rsidR="008627EA" w:rsidRPr="00C27202">
        <w:t>it</w:t>
      </w:r>
      <w:r w:rsidRPr="00C27202">
        <w:t>. These are the two extreme</w:t>
      </w:r>
      <w:r w:rsidR="008627EA" w:rsidRPr="00C27202">
        <w:t>—and</w:t>
      </w:r>
      <w:r w:rsidRPr="00C27202">
        <w:t xml:space="preserve"> egalitarian</w:t>
      </w:r>
      <w:r w:rsidR="008627EA" w:rsidRPr="00C27202">
        <w:t>—</w:t>
      </w:r>
      <w:r w:rsidRPr="00C27202">
        <w:t xml:space="preserve">views. </w:t>
      </w:r>
    </w:p>
    <w:p w14:paraId="099E70D3" w14:textId="32F18832" w:rsidR="0066371B" w:rsidRPr="00C27202" w:rsidRDefault="29D84E27" w:rsidP="00D66232">
      <w:r w:rsidRPr="00C27202">
        <w:t xml:space="preserve">The intermediate view is the one that motivates fine-tuning arguments. Fine-tuning arguments are premised on the idea that there is something very special about our universe, </w:t>
      </w:r>
      <w:r w:rsidR="00D66232" w:rsidRPr="00C27202">
        <w:t>such as</w:t>
      </w:r>
      <w:r w:rsidRPr="00C27202">
        <w:t xml:space="preserve"> that it is fine-tuned for the emergence of life. Different versions focus on slightly different special features of our universe, such as the existence of planets or the existence of conscious beings. The basic idea, however, is the same</w:t>
      </w:r>
      <w:r w:rsidR="008627EA" w:rsidRPr="00C27202">
        <w:t>:</w:t>
      </w:r>
      <w:r w:rsidRPr="00C27202">
        <w:t xml:space="preserve"> They say that because our universe is fine-tuned, we should believe that its existence is non-coincidental</w:t>
      </w:r>
      <w:r w:rsidR="008627EA" w:rsidRPr="00C27202">
        <w:t>,</w:t>
      </w:r>
      <w:r w:rsidRPr="00C27202">
        <w:t xml:space="preserve"> and</w:t>
      </w:r>
      <w:r w:rsidR="008627EA" w:rsidRPr="00C27202">
        <w:t xml:space="preserve"> as a result</w:t>
      </w:r>
      <w:r w:rsidRPr="00C27202">
        <w:t xml:space="preserve"> </w:t>
      </w:r>
      <w:r w:rsidR="008627EA" w:rsidRPr="00C27202">
        <w:t xml:space="preserve">they </w:t>
      </w:r>
      <w:r w:rsidRPr="00C27202">
        <w:t xml:space="preserve">posit the existence of God or </w:t>
      </w:r>
      <w:r w:rsidR="008627EA" w:rsidRPr="00C27202">
        <w:t xml:space="preserve">of </w:t>
      </w:r>
      <w:r w:rsidRPr="00C27202">
        <w:t xml:space="preserve">multiple universes. If it were not fine-tuned, we would not be theoretically forced to make such an inference.  </w:t>
      </w:r>
    </w:p>
    <w:p w14:paraId="1E5B079A" w14:textId="4B66B554" w:rsidR="00A30C3A" w:rsidRPr="00C27202" w:rsidRDefault="0095111A" w:rsidP="3A0B07BE">
      <w:r w:rsidRPr="00C27202">
        <w:t xml:space="preserve">Having outlined the extreme and the intermediate views, I have to address whether </w:t>
      </w:r>
      <w:r w:rsidR="15C9AA61" w:rsidRPr="00C27202">
        <w:t>anybody actually accept</w:t>
      </w:r>
      <w:r w:rsidRPr="00C27202">
        <w:t>s</w:t>
      </w:r>
      <w:r w:rsidR="15C9AA61" w:rsidRPr="00C27202">
        <w:t xml:space="preserve"> the egalitarian views</w:t>
      </w:r>
      <w:r w:rsidRPr="00C27202">
        <w:t>.</w:t>
      </w:r>
      <w:r w:rsidR="15C9AA61" w:rsidRPr="00C27202">
        <w:t xml:space="preserve"> I used to think that I could list adherents of each one of the extreme views</w:t>
      </w:r>
      <w:r w:rsidRPr="00C27202">
        <w:t>,</w:t>
      </w:r>
      <w:r w:rsidR="00A30C3A" w:rsidRPr="00C27202">
        <w:rPr>
          <w:rStyle w:val="FootnoteReference"/>
        </w:rPr>
        <w:footnoteReference w:id="18"/>
      </w:r>
      <w:r w:rsidR="15C9AA61" w:rsidRPr="00C27202">
        <w:t xml:space="preserve"> </w:t>
      </w:r>
      <w:r w:rsidRPr="00C27202">
        <w:t>but n</w:t>
      </w:r>
      <w:r w:rsidR="15C9AA61" w:rsidRPr="00C27202">
        <w:t xml:space="preserve">ow I believe that </w:t>
      </w:r>
      <w:r w:rsidRPr="00C27202">
        <w:t xml:space="preserve">doing so </w:t>
      </w:r>
      <w:r w:rsidR="15C9AA61" w:rsidRPr="00C27202">
        <w:t xml:space="preserve">is a mistake. Working through my mistakes will be instructive and help us understand the theoretical terrain more clearly. </w:t>
      </w:r>
    </w:p>
    <w:p w14:paraId="253F5439" w14:textId="5DF169DC" w:rsidR="00F6163F" w:rsidRPr="00C27202" w:rsidRDefault="000C619E" w:rsidP="006E241E">
      <w:r w:rsidRPr="00C27202">
        <w:lastRenderedPageBreak/>
        <w:t xml:space="preserve">Let’s start with the extreme </w:t>
      </w:r>
      <w:r w:rsidR="004D32B1" w:rsidRPr="00C27202">
        <w:t>view that all facts call for explanation</w:t>
      </w:r>
      <w:r w:rsidRPr="00C27202">
        <w:t>: This view</w:t>
      </w:r>
      <w:r w:rsidR="004D32B1" w:rsidRPr="00C27202">
        <w:t xml:space="preserve"> </w:t>
      </w:r>
      <w:r w:rsidR="00D66232" w:rsidRPr="00C27202">
        <w:t>seems, at first,</w:t>
      </w:r>
      <w:r w:rsidR="00E935F0" w:rsidRPr="00C27202">
        <w:t xml:space="preserve"> similar to</w:t>
      </w:r>
      <w:r w:rsidR="00F6163F" w:rsidRPr="00C27202">
        <w:t xml:space="preserve"> the view known as t</w:t>
      </w:r>
      <w:r w:rsidR="004D32B1" w:rsidRPr="00C27202">
        <w:t>he principle of sufficient reason (PSR)</w:t>
      </w:r>
      <w:r w:rsidRPr="00C27202">
        <w:t>,</w:t>
      </w:r>
      <w:r w:rsidR="004D32B1" w:rsidRPr="00C27202">
        <w:t xml:space="preserve"> </w:t>
      </w:r>
      <w:r w:rsidR="00F6163F" w:rsidRPr="00C27202">
        <w:t>which says that</w:t>
      </w:r>
      <w:r w:rsidR="004D32B1" w:rsidRPr="00C27202">
        <w:t xml:space="preserve"> everything that exists </w:t>
      </w:r>
      <w:r w:rsidR="002F0E51" w:rsidRPr="00C27202">
        <w:t>has</w:t>
      </w:r>
      <w:r w:rsidR="004D32B1" w:rsidRPr="00C27202">
        <w:t xml:space="preserve"> a</w:t>
      </w:r>
      <w:r w:rsidR="002F0E51" w:rsidRPr="00C27202">
        <w:t>n explanation</w:t>
      </w:r>
      <w:r w:rsidRPr="00C27202">
        <w:t xml:space="preserve"> (</w:t>
      </w:r>
      <w:r w:rsidR="002F0E51" w:rsidRPr="00C27202">
        <w:t>i.e.</w:t>
      </w:r>
      <w:r w:rsidRPr="00C27202">
        <w:t>,</w:t>
      </w:r>
      <w:r w:rsidR="002F0E51" w:rsidRPr="00C27202">
        <w:t xml:space="preserve"> </w:t>
      </w:r>
      <w:r w:rsidR="0091453A" w:rsidRPr="00C27202">
        <w:t xml:space="preserve">a </w:t>
      </w:r>
      <w:r w:rsidR="002F0E51" w:rsidRPr="00C27202">
        <w:t>sufficient reason</w:t>
      </w:r>
      <w:r w:rsidRPr="00C27202">
        <w:t>)</w:t>
      </w:r>
      <w:r w:rsidR="004D32B1" w:rsidRPr="00C27202">
        <w:t xml:space="preserve"> for its existence.</w:t>
      </w:r>
      <w:r w:rsidR="00F6163F" w:rsidRPr="00C27202">
        <w:t xml:space="preserve"> The principle of sufficient reason is most famously associated with Leibnitz, although it has had earlier adherents </w:t>
      </w:r>
      <w:r w:rsidR="00F6163F" w:rsidRPr="00C27202">
        <w:fldChar w:fldCharType="begin" w:fldLock="1"/>
      </w:r>
      <w:r w:rsidR="00F6163F" w:rsidRPr="00C27202">
        <w:instrText>ADDIN CSL_CITATION {"citationItems":[{"id":"ITEM-1","itemData":{"author":[{"dropping-particle":"","family":"Melamed","given":"Yitzhak Y.","non-dropping-particle":"","parse-names":false,"suffix":""},{"dropping-particle":"","family":"Lin","given":"Martin","non-dropping-particle":"","parse-names":false,"suffix":""}],"container-title":"Stanford Encyclopedia of Philosophy","edition":"Fall 2016","id":"ITEM-1","issued":{"date-parts":[["2016"]]},"note":"I'm not sure if I should cite this article. It is a survey and is helpful in presenting a lot of different possibilities. But it doesn't have much other substance that is of interest to my reader. I'm not interested in Spinoza and Leibniz. Leibniz's motivations for holding PSR are obscure to me. And there is no discussion for why PSR should be accepted. The section on contemporary philosophy has very little substance, only a helpful reference to Dasgupta. So I might just refer to Dasgupta","title":"Principle of Sufficient Reason","type":"entry-encyclopedia"},"uris":["http://www.mendeley.com/documents/?uuid=61fc8556-636e-43f7-baf6-be004211b0d8"]}],"mendeley":{"formattedCitation":"(Melamed &amp; Lin, 2016)","plainTextFormattedCitation":"(Melamed &amp; Lin, 2016)","previouslyFormattedCitation":"(Melamed &amp; Lin, 2016)"},"properties":{"noteIndex":0},"schema":"https://github.com/citation-style-language/schema/raw/master/csl-citation.json"}</w:instrText>
      </w:r>
      <w:r w:rsidR="00F6163F" w:rsidRPr="00C27202">
        <w:fldChar w:fldCharType="separate"/>
      </w:r>
      <w:r w:rsidR="00F6163F" w:rsidRPr="00C27202">
        <w:rPr>
          <w:noProof/>
        </w:rPr>
        <w:t>(Melamed &amp; Lin, 2016)</w:t>
      </w:r>
      <w:r w:rsidR="00F6163F" w:rsidRPr="00C27202">
        <w:fldChar w:fldCharType="end"/>
      </w:r>
      <w:r w:rsidR="00F6163F" w:rsidRPr="00C27202">
        <w:t xml:space="preserve">. One known problem with the PSR is that it entails an infinite explanatory regress. You can’t just posit, for instance, that God created our universe and then </w:t>
      </w:r>
      <w:r w:rsidR="002A2157" w:rsidRPr="00C27202">
        <w:t>you’re</w:t>
      </w:r>
      <w:r w:rsidR="00F6163F" w:rsidRPr="00C27202">
        <w:t xml:space="preserve"> done. The existence of God itself must have an explanation, and that explanation will itself require an explanation, and so on</w:t>
      </w:r>
      <w:r w:rsidRPr="00C27202">
        <w:t>,</w:t>
      </w:r>
      <w:r w:rsidR="00F6163F" w:rsidRPr="00C27202">
        <w:t xml:space="preserve"> ad infinitum. Leibnitz and others have their responses, such as that God is somehow self-explanatory (what explains the existence of God? The existence of God. What then explains the existence of God? Again, the existence of </w:t>
      </w:r>
      <w:r w:rsidR="006E241E" w:rsidRPr="00C27202">
        <w:t>God. And so on), and that seems</w:t>
      </w:r>
      <w:r w:rsidR="00F6163F" w:rsidRPr="00C27202">
        <w:t xml:space="preserve"> to </w:t>
      </w:r>
      <w:r w:rsidRPr="00C27202">
        <w:t xml:space="preserve">appease </w:t>
      </w:r>
      <w:r w:rsidR="00F6163F" w:rsidRPr="00C27202">
        <w:t>some people. Nowadays</w:t>
      </w:r>
      <w:r w:rsidRPr="00C27202">
        <w:t>,</w:t>
      </w:r>
      <w:r w:rsidR="00F6163F" w:rsidRPr="00C27202">
        <w:t xml:space="preserve"> the PSR has for the most part fallen out of fashion, </w:t>
      </w:r>
      <w:r w:rsidRPr="00C27202">
        <w:t xml:space="preserve">but </w:t>
      </w:r>
      <w:r w:rsidR="00F6163F" w:rsidRPr="00C27202">
        <w:t>it</w:t>
      </w:r>
      <w:r w:rsidRPr="00C27202">
        <w:t xml:space="preserve"> nevertheless</w:t>
      </w:r>
      <w:r w:rsidR="00F6163F" w:rsidRPr="00C27202">
        <w:t xml:space="preserve"> has</w:t>
      </w:r>
      <w:r w:rsidRPr="00C27202">
        <w:t xml:space="preserve"> had</w:t>
      </w:r>
      <w:r w:rsidR="00F6163F" w:rsidRPr="00C27202">
        <w:t xml:space="preserve"> </w:t>
      </w:r>
      <w:r w:rsidR="006E241E" w:rsidRPr="00C27202">
        <w:t>a bit</w:t>
      </w:r>
      <w:r w:rsidR="00F6163F" w:rsidRPr="00C27202">
        <w:t xml:space="preserve"> of a revival. Recent proponents of the principle of sufficient reason include </w:t>
      </w:r>
      <w:r w:rsidR="00005504" w:rsidRPr="00C27202">
        <w:t xml:space="preserve">Michael </w:t>
      </w:r>
      <w:r w:rsidR="00F6163F" w:rsidRPr="00C27202">
        <w:t xml:space="preserve">Della Rocca </w:t>
      </w:r>
      <w:r w:rsidR="00F6163F" w:rsidRPr="00C27202">
        <w:fldChar w:fldCharType="begin" w:fldLock="1"/>
      </w:r>
      <w:r w:rsidR="00F6163F" w:rsidRPr="00C27202">
        <w:instrText>ADDIN CSL_CITATION {"citationItems":[{"id":"ITEM-1","itemData":{"abstract":"This paper presents an argument for the Principle of Sufficient Reason, the PSR, the principle according to which each thing that exists has an explanation. I begin with several widespread and extremely plausible arguments that I call explicability arguments in which a certain situation is rejected precisely because it would be arbitrary. Building on these plausible cases, I construct a series of explicability arguments that culminates in an explicability argument concerning existence itself. This argument amounts to the claim that the PSR is true. The plausibility of the initial cases in the series provides the basis of an argument for the PSR, an argument that can be rebutted only by drawing a line between the plausible early cases in the series and the apparently unacceptable later cases. I argue that no principled reason for drawing this line has been found and that one cannot draw an unprincipled or arbitrary line without begging the question. The paper concludes that, therefore, this defense of the PSR remains unrebutted and that we have a powerful, new reason to embrace the PSR.","author":[{"dropping-particle":"","family":"Rocca","given":"Michael","non-dropping-particle":"Della","parse-names":false,"suffix":""}],"container-title":"Philosopher's Imprint","id":"ITEM-1","issue":"7","issued":{"date-parts":[["2010"]]},"note":"Great article and essential for my project. \nDemonstrates that we often apply the following form of argument: P, because not p would be inexplicable. \nSo we do believe that some SOAs call for explanation. But then if some do and some don't, that would call for explanation. So all SOAs call for explanation. \nHe nicely presents the other alternatvies: \n1. Some do and some don't. But then the challenge is to draw a non-arbitrary and non questionbeggin line. \n2. No SOAs do. But then the challenge is what do we do about all of those intuitively plausible arguments ?\n\n\nhe also includes a summary of Van Inwagen and Bennet's argument against PSR - the argument shows that it entails necessetarianism, and assumes that this is an implausible consequence. Della Rocca in response says that since we have an argument for PSR, we should accept necessetarianism, and so be it for the intuition.","page":"1–13","title":"PSR","type":"article-journal","volume":"10"},"suppress-author":1,"uris":["http://www.mendeley.com/documents/?uuid=3702e962-0404-4610-a794-e1230a948e47"]}],"mendeley":{"formattedCitation":"(2010)","plainTextFormattedCitation":"(2010)","previouslyFormattedCitation":"(2010)"},"properties":{"noteIndex":0},"schema":"https://github.com/citation-style-language/schema/raw/master/csl-citation.json"}</w:instrText>
      </w:r>
      <w:r w:rsidR="00F6163F" w:rsidRPr="00C27202">
        <w:fldChar w:fldCharType="separate"/>
      </w:r>
      <w:r w:rsidR="00F6163F" w:rsidRPr="00C27202">
        <w:rPr>
          <w:noProof/>
        </w:rPr>
        <w:t>(2010)</w:t>
      </w:r>
      <w:r w:rsidR="00F6163F" w:rsidRPr="00C27202">
        <w:fldChar w:fldCharType="end"/>
      </w:r>
      <w:r w:rsidR="00F6163F" w:rsidRPr="00C27202">
        <w:t xml:space="preserve"> and </w:t>
      </w:r>
      <w:r w:rsidR="00005504" w:rsidRPr="00C27202">
        <w:t xml:space="preserve">Alexander </w:t>
      </w:r>
      <w:proofErr w:type="spellStart"/>
      <w:r w:rsidR="00F6163F" w:rsidRPr="00C27202">
        <w:t>Pruss</w:t>
      </w:r>
      <w:proofErr w:type="spellEnd"/>
      <w:r w:rsidR="00F6163F" w:rsidRPr="00C27202">
        <w:t xml:space="preserve"> </w:t>
      </w:r>
      <w:r w:rsidR="00F6163F" w:rsidRPr="00C27202">
        <w:fldChar w:fldCharType="begin" w:fldLock="1"/>
      </w:r>
      <w:r w:rsidR="00F6163F" w:rsidRPr="00C27202">
        <w:instrText>ADDIN CSL_CITATION {"citationItems":[{"id":"ITEM-1","itemData":{"ISBN":"9781139455091","author":[{"dropping-particle":"","family":"Pruss","given":"Alexander R.","non-dropping-particle":"","parse-names":false,"suffix":""}],"collection-title":"Cambridge Studies in Philosophy","id":"ITEM-1","issued":{"date-parts":[["2006"]]},"publisher":"Cambridge University Press","title":"The Principle of Sufficient Reason: A Reassessment","type":"book"},"suppress-author":1,"uris":["http://www.mendeley.com/documents/?uuid=370c4e0f-23ef-4e24-835b-e8b5681f6b1c"]}],"mendeley":{"formattedCitation":"(2006)","plainTextFormattedCitation":"(2006)","previouslyFormattedCitation":"(2006)"},"properties":{"noteIndex":0},"schema":"https://github.com/citation-style-language/schema/raw/master/csl-citation.json"}</w:instrText>
      </w:r>
      <w:r w:rsidR="00F6163F" w:rsidRPr="00C27202">
        <w:fldChar w:fldCharType="separate"/>
      </w:r>
      <w:r w:rsidR="00F6163F" w:rsidRPr="00C27202">
        <w:rPr>
          <w:noProof/>
        </w:rPr>
        <w:t>(2006)</w:t>
      </w:r>
      <w:r w:rsidR="00F6163F" w:rsidRPr="00C27202">
        <w:fldChar w:fldCharType="end"/>
      </w:r>
      <w:r w:rsidR="00F6163F" w:rsidRPr="00C27202">
        <w:t>.</w:t>
      </w:r>
    </w:p>
    <w:p w14:paraId="210627F2" w14:textId="5F031664" w:rsidR="000C619E" w:rsidRPr="00C27202" w:rsidRDefault="000C619E" w:rsidP="006C3ED9">
      <w:r w:rsidRPr="00C27202">
        <w:t>(As a side note, p</w:t>
      </w:r>
      <w:r w:rsidR="00391213" w:rsidRPr="00C27202">
        <w:t xml:space="preserve">ersonally, </w:t>
      </w:r>
      <w:r w:rsidR="00C973C7" w:rsidRPr="00C27202">
        <w:t xml:space="preserve">I </w:t>
      </w:r>
      <w:r w:rsidR="008703D7" w:rsidRPr="00C27202">
        <w:t>do not</w:t>
      </w:r>
      <w:r w:rsidR="00C973C7" w:rsidRPr="00C27202">
        <w:t xml:space="preserve"> find the PSR compelling. </w:t>
      </w:r>
      <w:r w:rsidR="007C2F86" w:rsidRPr="00C27202">
        <w:t>Leibnitz seemed to have thought that the PSR was just obvious</w:t>
      </w:r>
      <w:r w:rsidRPr="00C27202">
        <w:t>, whereas t</w:t>
      </w:r>
      <w:r w:rsidR="007C2F86" w:rsidRPr="00C27202">
        <w:t>o me it</w:t>
      </w:r>
      <w:r w:rsidR="00C973C7" w:rsidRPr="00C27202">
        <w:t xml:space="preserve"> seems obvious that there must be some brute facts. </w:t>
      </w:r>
      <w:r w:rsidRPr="00C27202">
        <w:t xml:space="preserve">However, </w:t>
      </w:r>
      <w:r w:rsidR="008703D7" w:rsidRPr="00C27202">
        <w:t>it is</w:t>
      </w:r>
      <w:r w:rsidRPr="00C27202">
        <w:t xml:space="preserve"> </w:t>
      </w:r>
      <w:r w:rsidR="00AE0864" w:rsidRPr="00C27202">
        <w:t>difficult to argue about what seems obvious</w:t>
      </w:r>
      <w:r w:rsidRPr="00C27202">
        <w:t xml:space="preserve"> because the answer is subjective. A</w:t>
      </w:r>
      <w:r w:rsidR="00AE0864" w:rsidRPr="00C27202">
        <w:t>ll I can do is report what seems obvious to me and let you judge for yourself what seems obvious to you.</w:t>
      </w:r>
      <w:r w:rsidRPr="00C27202">
        <w:t>)</w:t>
      </w:r>
    </w:p>
    <w:p w14:paraId="098EC7CE" w14:textId="4CD93D2E" w:rsidR="00C973C7" w:rsidRPr="00C27202" w:rsidRDefault="00C973C7" w:rsidP="008703D7">
      <w:r w:rsidRPr="00C27202">
        <w:t>Be that as it may</w:t>
      </w:r>
      <w:r w:rsidR="008964C3" w:rsidRPr="00C27202">
        <w:t>, contrary to</w:t>
      </w:r>
      <w:r w:rsidR="00122818" w:rsidRPr="00C27202">
        <w:t xml:space="preserve"> its</w:t>
      </w:r>
      <w:r w:rsidR="008964C3" w:rsidRPr="00C27202">
        <w:t xml:space="preserve"> initial appearance</w:t>
      </w:r>
      <w:r w:rsidR="00122818" w:rsidRPr="00C27202">
        <w:t xml:space="preserve"> as similar to </w:t>
      </w:r>
      <w:r w:rsidR="002C2F12" w:rsidRPr="00C27202">
        <w:t>the</w:t>
      </w:r>
      <w:r w:rsidR="00122818" w:rsidRPr="00C27202">
        <w:t xml:space="preserve"> extreme view</w:t>
      </w:r>
      <w:r w:rsidR="002C2F12" w:rsidRPr="00C27202">
        <w:t xml:space="preserve"> that all facts call for explanation</w:t>
      </w:r>
      <w:r w:rsidR="008964C3" w:rsidRPr="00C27202">
        <w:t xml:space="preserve">, the PSR </w:t>
      </w:r>
      <w:r w:rsidR="000E52B3" w:rsidRPr="00C27202">
        <w:t xml:space="preserve">might </w:t>
      </w:r>
      <w:r w:rsidR="00122818" w:rsidRPr="00C27202">
        <w:t xml:space="preserve">actually </w:t>
      </w:r>
      <w:r w:rsidR="000E52B3" w:rsidRPr="00C27202">
        <w:t xml:space="preserve">be </w:t>
      </w:r>
      <w:r w:rsidR="008964C3" w:rsidRPr="00C27202">
        <w:t xml:space="preserve">compatible with the “intermediate” view </w:t>
      </w:r>
      <w:r w:rsidR="008964C3" w:rsidRPr="00C27202">
        <w:lastRenderedPageBreak/>
        <w:t xml:space="preserve">examined </w:t>
      </w:r>
      <w:r w:rsidR="000E52B3" w:rsidRPr="00C27202">
        <w:t>here</w:t>
      </w:r>
      <w:r w:rsidR="008964C3" w:rsidRPr="00C27202">
        <w:t xml:space="preserve">. </w:t>
      </w:r>
      <w:r w:rsidR="00122818" w:rsidRPr="00C27202">
        <w:t>Why? Because</w:t>
      </w:r>
      <w:r w:rsidR="008964C3" w:rsidRPr="00C27202">
        <w:t xml:space="preserve"> the PSR says that everything has </w:t>
      </w:r>
      <w:r w:rsidR="008964C3" w:rsidRPr="00C27202">
        <w:rPr>
          <w:i/>
          <w:iCs/>
        </w:rPr>
        <w:t>an</w:t>
      </w:r>
      <w:r w:rsidR="008964C3" w:rsidRPr="00C27202">
        <w:t xml:space="preserve"> explanation</w:t>
      </w:r>
      <w:r w:rsidR="007A3B59" w:rsidRPr="00C27202">
        <w:t xml:space="preserve">, but it doesn’t say </w:t>
      </w:r>
      <w:r w:rsidR="00122818" w:rsidRPr="00C27202">
        <w:t xml:space="preserve">that </w:t>
      </w:r>
      <w:r w:rsidR="007A3B59" w:rsidRPr="00C27202">
        <w:t xml:space="preserve">everything must have some </w:t>
      </w:r>
      <w:r w:rsidR="007A3B59" w:rsidRPr="00C27202">
        <w:rPr>
          <w:i/>
          <w:iCs/>
        </w:rPr>
        <w:t>particular</w:t>
      </w:r>
      <w:r w:rsidR="007A3B59" w:rsidRPr="00C27202">
        <w:t xml:space="preserve"> </w:t>
      </w:r>
      <w:r w:rsidR="007A3B59" w:rsidRPr="00C27202">
        <w:rPr>
          <w:i/>
          <w:iCs/>
        </w:rPr>
        <w:t>kind</w:t>
      </w:r>
      <w:r w:rsidR="007A3B59" w:rsidRPr="00C27202">
        <w:t xml:space="preserve"> of explanation. True, </w:t>
      </w:r>
      <w:r w:rsidR="008964C3" w:rsidRPr="00C27202">
        <w:t>proponents of the intermediate view</w:t>
      </w:r>
      <w:r w:rsidR="007A3B59" w:rsidRPr="00C27202">
        <w:t xml:space="preserve"> typically </w:t>
      </w:r>
      <w:r w:rsidR="002C2F12" w:rsidRPr="00C27202">
        <w:t xml:space="preserve">do not </w:t>
      </w:r>
      <w:r w:rsidR="007A3B59" w:rsidRPr="00C27202">
        <w:t xml:space="preserve">explain what kind of explanation is called for when a fact calls for </w:t>
      </w:r>
      <w:r w:rsidR="00D95415" w:rsidRPr="00C27202">
        <w:t>explanation</w:t>
      </w:r>
      <w:r w:rsidR="008964C3" w:rsidRPr="00C27202">
        <w:t>. However, they motivate their view using examples, and those examples s</w:t>
      </w:r>
      <w:r w:rsidR="00D66C7A" w:rsidRPr="00C27202">
        <w:t>uggest</w:t>
      </w:r>
      <w:r w:rsidR="008964C3" w:rsidRPr="00C27202">
        <w:t xml:space="preserve"> that they have in mind something different from what </w:t>
      </w:r>
      <w:r w:rsidR="007A3B59" w:rsidRPr="00C27202">
        <w:t xml:space="preserve">PSR </w:t>
      </w:r>
      <w:r w:rsidR="0091453A" w:rsidRPr="00C27202">
        <w:t>proponents</w:t>
      </w:r>
      <w:r w:rsidR="00D66C7A" w:rsidRPr="00C27202">
        <w:t xml:space="preserve"> </w:t>
      </w:r>
      <w:r w:rsidR="008964C3" w:rsidRPr="00C27202">
        <w:t>have in mind</w:t>
      </w:r>
      <w:r w:rsidR="008703D7">
        <w:t xml:space="preserve">, as I will now illustrate. </w:t>
      </w:r>
      <w:r w:rsidR="008703D7" w:rsidRPr="00C27202">
        <w:t xml:space="preserve"> </w:t>
      </w:r>
    </w:p>
    <w:p w14:paraId="6C334552" w14:textId="75A0F002" w:rsidR="006346E8" w:rsidRPr="00C27202" w:rsidRDefault="3A0B07BE" w:rsidP="00891534">
      <w:r w:rsidRPr="00C27202">
        <w:t>Let us consider a paradigmatic example, which adherents of the intermediate view would consider as not calling for explanation</w:t>
      </w:r>
      <w:r w:rsidR="004D764A" w:rsidRPr="00C27202">
        <w:t>; we</w:t>
      </w:r>
      <w:r w:rsidRPr="00C27202">
        <w:t xml:space="preserve"> will then </w:t>
      </w:r>
      <w:r w:rsidR="004D764A" w:rsidRPr="00C27202">
        <w:t xml:space="preserve">consider </w:t>
      </w:r>
      <w:r w:rsidRPr="00C27202">
        <w:t>whether</w:t>
      </w:r>
      <w:r w:rsidR="0091453A" w:rsidRPr="00C27202">
        <w:t xml:space="preserve"> the</w:t>
      </w:r>
      <w:r w:rsidRPr="00C27202">
        <w:t xml:space="preserve"> PSR conflicts with their judgment. Suppose </w:t>
      </w:r>
      <w:r w:rsidR="004D764A" w:rsidRPr="00C27202">
        <w:t xml:space="preserve">that </w:t>
      </w:r>
      <w:r w:rsidRPr="00C27202">
        <w:t>a coin is tossed many times and lands in a random</w:t>
      </w:r>
      <w:r w:rsidR="004D764A" w:rsidRPr="00C27202">
        <w:t>-</w:t>
      </w:r>
      <w:r w:rsidRPr="00C27202">
        <w:t xml:space="preserve">looking sequence, such as HTTTTHTTHHHHHTTHTT… Proponents of the intermediate view say that this kind of fact does not call for </w:t>
      </w:r>
      <w:r w:rsidR="0091453A" w:rsidRPr="00C27202">
        <w:t>explanation</w:t>
      </w:r>
      <w:r w:rsidR="006346E8" w:rsidRPr="00C27202">
        <w:t>, whereas</w:t>
      </w:r>
      <w:r w:rsidRPr="00C27202">
        <w:t xml:space="preserve"> the PSR implies that it has an explanation. So far so good. Suppose the following kind of explanation was considered</w:t>
      </w:r>
      <w:r w:rsidR="006346E8" w:rsidRPr="00C27202">
        <w:t>:</w:t>
      </w:r>
      <w:r w:rsidRPr="00C27202">
        <w:t xml:space="preserve"> The coin was tossed the first time at a particular velocity </w:t>
      </w:r>
      <w:r w:rsidRPr="00C27202">
        <w:rPr>
          <w:i/>
          <w:iCs/>
        </w:rPr>
        <w:t>v</w:t>
      </w:r>
      <w:r w:rsidRPr="00C27202">
        <w:rPr>
          <w:i/>
          <w:iCs/>
          <w:vertAlign w:val="subscript"/>
        </w:rPr>
        <w:t>1</w:t>
      </w:r>
      <w:r w:rsidRPr="00C27202">
        <w:t xml:space="preserve"> from a particular position </w:t>
      </w:r>
      <w:r w:rsidRPr="00C27202">
        <w:rPr>
          <w:i/>
          <w:iCs/>
        </w:rPr>
        <w:t>p</w:t>
      </w:r>
      <w:r w:rsidRPr="00C27202">
        <w:rPr>
          <w:i/>
          <w:iCs/>
          <w:vertAlign w:val="subscript"/>
        </w:rPr>
        <w:t>1</w:t>
      </w:r>
      <w:r w:rsidRPr="00C27202">
        <w:t>, and, given the laws of mechanics and the structure of the surrounding space, it landed heads. On the second toss</w:t>
      </w:r>
      <w:r w:rsidR="006346E8" w:rsidRPr="00C27202">
        <w:t>,</w:t>
      </w:r>
      <w:r w:rsidRPr="00C27202">
        <w:t xml:space="preserve"> it was tossed at velocity </w:t>
      </w:r>
      <w:r w:rsidRPr="00C27202">
        <w:rPr>
          <w:i/>
          <w:iCs/>
        </w:rPr>
        <w:t>v</w:t>
      </w:r>
      <w:r w:rsidRPr="00C27202">
        <w:rPr>
          <w:i/>
          <w:iCs/>
          <w:vertAlign w:val="subscript"/>
        </w:rPr>
        <w:t>2</w:t>
      </w:r>
      <w:r w:rsidRPr="00C27202">
        <w:t xml:space="preserve"> from position </w:t>
      </w:r>
      <w:r w:rsidRPr="00C27202">
        <w:rPr>
          <w:i/>
          <w:iCs/>
        </w:rPr>
        <w:t>p</w:t>
      </w:r>
      <w:r w:rsidRPr="00C27202">
        <w:rPr>
          <w:i/>
          <w:iCs/>
          <w:vertAlign w:val="subscript"/>
        </w:rPr>
        <w:t>2</w:t>
      </w:r>
      <w:r w:rsidRPr="00C27202">
        <w:t xml:space="preserve">, so, given the laws of mechanics and the structure of the space, it landed tails. And so on for each of the remaining tosses. Let us call this kind of explanation a highly conjunctive explanation, because it is a conjunction of many seemingly independent facts. Now we should ask: When PSR theorists </w:t>
      </w:r>
      <w:r w:rsidR="006346E8" w:rsidRPr="00C27202">
        <w:t xml:space="preserve">say </w:t>
      </w:r>
      <w:r w:rsidRPr="00C27202">
        <w:t xml:space="preserve">that everything has an explanation, would this sort of conjunctive explanation count? And when people who endorse the intermediate view say that the sequence </w:t>
      </w:r>
      <w:r w:rsidR="008703D7" w:rsidRPr="00C27202">
        <w:t>does not</w:t>
      </w:r>
      <w:r w:rsidRPr="00C27202">
        <w:t xml:space="preserve"> call for explanation, did they not expect that this sort of conjunctive explanation would be available? One natural </w:t>
      </w:r>
      <w:r w:rsidR="006346E8" w:rsidRPr="00C27202">
        <w:t>answer</w:t>
      </w:r>
      <w:r w:rsidRPr="00C27202">
        <w:t xml:space="preserve"> to the latter question is that when people say that the sequence calls for explanation, they </w:t>
      </w:r>
      <w:r w:rsidR="008703D7" w:rsidRPr="00C27202">
        <w:t>are not</w:t>
      </w:r>
      <w:r w:rsidR="006346E8" w:rsidRPr="00C27202">
        <w:t xml:space="preserve"> referring to</w:t>
      </w:r>
      <w:r w:rsidRPr="00C27202">
        <w:t xml:space="preserve"> this kind of explanation. This highly conjunctive explanation would still imply that the sequence is coincidental in the relevant sense. </w:t>
      </w:r>
    </w:p>
    <w:p w14:paraId="4593ED0C" w14:textId="5EC13FD3" w:rsidR="00AE0864" w:rsidRPr="00C27202" w:rsidRDefault="006346E8" w:rsidP="00891534">
      <w:r w:rsidRPr="00C27202">
        <w:lastRenderedPageBreak/>
        <w:t>In other words</w:t>
      </w:r>
      <w:r w:rsidR="3A0B07BE" w:rsidRPr="00C27202">
        <w:t>, when people say that some facts call for explanation, they don’t mean just any kind of explanation</w:t>
      </w:r>
      <w:r w:rsidRPr="00C27202">
        <w:t>—t</w:t>
      </w:r>
      <w:r w:rsidR="3A0B07BE" w:rsidRPr="00C27202">
        <w:t xml:space="preserve">hey mean some </w:t>
      </w:r>
      <w:r w:rsidR="3A0B07BE" w:rsidRPr="00C27202">
        <w:rPr>
          <w:i/>
          <w:iCs/>
        </w:rPr>
        <w:t>special</w:t>
      </w:r>
      <w:r w:rsidR="3A0B07BE" w:rsidRPr="00C27202">
        <w:t xml:space="preserve"> kind of explanation. </w:t>
      </w:r>
      <w:r w:rsidR="0091453A" w:rsidRPr="00C27202">
        <w:t xml:space="preserve">In </w:t>
      </w:r>
      <w:r w:rsidRPr="00C27202">
        <w:t>C</w:t>
      </w:r>
      <w:r w:rsidR="0091453A" w:rsidRPr="00C27202">
        <w:t xml:space="preserve">hapter </w:t>
      </w:r>
      <w:r w:rsidR="0091453A" w:rsidRPr="00C27202">
        <w:fldChar w:fldCharType="begin"/>
      </w:r>
      <w:r w:rsidR="0091453A" w:rsidRPr="00C27202">
        <w:instrText xml:space="preserve"> REF _Ref26432485 \r \h </w:instrText>
      </w:r>
      <w:r w:rsidR="0091453A" w:rsidRPr="00C27202">
        <w:fldChar w:fldCharType="separate"/>
      </w:r>
      <w:r w:rsidR="0091453A" w:rsidRPr="00C27202">
        <w:rPr>
          <w:cs/>
        </w:rPr>
        <w:t>‎</w:t>
      </w:r>
      <w:r w:rsidR="0091453A" w:rsidRPr="00C27202">
        <w:t>4</w:t>
      </w:r>
      <w:r w:rsidR="0091453A" w:rsidRPr="00C27202">
        <w:fldChar w:fldCharType="end"/>
      </w:r>
      <w:r w:rsidRPr="00C27202">
        <w:t>,</w:t>
      </w:r>
      <w:r w:rsidR="3A0B07BE" w:rsidRPr="00C27202">
        <w:t xml:space="preserve"> we will explore this thought </w:t>
      </w:r>
      <w:r w:rsidRPr="00C27202">
        <w:t xml:space="preserve">in depth </w:t>
      </w:r>
      <w:r w:rsidR="3A0B07BE" w:rsidRPr="00C27202">
        <w:t xml:space="preserve">and </w:t>
      </w:r>
      <w:r w:rsidRPr="00C27202">
        <w:t>seek out</w:t>
      </w:r>
      <w:r w:rsidR="3A0B07BE" w:rsidRPr="00C27202">
        <w:t xml:space="preserve"> an account for the relevant special kind of explanation. </w:t>
      </w:r>
      <w:r w:rsidRPr="00C27202">
        <w:t>Additionally</w:t>
      </w:r>
      <w:r w:rsidR="3A0B07BE" w:rsidRPr="00C27202">
        <w:t xml:space="preserve">, it may be that when PSR says that everything has an explanation, </w:t>
      </w:r>
      <w:r w:rsidRPr="00C27202">
        <w:t xml:space="preserve">it </w:t>
      </w:r>
      <w:r w:rsidR="3A0B07BE" w:rsidRPr="00C27202">
        <w:t xml:space="preserve">should be understood as saying that everything has some explanation or other, not necessarily a </w:t>
      </w:r>
      <w:r w:rsidR="3A0B07BE" w:rsidRPr="008703D7">
        <w:rPr>
          <w:i/>
          <w:iCs/>
        </w:rPr>
        <w:t>special</w:t>
      </w:r>
      <w:r w:rsidR="3A0B07BE" w:rsidRPr="00C27202">
        <w:t xml:space="preserve"> explanation. According to these interpretations, </w:t>
      </w:r>
      <w:r w:rsidRPr="00C27202">
        <w:t xml:space="preserve">then, </w:t>
      </w:r>
      <w:r w:rsidR="3A0B07BE" w:rsidRPr="00C27202">
        <w:t xml:space="preserve">the PSR is compatible with the view that there are some facts that don’t call for explanation. A PSR theorist can consistently believe that everything has an explanation and that some things have </w:t>
      </w:r>
      <w:r w:rsidR="3A0B07BE" w:rsidRPr="008703D7">
        <w:rPr>
          <w:i/>
          <w:iCs/>
        </w:rPr>
        <w:t>special</w:t>
      </w:r>
      <w:r w:rsidR="3A0B07BE" w:rsidRPr="00C27202">
        <w:t xml:space="preserve"> explanations. According to this view, we should </w:t>
      </w:r>
      <w:r w:rsidR="00891534" w:rsidRPr="00C27202">
        <w:t>believe that</w:t>
      </w:r>
      <w:r w:rsidR="3A0B07BE" w:rsidRPr="00C27202">
        <w:t xml:space="preserve"> every fact </w:t>
      </w:r>
      <w:r w:rsidR="00891534" w:rsidRPr="00C27202">
        <w:t>has</w:t>
      </w:r>
      <w:r w:rsidR="3A0B07BE" w:rsidRPr="00C27202">
        <w:t xml:space="preserve"> some explanation or other</w:t>
      </w:r>
      <w:r w:rsidRPr="00C27202">
        <w:t xml:space="preserve"> and that only</w:t>
      </w:r>
      <w:r w:rsidR="3A0B07BE" w:rsidRPr="00C27202">
        <w:t xml:space="preserve"> some facts </w:t>
      </w:r>
      <w:r w:rsidR="00891534" w:rsidRPr="00C27202">
        <w:t>have</w:t>
      </w:r>
      <w:r w:rsidR="3A0B07BE" w:rsidRPr="00C27202">
        <w:t xml:space="preserve"> a special explanation.</w:t>
      </w:r>
      <w:r w:rsidR="00856B8C" w:rsidRPr="00C27202">
        <w:rPr>
          <w:rStyle w:val="FootnoteReference"/>
        </w:rPr>
        <w:footnoteReference w:id="19"/>
      </w:r>
      <w:r w:rsidR="3A0B07BE" w:rsidRPr="00C27202">
        <w:t xml:space="preserve"> </w:t>
      </w:r>
    </w:p>
    <w:p w14:paraId="1F1EACFC" w14:textId="23937C70" w:rsidR="00834B89" w:rsidRPr="00C27202" w:rsidRDefault="0C6F3067" w:rsidP="00134A26">
      <w:r w:rsidRPr="00C27202">
        <w:t xml:space="preserve">How about the view that </w:t>
      </w:r>
      <w:r w:rsidRPr="008703D7">
        <w:rPr>
          <w:i/>
          <w:iCs/>
        </w:rPr>
        <w:t>nothing</w:t>
      </w:r>
      <w:r w:rsidRPr="00C27202">
        <w:t xml:space="preserve"> calls for explanation? </w:t>
      </w:r>
      <w:r w:rsidR="000D3549" w:rsidRPr="00C27202">
        <w:t>On a plausible interpretation, t</w:t>
      </w:r>
      <w:r w:rsidRPr="00C27202">
        <w:t>his would amount to the claim that we never have reason to believe that some fact or other has a special explanation. This is a view that nobody should endorse. Everybody should accept that we can have some evidence that some fact or other has a special explanation. Here’s an example</w:t>
      </w:r>
      <w:r w:rsidR="00834B89" w:rsidRPr="00C27202">
        <w:t>:</w:t>
      </w:r>
      <w:r w:rsidRPr="00C27202">
        <w:t xml:space="preserve"> You’re walking around campus and see students gathering at a certain location. You wonder, is it a coincidence that students are gathering there</w:t>
      </w:r>
      <w:r w:rsidR="00834B89" w:rsidRPr="00C27202">
        <w:t>,</w:t>
      </w:r>
      <w:r w:rsidRPr="00C27202">
        <w:t xml:space="preserve"> or is there some special explanation for that fact? You ask a friend</w:t>
      </w:r>
      <w:r w:rsidR="00834B89" w:rsidRPr="00C27202">
        <w:t>,</w:t>
      </w:r>
      <w:r w:rsidRPr="00C27202">
        <w:t xml:space="preserve"> </w:t>
      </w:r>
      <w:r w:rsidR="00834B89" w:rsidRPr="00C27202">
        <w:t>who</w:t>
      </w:r>
      <w:r w:rsidRPr="00C27202">
        <w:t xml:space="preserve"> tells you that </w:t>
      </w:r>
      <w:r w:rsidR="00F53B04" w:rsidRPr="00C27202">
        <w:t>there’s a special explanation</w:t>
      </w:r>
      <w:r w:rsidR="00834B89" w:rsidRPr="00C27202">
        <w:t>, and</w:t>
      </w:r>
      <w:r w:rsidRPr="00C27202">
        <w:t xml:space="preserve"> </w:t>
      </w:r>
      <w:r w:rsidR="00834B89" w:rsidRPr="00C27202">
        <w:t>p</w:t>
      </w:r>
      <w:r w:rsidRPr="00C27202">
        <w:t xml:space="preserve">resumably she knows what’s going on. In such a situation, who could deny that you </w:t>
      </w:r>
      <w:r w:rsidRPr="00C27202">
        <w:lastRenderedPageBreak/>
        <w:t>have a reason</w:t>
      </w:r>
      <w:r w:rsidR="00834B89" w:rsidRPr="00C27202">
        <w:t>—</w:t>
      </w:r>
      <w:r w:rsidRPr="00C27202">
        <w:t>namely</w:t>
      </w:r>
      <w:r w:rsidR="00834B89" w:rsidRPr="00C27202">
        <w:t>,</w:t>
      </w:r>
      <w:r w:rsidRPr="00C27202">
        <w:t xml:space="preserve"> your friend’s testimony</w:t>
      </w:r>
      <w:r w:rsidR="00834B89" w:rsidRPr="00C27202">
        <w:t>—</w:t>
      </w:r>
      <w:r w:rsidRPr="00C27202">
        <w:t>to believe that the fact that the students</w:t>
      </w:r>
      <w:r w:rsidR="00F53B04" w:rsidRPr="00C27202">
        <w:t xml:space="preserve"> are gathering has a special explanation</w:t>
      </w:r>
      <w:r w:rsidR="00BB72B6" w:rsidRPr="00C27202">
        <w:t>?</w:t>
      </w:r>
      <w:r w:rsidR="00757E93" w:rsidRPr="00C27202">
        <w:rPr>
          <w:rStyle w:val="FootnoteReference"/>
        </w:rPr>
        <w:footnoteReference w:id="20"/>
      </w:r>
      <w:r w:rsidRPr="00C27202">
        <w:t xml:space="preserve"> </w:t>
      </w:r>
    </w:p>
    <w:p w14:paraId="56F9BC93" w14:textId="3A6B4D81" w:rsidR="00EB73DF" w:rsidRPr="00C27202" w:rsidRDefault="0C6F3067" w:rsidP="00134A26">
      <w:r w:rsidRPr="00C27202">
        <w:t>Here’s another example</w:t>
      </w:r>
      <w:r w:rsidR="00834B89" w:rsidRPr="00C27202">
        <w:t>:</w:t>
      </w:r>
      <w:r w:rsidRPr="00C27202">
        <w:t xml:space="preserve"> Suppose I’m showing you some magic tricks. I pull out a deck of cards and let you pick any card you like. You pick the ace of hearts. Then I ask you to return the card to the deck</w:t>
      </w:r>
      <w:r w:rsidR="008C3B17" w:rsidRPr="00C27202">
        <w:t>, and</w:t>
      </w:r>
      <w:r w:rsidRPr="00C27202">
        <w:t xml:space="preserve"> I shuffle the deck a few times, throw the deck on the ground</w:t>
      </w:r>
      <w:r w:rsidR="008C3B17" w:rsidRPr="00C27202">
        <w:t>,</w:t>
      </w:r>
      <w:r w:rsidRPr="00C27202">
        <w:t xml:space="preserve"> and </w:t>
      </w:r>
      <w:r w:rsidR="008C3B17" w:rsidRPr="00C27202">
        <w:t>keep</w:t>
      </w:r>
      <w:r w:rsidRPr="00C27202">
        <w:t xml:space="preserve"> one card in my hand</w:t>
      </w:r>
      <w:r w:rsidR="008C3B17" w:rsidRPr="00C27202">
        <w:t>—</w:t>
      </w:r>
      <w:r w:rsidRPr="00C27202">
        <w:t xml:space="preserve">the ace of hearts. Should you believe that the fact that the card in my hand is the </w:t>
      </w:r>
      <w:r w:rsidR="008C3B17" w:rsidRPr="00C27202">
        <w:t xml:space="preserve">one </w:t>
      </w:r>
      <w:r w:rsidRPr="00C27202">
        <w:t xml:space="preserve">you chose at the </w:t>
      </w:r>
      <w:r w:rsidR="00757E93" w:rsidRPr="00C27202">
        <w:t>beginning</w:t>
      </w:r>
      <w:r w:rsidRPr="00C27202">
        <w:t xml:space="preserve"> is non-coincidental? Of course you should. </w:t>
      </w:r>
      <w:r w:rsidR="00266E57" w:rsidRPr="00C27202">
        <w:t xml:space="preserve">You should believe that the magician somehow manipulated the cards. Furthermore, it seems more like the kind of explanation we would expect of facts that call for explanation than </w:t>
      </w:r>
      <w:r w:rsidR="008C3B17" w:rsidRPr="00C27202">
        <w:t xml:space="preserve">like a </w:t>
      </w:r>
      <w:r w:rsidR="00266E57" w:rsidRPr="00C27202">
        <w:t xml:space="preserve">highly </w:t>
      </w:r>
      <w:r w:rsidR="00455ACB" w:rsidRPr="00C27202">
        <w:t>conjunctive</w:t>
      </w:r>
      <w:r w:rsidR="00266E57" w:rsidRPr="00C27202">
        <w:t xml:space="preserve"> physical explanation. </w:t>
      </w:r>
      <w:r w:rsidR="008C3B17" w:rsidRPr="00C27202">
        <w:t xml:space="preserve">And in </w:t>
      </w:r>
      <w:r w:rsidRPr="00C27202">
        <w:t xml:space="preserve">the context of a magic show, who could deny such a claim? Nobody should accept the view that there can’t be </w:t>
      </w:r>
      <w:r w:rsidRPr="00C27202">
        <w:rPr>
          <w:i/>
          <w:iCs/>
        </w:rPr>
        <w:t>any reasons</w:t>
      </w:r>
      <w:r w:rsidRPr="00C27202">
        <w:t xml:space="preserve"> to believe that some fact has a special explanation. </w:t>
      </w:r>
      <w:r w:rsidR="008C3B17" w:rsidRPr="00C27202">
        <w:t xml:space="preserve">Thus, </w:t>
      </w:r>
      <w:r w:rsidRPr="00C27202">
        <w:t xml:space="preserve">everybody should accept the intermediate view. </w:t>
      </w:r>
      <w:r w:rsidR="008C3B17" w:rsidRPr="00C27202">
        <w:t>And in that case</w:t>
      </w:r>
      <w:r w:rsidR="00134A26" w:rsidRPr="00C27202">
        <w:t xml:space="preserve">, </w:t>
      </w:r>
      <w:r w:rsidR="008C3B17" w:rsidRPr="00C27202">
        <w:t>then in this book</w:t>
      </w:r>
      <w:r w:rsidR="00134A26" w:rsidRPr="00C27202">
        <w:t xml:space="preserve"> w</w:t>
      </w:r>
      <w:r w:rsidRPr="00C27202">
        <w:t xml:space="preserve">e are exploring a view that nobody should reject. </w:t>
      </w:r>
    </w:p>
    <w:p w14:paraId="45C43DBA" w14:textId="67ADFC99" w:rsidR="002F7E42" w:rsidRDefault="002A7491" w:rsidP="00E83744">
      <w:r w:rsidRPr="00C27202">
        <w:t xml:space="preserve">That isn’t to say that nothing here is or can reasonably be in dispute. </w:t>
      </w:r>
      <w:r w:rsidR="3A0B07BE" w:rsidRPr="00C27202">
        <w:t xml:space="preserve">What </w:t>
      </w:r>
      <w:r w:rsidR="008F123E" w:rsidRPr="00C27202">
        <w:t>might</w:t>
      </w:r>
      <w:r w:rsidR="3A0B07BE" w:rsidRPr="00C27202">
        <w:t xml:space="preserve"> be disputed is what kinds of good reasons </w:t>
      </w:r>
      <w:r w:rsidR="00BB72B6" w:rsidRPr="00C27202">
        <w:t xml:space="preserve">there </w:t>
      </w:r>
      <w:r w:rsidR="3A0B07BE" w:rsidRPr="00C27202">
        <w:t xml:space="preserve">are to believe that certain facts have special explanations, and what sorts of special explanations we have reason to expect in such cases. Perhaps there are some kinds of reasons that some people </w:t>
      </w:r>
      <w:r w:rsidR="00C55CDF" w:rsidRPr="00C27202">
        <w:t>believe to be good ones</w:t>
      </w:r>
      <w:r w:rsidR="00C02F20" w:rsidRPr="00C27202">
        <w:t>,</w:t>
      </w:r>
      <w:r w:rsidR="3A0B07BE" w:rsidRPr="00C27202">
        <w:t xml:space="preserve"> and </w:t>
      </w:r>
      <w:r w:rsidR="008F123E" w:rsidRPr="00C27202">
        <w:t>others</w:t>
      </w:r>
      <w:r w:rsidR="3A0B07BE" w:rsidRPr="00C27202">
        <w:t xml:space="preserve"> disagree. </w:t>
      </w:r>
      <w:r w:rsidRPr="00C27202">
        <w:t>In fact, authors</w:t>
      </w:r>
      <w:r w:rsidR="008F123E" w:rsidRPr="00C27202">
        <w:t xml:space="preserve"> who </w:t>
      </w:r>
      <w:r w:rsidRPr="00C27202">
        <w:t xml:space="preserve">at first glance seem </w:t>
      </w:r>
      <w:r w:rsidR="3A0B07BE" w:rsidRPr="00C27202">
        <w:t>to hold the view that nothing cal</w:t>
      </w:r>
      <w:r w:rsidRPr="00C27202">
        <w:t xml:space="preserve">ls for explanation are </w:t>
      </w:r>
      <w:r w:rsidR="00241C2A" w:rsidRPr="00C27202">
        <w:t xml:space="preserve">often actually </w:t>
      </w:r>
      <w:r w:rsidR="3A0B07BE" w:rsidRPr="00C27202">
        <w:t xml:space="preserve">making claims about </w:t>
      </w:r>
      <w:r w:rsidR="3A0B07BE" w:rsidRPr="00C27202">
        <w:rPr>
          <w:i/>
          <w:iCs/>
        </w:rPr>
        <w:t>particular kinds of reasons</w:t>
      </w:r>
      <w:r w:rsidR="3A0B07BE" w:rsidRPr="00C27202">
        <w:t xml:space="preserve"> that, in their view, aren’t </w:t>
      </w:r>
      <w:r w:rsidR="3A0B07BE" w:rsidRPr="008703D7">
        <w:rPr>
          <w:i/>
          <w:iCs/>
        </w:rPr>
        <w:t>good</w:t>
      </w:r>
      <w:r w:rsidR="3A0B07BE" w:rsidRPr="00C27202">
        <w:t xml:space="preserve"> </w:t>
      </w:r>
      <w:r w:rsidR="3A0B07BE" w:rsidRPr="00C27202">
        <w:lastRenderedPageBreak/>
        <w:t xml:space="preserve">reasons to believe that a given fact is non-coincidental. </w:t>
      </w:r>
      <w:r w:rsidRPr="00C27202">
        <w:t>For the remainder of this section</w:t>
      </w:r>
      <w:r w:rsidR="008C3B17" w:rsidRPr="00C27202">
        <w:t>,</w:t>
      </w:r>
      <w:r w:rsidRPr="00C27202">
        <w:t xml:space="preserve"> we will examine </w:t>
      </w:r>
      <w:r w:rsidR="00E83744" w:rsidRPr="00C27202">
        <w:t>two</w:t>
      </w:r>
      <w:r w:rsidRPr="00C27202">
        <w:t xml:space="preserve"> such kinds of reasons.</w:t>
      </w:r>
      <w:r w:rsidR="00E83744" w:rsidRPr="00C27202">
        <w:t xml:space="preserve"> </w:t>
      </w:r>
    </w:p>
    <w:p w14:paraId="18C0572C" w14:textId="12539468" w:rsidR="00620476" w:rsidRPr="00C27202" w:rsidRDefault="00620476" w:rsidP="00620476">
      <w:pPr>
        <w:pStyle w:val="Heading3"/>
      </w:pPr>
      <w:r>
        <w:t>A priori calling for explanation</w:t>
      </w:r>
    </w:p>
    <w:p w14:paraId="1480D8BF" w14:textId="5752D2E1" w:rsidR="007C522D" w:rsidRPr="00C27202" w:rsidRDefault="002A7491" w:rsidP="007C522D">
      <w:r w:rsidRPr="00C27202">
        <w:t xml:space="preserve">The first </w:t>
      </w:r>
      <w:r w:rsidR="00C63AA9" w:rsidRPr="00C27202">
        <w:t xml:space="preserve">of these </w:t>
      </w:r>
      <w:r w:rsidRPr="00C27202">
        <w:t>is a priori reason</w:t>
      </w:r>
      <w:r w:rsidR="00620476">
        <w:t>s</w:t>
      </w:r>
      <w:r w:rsidR="00C63AA9" w:rsidRPr="00C27202">
        <w:t xml:space="preserve">—that is, </w:t>
      </w:r>
      <w:r w:rsidR="00266E57" w:rsidRPr="00C27202">
        <w:t>reason</w:t>
      </w:r>
      <w:r w:rsidR="00620476">
        <w:t>s</w:t>
      </w:r>
      <w:r w:rsidR="00C63AA9" w:rsidRPr="00C27202">
        <w:t xml:space="preserve"> </w:t>
      </w:r>
      <w:r w:rsidR="00266E57" w:rsidRPr="00C27202">
        <w:t xml:space="preserve">based </w:t>
      </w:r>
      <w:r w:rsidR="00C63AA9" w:rsidRPr="00C27202">
        <w:t xml:space="preserve">solely </w:t>
      </w:r>
      <w:r w:rsidR="00266E57" w:rsidRPr="00C27202">
        <w:t>on thinking</w:t>
      </w:r>
      <w:r w:rsidR="00C63AA9" w:rsidRPr="00C27202">
        <w:t>,</w:t>
      </w:r>
      <w:r w:rsidR="00266E57" w:rsidRPr="00C27202">
        <w:t xml:space="preserve"> without supporting observations</w:t>
      </w:r>
      <w:r w:rsidR="00A6143F" w:rsidRPr="00C27202">
        <w:t>.</w:t>
      </w:r>
      <w:r w:rsidR="00F96010" w:rsidRPr="00C27202">
        <w:t xml:space="preserve"> </w:t>
      </w:r>
      <w:r w:rsidR="00685E45" w:rsidRPr="00C27202">
        <w:t xml:space="preserve">There might be dispute about whether you can </w:t>
      </w:r>
      <w:r w:rsidR="00C63AA9" w:rsidRPr="00C27202">
        <w:t xml:space="preserve">ever </w:t>
      </w:r>
      <w:r w:rsidR="00685E45" w:rsidRPr="00C27202">
        <w:t>have a priori justification to believe that a purported fact calls for explanation</w:t>
      </w:r>
      <w:r w:rsidR="00F96010" w:rsidRPr="00C27202">
        <w:t>.</w:t>
      </w:r>
      <w:r w:rsidR="005A4CFF" w:rsidRPr="00C27202">
        <w:rPr>
          <w:rStyle w:val="FootnoteReference"/>
        </w:rPr>
        <w:footnoteReference w:id="21"/>
      </w:r>
      <w:r w:rsidR="00F96010" w:rsidRPr="00C27202">
        <w:t xml:space="preserve"> </w:t>
      </w:r>
      <w:r w:rsidR="00685E45" w:rsidRPr="00C27202">
        <w:t xml:space="preserve">There are some general disputes about a priori justification, and of course </w:t>
      </w:r>
      <w:r w:rsidR="00C63AA9" w:rsidRPr="00C27202">
        <w:t>anyone who doubts</w:t>
      </w:r>
      <w:r w:rsidR="00685E45" w:rsidRPr="00C27202">
        <w:t xml:space="preserve"> our ability to have </w:t>
      </w:r>
      <w:r w:rsidR="00685E45" w:rsidRPr="00620476">
        <w:rPr>
          <w:i/>
          <w:iCs/>
        </w:rPr>
        <w:t>any</w:t>
      </w:r>
      <w:r w:rsidR="00685E45" w:rsidRPr="00C27202">
        <w:t xml:space="preserve"> a priori justification should </w:t>
      </w:r>
      <w:r w:rsidR="00C63AA9" w:rsidRPr="00C27202">
        <w:t>also</w:t>
      </w:r>
      <w:r w:rsidR="00620476">
        <w:t xml:space="preserve"> </w:t>
      </w:r>
      <w:r w:rsidR="00C63AA9" w:rsidRPr="00C27202">
        <w:t>doubt that</w:t>
      </w:r>
      <w:r w:rsidR="00685E45" w:rsidRPr="00C27202">
        <w:t xml:space="preserve"> we can be justified a priori in believing that some purported fact calls for explanation. </w:t>
      </w:r>
      <w:r w:rsidR="00C63AA9" w:rsidRPr="00C27202">
        <w:t>However, s</w:t>
      </w:r>
      <w:r w:rsidRPr="00C27202">
        <w:t>uppose we</w:t>
      </w:r>
      <w:r w:rsidR="00685E45" w:rsidRPr="00C27202">
        <w:t xml:space="preserve"> assume that we </w:t>
      </w:r>
      <w:r w:rsidR="00685E45" w:rsidRPr="00620476">
        <w:rPr>
          <w:i/>
          <w:iCs/>
        </w:rPr>
        <w:t>can</w:t>
      </w:r>
      <w:r w:rsidR="00685E45" w:rsidRPr="00C27202">
        <w:t xml:space="preserve"> have some a priori justification</w:t>
      </w:r>
      <w:r w:rsidR="00C63AA9" w:rsidRPr="00C27202">
        <w:t>,</w:t>
      </w:r>
      <w:r w:rsidRPr="00C27202">
        <w:t xml:space="preserve"> and then we ask whether there can be a priori reason to believe that a purported fact calls for explanation. </w:t>
      </w:r>
      <w:r w:rsidR="00C63AA9" w:rsidRPr="00C27202">
        <w:t xml:space="preserve">To answer this question, consider </w:t>
      </w:r>
      <w:r w:rsidR="00685E45" w:rsidRPr="00C27202">
        <w:t>mathematical beliefs</w:t>
      </w:r>
      <w:r w:rsidR="00C63AA9" w:rsidRPr="00C27202">
        <w:t>, which are commonly thought to be</w:t>
      </w:r>
      <w:r w:rsidR="00685E45" w:rsidRPr="00C27202">
        <w:t xml:space="preserve"> paradigm</w:t>
      </w:r>
      <w:r w:rsidRPr="00C27202">
        <w:t xml:space="preserve">s of a priori justified beliefs. If this </w:t>
      </w:r>
      <w:r w:rsidR="00C63AA9" w:rsidRPr="00C27202">
        <w:t xml:space="preserve">description </w:t>
      </w:r>
      <w:r w:rsidR="002F3A22" w:rsidRPr="00C27202">
        <w:t xml:space="preserve">of such beliefs </w:t>
      </w:r>
      <w:r w:rsidRPr="00C27202">
        <w:t xml:space="preserve">is </w:t>
      </w:r>
      <w:r w:rsidR="00C63AA9" w:rsidRPr="00C27202">
        <w:t>accurate</w:t>
      </w:r>
      <w:r w:rsidR="007C522D" w:rsidRPr="00C27202">
        <w:t>, then</w:t>
      </w:r>
      <w:r w:rsidR="00685E45" w:rsidRPr="00C27202">
        <w:t xml:space="preserve"> </w:t>
      </w:r>
      <w:r w:rsidR="00C63AA9" w:rsidRPr="00C27202">
        <w:t>given that mathematical facts</w:t>
      </w:r>
      <w:r w:rsidR="002F3A22" w:rsidRPr="00C27202">
        <w:t xml:space="preserve"> can</w:t>
      </w:r>
      <w:r w:rsidR="00C63AA9" w:rsidRPr="00C27202">
        <w:t xml:space="preserve"> call for explanation</w:t>
      </w:r>
      <w:r w:rsidR="002F3A22" w:rsidRPr="00C27202">
        <w:t xml:space="preserve"> (see Section </w:t>
      </w:r>
      <w:r w:rsidR="002F3A22" w:rsidRPr="00C27202">
        <w:fldChar w:fldCharType="begin"/>
      </w:r>
      <w:r w:rsidR="002F3A22" w:rsidRPr="00C27202">
        <w:instrText xml:space="preserve"> REF _Ref19784973 \r \h </w:instrText>
      </w:r>
      <w:r w:rsidR="002F3A22" w:rsidRPr="00C27202">
        <w:fldChar w:fldCharType="separate"/>
      </w:r>
      <w:r w:rsidR="002F3A22" w:rsidRPr="00C27202">
        <w:rPr>
          <w:cs/>
        </w:rPr>
        <w:t>‎</w:t>
      </w:r>
      <w:r w:rsidR="002F3A22" w:rsidRPr="00C27202">
        <w:t>3.3</w:t>
      </w:r>
      <w:r w:rsidR="002F3A22" w:rsidRPr="00C27202">
        <w:fldChar w:fldCharType="end"/>
      </w:r>
      <w:r w:rsidR="002F3A22" w:rsidRPr="00C27202">
        <w:t xml:space="preserve"> for example</w:t>
      </w:r>
      <w:r w:rsidR="00620476">
        <w:t>s</w:t>
      </w:r>
      <w:r w:rsidR="002F3A22" w:rsidRPr="00C27202">
        <w:t>)</w:t>
      </w:r>
      <w:r w:rsidR="00C63AA9" w:rsidRPr="00C27202">
        <w:t xml:space="preserve">, </w:t>
      </w:r>
      <w:r w:rsidR="00685E45" w:rsidRPr="00C27202">
        <w:t xml:space="preserve">there should be no further dispute about whether </w:t>
      </w:r>
      <w:r w:rsidR="00C63AA9" w:rsidRPr="00C27202">
        <w:t xml:space="preserve">it is possible to </w:t>
      </w:r>
      <w:r w:rsidR="00685E45" w:rsidRPr="00C27202">
        <w:t xml:space="preserve">be justified </w:t>
      </w:r>
      <w:r w:rsidR="007C522D" w:rsidRPr="00C27202">
        <w:t xml:space="preserve">a priori </w:t>
      </w:r>
      <w:r w:rsidR="00685E45" w:rsidRPr="00C27202">
        <w:t>in believing of a fact that it calls for explanation</w:t>
      </w:r>
      <w:r w:rsidR="007C522D" w:rsidRPr="00C27202">
        <w:t xml:space="preserve">. </w:t>
      </w:r>
    </w:p>
    <w:p w14:paraId="2E07D880" w14:textId="0A62EF95" w:rsidR="007C522D" w:rsidRDefault="00E873A2" w:rsidP="00E83744">
      <w:r w:rsidRPr="00C27202">
        <w:t xml:space="preserve">Further, </w:t>
      </w:r>
      <w:r w:rsidR="007C522D" w:rsidRPr="00C27202">
        <w:t xml:space="preserve">I argue that this </w:t>
      </w:r>
      <w:r w:rsidRPr="00C27202">
        <w:t xml:space="preserve">reasoning applies </w:t>
      </w:r>
      <w:r w:rsidR="007C522D" w:rsidRPr="00C27202">
        <w:t xml:space="preserve">not </w:t>
      </w:r>
      <w:r w:rsidRPr="00C27202">
        <w:t>only to</w:t>
      </w:r>
      <w:r w:rsidR="007C522D" w:rsidRPr="00C27202">
        <w:t xml:space="preserve"> mathematical facts</w:t>
      </w:r>
      <w:r w:rsidRPr="00C27202">
        <w:t xml:space="preserve"> but to other kinds as well</w:t>
      </w:r>
      <w:r w:rsidR="007C522D" w:rsidRPr="00C27202">
        <w:t xml:space="preserve">. </w:t>
      </w:r>
      <w:r w:rsidRPr="00C27202">
        <w:t>For example, it seem</w:t>
      </w:r>
      <w:r w:rsidR="00C70744">
        <w:t>s</w:t>
      </w:r>
      <w:r w:rsidRPr="00C27202">
        <w:t xml:space="preserve"> in principle possible to justify a priori a hypothetical claim about a fact calling for explanation. It’s true that f</w:t>
      </w:r>
      <w:r w:rsidR="00000B03" w:rsidRPr="00C27202">
        <w:t>or any empirical fact</w:t>
      </w:r>
      <w:r w:rsidRPr="00C27202">
        <w:t>—</w:t>
      </w:r>
      <w:r w:rsidR="00000B03" w:rsidRPr="00C27202">
        <w:t>say</w:t>
      </w:r>
      <w:r w:rsidRPr="00C27202">
        <w:t>,</w:t>
      </w:r>
      <w:r w:rsidR="00000B03" w:rsidRPr="00C27202">
        <w:t xml:space="preserve"> the fact that when you put ice in warm water</w:t>
      </w:r>
      <w:r w:rsidRPr="00C27202">
        <w:t>,</w:t>
      </w:r>
      <w:r w:rsidR="00000B03" w:rsidRPr="00C27202">
        <w:t xml:space="preserve"> the ice will me</w:t>
      </w:r>
      <w:r w:rsidR="00266E57" w:rsidRPr="00C27202">
        <w:t>l</w:t>
      </w:r>
      <w:r w:rsidR="00000B03" w:rsidRPr="00C27202">
        <w:t>t</w:t>
      </w:r>
      <w:r w:rsidRPr="00C27202">
        <w:t>—</w:t>
      </w:r>
      <w:r w:rsidR="00000B03" w:rsidRPr="00C27202">
        <w:t xml:space="preserve">you obviously can’t a priori justify the belief that &lt;there is a fact </w:t>
      </w:r>
      <w:r w:rsidR="007C522D" w:rsidRPr="00C27202">
        <w:t>f</w:t>
      </w:r>
      <w:r w:rsidR="00000B03" w:rsidRPr="00C27202">
        <w:t xml:space="preserve"> that calls for explanation&gt; because you can’t a priori justify the belief that </w:t>
      </w:r>
      <w:r w:rsidR="007C522D" w:rsidRPr="00C27202">
        <w:t>f</w:t>
      </w:r>
      <w:r w:rsidR="00000B03" w:rsidRPr="00C27202">
        <w:t xml:space="preserve"> is the case. </w:t>
      </w:r>
      <w:r w:rsidR="00EA5E8D" w:rsidRPr="00C27202">
        <w:t xml:space="preserve">You must first </w:t>
      </w:r>
      <w:r w:rsidR="00EA5E8D" w:rsidRPr="00C70744">
        <w:rPr>
          <w:i/>
          <w:iCs/>
        </w:rPr>
        <w:t>observe</w:t>
      </w:r>
      <w:r w:rsidR="00EA5E8D" w:rsidRPr="00C27202">
        <w:t xml:space="preserve"> ice melting in </w:t>
      </w:r>
      <w:r w:rsidRPr="00C27202">
        <w:t xml:space="preserve">warm </w:t>
      </w:r>
      <w:r w:rsidR="00EA5E8D" w:rsidRPr="00C27202">
        <w:t>water</w:t>
      </w:r>
      <w:r w:rsidRPr="00C27202">
        <w:t xml:space="preserve"> (possibly even</w:t>
      </w:r>
      <w:r w:rsidR="00EA5E8D" w:rsidRPr="00C27202">
        <w:t xml:space="preserve"> more than once</w:t>
      </w:r>
      <w:r w:rsidRPr="00C27202">
        <w:t>)</w:t>
      </w:r>
      <w:r w:rsidR="00EA5E8D" w:rsidRPr="00C27202">
        <w:t xml:space="preserve"> in order to be justified in believing that the fact that ice melts in </w:t>
      </w:r>
      <w:r w:rsidRPr="00C27202">
        <w:t xml:space="preserve">warm </w:t>
      </w:r>
      <w:r w:rsidR="00EA5E8D" w:rsidRPr="00C27202">
        <w:t xml:space="preserve">water </w:t>
      </w:r>
      <w:r w:rsidR="00EA5E8D" w:rsidRPr="00C27202">
        <w:lastRenderedPageBreak/>
        <w:t xml:space="preserve">must have a certain kind of explanation. Even if you never observed ice melting in </w:t>
      </w:r>
      <w:r w:rsidRPr="00C27202">
        <w:t xml:space="preserve">warm </w:t>
      </w:r>
      <w:r w:rsidR="00EA5E8D" w:rsidRPr="00C27202">
        <w:t xml:space="preserve">water, </w:t>
      </w:r>
      <w:r w:rsidRPr="00C27202">
        <w:t xml:space="preserve">however, </w:t>
      </w:r>
      <w:r w:rsidR="00EA5E8D" w:rsidRPr="00C27202">
        <w:t xml:space="preserve">you can be justified in believing that &lt;were ice to melt in </w:t>
      </w:r>
      <w:r w:rsidRPr="00C27202">
        <w:t xml:space="preserve">warm </w:t>
      </w:r>
      <w:r w:rsidR="00EA5E8D" w:rsidRPr="00C27202">
        <w:t>water, that would be a fact that would call for explanation&gt;.</w:t>
      </w:r>
      <w:r w:rsidR="00E83744" w:rsidRPr="00C27202">
        <w:t xml:space="preserve"> Now it might be </w:t>
      </w:r>
      <w:r w:rsidRPr="00C27202">
        <w:t xml:space="preserve">true </w:t>
      </w:r>
      <w:r w:rsidR="00E83744" w:rsidRPr="00C27202">
        <w:t xml:space="preserve">that whether ice melting in </w:t>
      </w:r>
      <w:r w:rsidRPr="00C27202">
        <w:t xml:space="preserve">warm </w:t>
      </w:r>
      <w:r w:rsidR="00E83744" w:rsidRPr="00C27202">
        <w:t xml:space="preserve">water calls for explanation </w:t>
      </w:r>
      <w:r w:rsidRPr="00C27202">
        <w:t>depends partly</w:t>
      </w:r>
      <w:r w:rsidR="00E83744" w:rsidRPr="00C27202">
        <w:t xml:space="preserve"> on certain background information. That</w:t>
      </w:r>
      <w:r w:rsidRPr="00C27202">
        <w:t>,</w:t>
      </w:r>
      <w:r w:rsidR="00E83744" w:rsidRPr="00C27202">
        <w:t xml:space="preserve"> too</w:t>
      </w:r>
      <w:r w:rsidRPr="00C27202">
        <w:t>,</w:t>
      </w:r>
      <w:r w:rsidR="00E83744" w:rsidRPr="00C27202">
        <w:t xml:space="preserve"> can be built into an a priori hypothetical</w:t>
      </w:r>
      <w:r w:rsidRPr="00C27202">
        <w:t>:</w:t>
      </w:r>
      <w:r w:rsidR="00E83744" w:rsidRPr="00C27202">
        <w:t xml:space="preserve"> You </w:t>
      </w:r>
      <w:r w:rsidRPr="00C27202">
        <w:t xml:space="preserve">would </w:t>
      </w:r>
      <w:r w:rsidR="00E83744" w:rsidRPr="00C27202">
        <w:t xml:space="preserve">still be justified in believing a priori that were you to have the relevant background information and were you to know that ice melted in </w:t>
      </w:r>
      <w:r w:rsidRPr="00C27202">
        <w:t xml:space="preserve">warm </w:t>
      </w:r>
      <w:r w:rsidR="00E83744" w:rsidRPr="00C27202">
        <w:t xml:space="preserve">water, you should believe that it calls for explanation. </w:t>
      </w:r>
      <w:r w:rsidR="00EA5E8D" w:rsidRPr="00C27202">
        <w:t xml:space="preserve">More generally, we can be justified a priori in believing of </w:t>
      </w:r>
      <w:r w:rsidR="00EA5E8D" w:rsidRPr="00C70744">
        <w:rPr>
          <w:i/>
          <w:iCs/>
        </w:rPr>
        <w:t>hypothetical</w:t>
      </w:r>
      <w:r w:rsidR="00EA5E8D" w:rsidRPr="00C27202">
        <w:t xml:space="preserve"> empirical facts that they would hypothetically call for explanation. For any fact that would call for explanation</w:t>
      </w:r>
      <w:r w:rsidRPr="00C27202">
        <w:t>,</w:t>
      </w:r>
      <w:r w:rsidR="00EA5E8D" w:rsidRPr="00C27202">
        <w:t xml:space="preserve"> if we were justified in believing that it was a fact, </w:t>
      </w:r>
      <w:r w:rsidRPr="00C27202">
        <w:t xml:space="preserve">then </w:t>
      </w:r>
      <w:r w:rsidR="00EA5E8D" w:rsidRPr="00C27202">
        <w:t xml:space="preserve">we should be justified in believing a priori that it would call for explanation if it were a fact and if </w:t>
      </w:r>
      <w:r w:rsidR="00E87F8E" w:rsidRPr="00C27202">
        <w:t>we had all the evidence that we actually have</w:t>
      </w:r>
      <w:r w:rsidR="00EA5E8D" w:rsidRPr="00C27202">
        <w:t xml:space="preserve">. </w:t>
      </w:r>
      <w:r w:rsidRPr="00C27202">
        <w:t>T</w:t>
      </w:r>
      <w:r w:rsidR="00E83744" w:rsidRPr="00C27202">
        <w:t>hat</w:t>
      </w:r>
      <w:r w:rsidR="00EA5E8D" w:rsidRPr="00C27202">
        <w:t xml:space="preserve"> hypothetical empirical facts can hypothetically call for explanation</w:t>
      </w:r>
      <w:r w:rsidRPr="00C27202">
        <w:t xml:space="preserve"> is a second reason</w:t>
      </w:r>
      <w:r w:rsidR="00E83744" w:rsidRPr="00C27202">
        <w:t xml:space="preserve"> to think that facts can call for explanation a priori</w:t>
      </w:r>
      <w:r w:rsidR="00EA5E8D" w:rsidRPr="00C27202">
        <w:t xml:space="preserve">. </w:t>
      </w:r>
    </w:p>
    <w:p w14:paraId="299AFFB9" w14:textId="49E22C64" w:rsidR="00620476" w:rsidRPr="00C27202" w:rsidRDefault="00620476" w:rsidP="00620476">
      <w:pPr>
        <w:pStyle w:val="Heading3"/>
      </w:pPr>
      <w:r>
        <w:t>Isolated calling for explanation</w:t>
      </w:r>
    </w:p>
    <w:p w14:paraId="784D1517" w14:textId="77777777" w:rsidR="00C70744" w:rsidRDefault="008703D7" w:rsidP="00266E57">
      <w:r>
        <w:t xml:space="preserve">The second possible disagreement </w:t>
      </w:r>
      <w:r w:rsidR="00E83744" w:rsidRPr="00C27202">
        <w:t xml:space="preserve">about reasons for calling for explanation is whether facts can ever call for explanation in </w:t>
      </w:r>
      <w:r w:rsidR="005F7679" w:rsidRPr="00C27202">
        <w:t>isolation</w:t>
      </w:r>
      <w:r w:rsidR="00E83744" w:rsidRPr="00C27202">
        <w:t xml:space="preserve">, </w:t>
      </w:r>
      <w:r w:rsidR="00620476">
        <w:t xml:space="preserve">that is, independently </w:t>
      </w:r>
      <w:r w:rsidR="00E83744" w:rsidRPr="00C27202">
        <w:t xml:space="preserve">of </w:t>
      </w:r>
      <w:r w:rsidR="00620476">
        <w:t>b</w:t>
      </w:r>
      <w:r w:rsidR="00D0108C" w:rsidRPr="00C27202">
        <w:t>ackground information</w:t>
      </w:r>
      <w:r w:rsidR="00E83744" w:rsidRPr="00C27202">
        <w:t xml:space="preserve">. </w:t>
      </w:r>
      <w:r w:rsidR="00D0108C" w:rsidRPr="00C27202">
        <w:t>Roger White think</w:t>
      </w:r>
      <w:r w:rsidR="00266E57" w:rsidRPr="00C27202">
        <w:t>s</w:t>
      </w:r>
      <w:r w:rsidR="00D0108C" w:rsidRPr="00C27202">
        <w:t xml:space="preserve"> that </w:t>
      </w:r>
      <w:r w:rsidR="00A004A2" w:rsidRPr="00C27202">
        <w:t xml:space="preserve">a question </w:t>
      </w:r>
      <w:r w:rsidR="00D0108C" w:rsidRPr="00C27202">
        <w:t>like this was a matter of dispute between David Hume and William Paley</w:t>
      </w:r>
      <w:r w:rsidR="00A004A2" w:rsidRPr="00C27202">
        <w:t>, both of whom</w:t>
      </w:r>
      <w:r w:rsidR="00D0108C" w:rsidRPr="00C27202">
        <w:t xml:space="preserve"> famously develop teleological argument</w:t>
      </w:r>
      <w:r w:rsidR="00C70744">
        <w:t>s</w:t>
      </w:r>
      <w:r w:rsidR="00D0108C" w:rsidRPr="00C27202">
        <w:t xml:space="preserve"> for the existence of God. </w:t>
      </w:r>
      <w:r w:rsidR="00A004A2" w:rsidRPr="00C27202">
        <w:t xml:space="preserve">Having developed his argument, </w:t>
      </w:r>
      <w:r w:rsidR="00D0108C" w:rsidRPr="00C27202">
        <w:t xml:space="preserve">Hume then criticizes </w:t>
      </w:r>
      <w:r w:rsidR="00A004A2" w:rsidRPr="00C27202">
        <w:t>it</w:t>
      </w:r>
      <w:r w:rsidR="00D0108C" w:rsidRPr="00C27202">
        <w:t>, and some think that Paley</w:t>
      </w:r>
      <w:r w:rsidR="00A004A2" w:rsidRPr="00C27202">
        <w:t>,</w:t>
      </w:r>
      <w:r w:rsidR="00D0108C" w:rsidRPr="00C27202">
        <w:t xml:space="preserve"> in developing his own version, was trying to avoid Hume’s critique. </w:t>
      </w:r>
    </w:p>
    <w:p w14:paraId="7E097A6B" w14:textId="24C40148" w:rsidR="0018349E" w:rsidRPr="00C27202" w:rsidRDefault="00D41E1A" w:rsidP="00266E57">
      <w:r w:rsidRPr="00C27202">
        <w:t>Paley</w:t>
      </w:r>
      <w:r w:rsidR="00C70744">
        <w:t xml:space="preserve"> </w:t>
      </w:r>
      <w:r w:rsidR="00C70744">
        <w:fldChar w:fldCharType="begin" w:fldLock="1"/>
      </w:r>
      <w:r w:rsidR="00F02DA2">
        <w:instrText>ADDIN CSL_CITATION {"citationItems":[{"id":"ITEM-1","itemData":{"author":[{"dropping-particle":"","family":"Paley","given":"William","non-dropping-particle":"","parse-names":false,"suffix":""}],"id":"ITEM-1","issued":{"date-parts":[["1802"]]},"publisher":"American Tract Society","publisher-place":"New York","title":"Natural Theology","type":"book"},"locator":"1","suppress-author":1,"uris":["http://www.mendeley.com/documents/?uuid=778a2c10-cfea-4aae-86f6-3db9a46d60b3"]}],"mendeley":{"formattedCitation":"(1802, p. 1)","plainTextFormattedCitation":"(1802, p. 1)","previouslyFormattedCitation":"(1802, p. 1)"},"properties":{"noteIndex":0},"schema":"https://github.com/citation-style-language/schema/raw/master/csl-citation.json"}</w:instrText>
      </w:r>
      <w:r w:rsidR="00C70744">
        <w:fldChar w:fldCharType="separate"/>
      </w:r>
      <w:r w:rsidR="00C70744" w:rsidRPr="00C70744">
        <w:rPr>
          <w:noProof/>
        </w:rPr>
        <w:t>(1802, p. 1)</w:t>
      </w:r>
      <w:r w:rsidR="00C70744">
        <w:fldChar w:fldCharType="end"/>
      </w:r>
      <w:r w:rsidRPr="00C27202">
        <w:t xml:space="preserve"> has us consider what we should believe were we to find a watch in a heath</w:t>
      </w:r>
      <w:r w:rsidR="00C70744">
        <w:t xml:space="preserve"> and Hume </w:t>
      </w:r>
      <w:r w:rsidR="00F02DA2">
        <w:fldChar w:fldCharType="begin" w:fldLock="1"/>
      </w:r>
      <w:r w:rsidR="00F02DA2">
        <w:instrText>ADDIN CSL_CITATION {"citationItems":[{"id":"ITEM-1","itemData":{"author":[{"dropping-particle":"","family":"Hume","given":"David","non-dropping-particle":"","parse-names":false,"suffix":""}],"id":"ITEM-1","issued":{"date-parts":[["1779"]]},"note":"The best book I know of on theism and atheism!\nFor design argument, chapter 2 and the beginning of 3 are the most important. Though he continues in the following chapters to discuss. \nChapter 9 moves to the argument from evil. \nChapter 12 talks about a few more issues. Philo argues that the dispute between atheists and theists is merely verbal. By this he means that the difference between what the atheist means by &amp;quot;nature&amp;quot; and what the theist means by &amp;quot;God&amp;quot;, is merely one of degree, not anything substantial. \nThe chapter also talks about whether religion is morally benefitial","title":"Dialogues Concerning Natural Religion","type":"book"},"label":"chapter","locator":"2","suppress-author":1,"uris":["http://www.mendeley.com/documents/?uuid=75c6d3e5-710e-4e9d-b0d4-7bf7eb23dfe1"]}],"mendeley":{"formattedCitation":"(1779, Chapter 2)","plainTextFormattedCitation":"(1779, Chapter 2)","previouslyFormattedCitation":"(Hume, 1779, Chapter 2)"},"properties":{"noteIndex":0},"schema":"https://github.com/citation-style-language/schema/raw/master/csl-citation.json"}</w:instrText>
      </w:r>
      <w:r w:rsidR="00F02DA2">
        <w:fldChar w:fldCharType="separate"/>
      </w:r>
      <w:r w:rsidR="00F02DA2" w:rsidRPr="00F02DA2">
        <w:rPr>
          <w:noProof/>
        </w:rPr>
        <w:t>(1779, Chapter 2)</w:t>
      </w:r>
      <w:r w:rsidR="00F02DA2">
        <w:fldChar w:fldCharType="end"/>
      </w:r>
      <w:r w:rsidR="00F02DA2">
        <w:t xml:space="preserve"> </w:t>
      </w:r>
      <w:r w:rsidR="00C70744">
        <w:t xml:space="preserve">considers similar examples. The two authors agree </w:t>
      </w:r>
      <w:r w:rsidRPr="00C27202">
        <w:t xml:space="preserve">that </w:t>
      </w:r>
      <w:r w:rsidR="00A004A2" w:rsidRPr="00C27202">
        <w:t>in such a case,</w:t>
      </w:r>
      <w:r w:rsidRPr="00C27202">
        <w:t xml:space="preserve"> you should conclude that </w:t>
      </w:r>
      <w:r w:rsidR="00A004A2" w:rsidRPr="00C27202">
        <w:t xml:space="preserve">the watch </w:t>
      </w:r>
      <w:r w:rsidR="00D0108C" w:rsidRPr="00C27202">
        <w:t xml:space="preserve">did not just appear there </w:t>
      </w:r>
      <w:r w:rsidR="00C70744">
        <w:t>fully formed without a designer</w:t>
      </w:r>
      <w:r w:rsidRPr="00C27202">
        <w:t xml:space="preserve">. </w:t>
      </w:r>
      <w:r w:rsidR="00A004A2" w:rsidRPr="00C27202">
        <w:t>But</w:t>
      </w:r>
      <w:r w:rsidRPr="00C27202">
        <w:t xml:space="preserve"> why should we make this inference? </w:t>
      </w:r>
      <w:r w:rsidR="0018349E" w:rsidRPr="00C27202">
        <w:t xml:space="preserve">White thinks </w:t>
      </w:r>
      <w:r w:rsidR="00C70744" w:rsidRPr="00C27202">
        <w:t>there is</w:t>
      </w:r>
      <w:r w:rsidR="0018349E" w:rsidRPr="00C27202">
        <w:t xml:space="preserve"> a disagreement here </w:t>
      </w:r>
      <w:r w:rsidR="0018349E" w:rsidRPr="00C27202">
        <w:lastRenderedPageBreak/>
        <w:t>between Hume and Paley. According to Hume, what justifies the inference is the fact that the watch in the heath is similar to many other watches we have observed or heard about, and we know that those other watches were intentionally crafted</w:t>
      </w:r>
      <w:r w:rsidR="0066181D" w:rsidRPr="00C27202">
        <w:t>—thus, we infer that this watch, too, was intentionally crafted</w:t>
      </w:r>
      <w:r w:rsidR="0018349E" w:rsidRPr="00C27202">
        <w:t>. Paley is less clear</w:t>
      </w:r>
      <w:r w:rsidR="0066181D" w:rsidRPr="00C27202">
        <w:t xml:space="preserve"> about the justification for this inference</w:t>
      </w:r>
      <w:r w:rsidR="0018349E" w:rsidRPr="00C27202">
        <w:t>, which opens the door to speculation</w:t>
      </w:r>
      <w:r w:rsidR="0066181D" w:rsidRPr="00C27202">
        <w:t xml:space="preserve"> about his way of justifying it</w:t>
      </w:r>
      <w:r w:rsidR="0018349E" w:rsidRPr="00C27202">
        <w:t>.</w:t>
      </w:r>
      <w:r w:rsidR="0066181D" w:rsidRPr="00C27202">
        <w:t xml:space="preserve"> </w:t>
      </w:r>
      <w:r w:rsidR="0018349E" w:rsidRPr="00C27202">
        <w:t xml:space="preserve">White </w:t>
      </w:r>
      <w:r w:rsidR="0066181D" w:rsidRPr="00C27202">
        <w:t>speculates</w:t>
      </w:r>
      <w:r w:rsidR="0018349E" w:rsidRPr="00C27202">
        <w:t xml:space="preserve"> that “According to Paley, even someone who had never seen a piece of machinery even remotely like a watch could rationally judge that the watch had a designer” </w:t>
      </w:r>
      <w:r w:rsidR="0018349E" w:rsidRPr="00C27202">
        <w:fldChar w:fldCharType="begin" w:fldLock="1"/>
      </w:r>
      <w:r w:rsidR="0018349E" w:rsidRPr="00C27202">
        <w:instrText>ADDIN CSL_CITATION {"citationItems":[{"id":"ITEM-1","itemData":{"ISBN":"9781844652228","author":[{"dropping-particle":"","family":"White","given":"Roger","non-dropping-particle":"","parse-names":false,"suffix":""}],"container-title":"Early Modern Philosophy of Religion : The History of Western Philosophy of Religion","editor":[{"dropping-particle":"","family":"Trakakis","given":"Nick","non-dropping-particle":"","parse-names":false,"suffix":""},{"dropping-particle":"","family":"Oppy","given":"Graham","non-dropping-particle":"","parse-names":false,"suffix":""}],"id":"ITEM-1","issued":{"date-parts":[["2014"]]},"publisher":"Routledge","publisher-place":"London","title":"William Paley","type":"chapter","volume":"3"},"locator":"306","uris":["http://www.mendeley.com/documents/?uuid=c9bb7385-81de-4403-9418-d603e7e7e1fd"]}],"mendeley":{"formattedCitation":"(White, 2014, p. 306)","plainTextFormattedCitation":"(White, 2014, p. 306)","previouslyFormattedCitation":"(White, 2014, p. 306)"},"properties":{"noteIndex":0},"schema":"https://github.com/citation-style-language/schema/raw/master/csl-citation.json"}</w:instrText>
      </w:r>
      <w:r w:rsidR="0018349E" w:rsidRPr="00C27202">
        <w:fldChar w:fldCharType="separate"/>
      </w:r>
      <w:r w:rsidR="0018349E" w:rsidRPr="00C27202">
        <w:rPr>
          <w:noProof/>
        </w:rPr>
        <w:t>(White, 2014, p. 306)</w:t>
      </w:r>
      <w:r w:rsidR="0018349E" w:rsidRPr="00C27202">
        <w:fldChar w:fldCharType="end"/>
      </w:r>
      <w:r w:rsidR="0018349E" w:rsidRPr="00C27202">
        <w:t xml:space="preserve">. </w:t>
      </w:r>
      <w:r w:rsidR="005F7679" w:rsidRPr="00C27202">
        <w:t>Setting aside Paley’s theistic conclusion, we can wonder whether a watch in a heath would call for explanation even if we had no prior information about anything like a watch. White thinks that it would</w:t>
      </w:r>
      <w:r w:rsidR="0066181D" w:rsidRPr="00C27202">
        <w:t xml:space="preserve">—and </w:t>
      </w:r>
      <w:r w:rsidR="00395D3E">
        <w:t>attributes this view to</w:t>
      </w:r>
      <w:r w:rsidR="0066181D" w:rsidRPr="00C27202">
        <w:t xml:space="preserve"> Paley</w:t>
      </w:r>
      <w:r w:rsidR="005F7679" w:rsidRPr="00C27202">
        <w:t>.</w:t>
      </w:r>
      <w:r w:rsidR="0066181D" w:rsidRPr="00C27202">
        <w:t xml:space="preserve"> Hume, however, does not.</w:t>
      </w:r>
      <w:r w:rsidR="005F7679" w:rsidRPr="00C27202">
        <w:t xml:space="preserve"> </w:t>
      </w:r>
    </w:p>
    <w:p w14:paraId="4CAA457E" w14:textId="69F5BFA0" w:rsidR="0C6F3067" w:rsidRPr="00C27202" w:rsidRDefault="00E92FB0" w:rsidP="00395D3E">
      <w:r w:rsidRPr="00C27202">
        <w:t>L</w:t>
      </w:r>
      <w:r w:rsidR="0C6F3067" w:rsidRPr="00C27202">
        <w:t xml:space="preserve">et us think a bit </w:t>
      </w:r>
      <w:r w:rsidR="00395D3E">
        <w:t xml:space="preserve">more about Paley-White view that </w:t>
      </w:r>
      <w:r w:rsidR="0C6F3067" w:rsidRPr="00C27202">
        <w:t xml:space="preserve">sometimes, whether a fact calls for explanation can be determined by the fact itself in isolation. The view, to be </w:t>
      </w:r>
      <w:r w:rsidR="00E15B55" w:rsidRPr="00C27202">
        <w:t>even initially attractive</w:t>
      </w:r>
      <w:r w:rsidR="0C6F3067" w:rsidRPr="00C27202">
        <w:t>, needs some qualification</w:t>
      </w:r>
      <w:r w:rsidR="00011D76" w:rsidRPr="00C27202">
        <w:t>:</w:t>
      </w:r>
      <w:r w:rsidR="0C6F3067" w:rsidRPr="00C27202">
        <w:t xml:space="preserve"> If we know the explanation for a fact, then it </w:t>
      </w:r>
      <w:r w:rsidR="006206A5" w:rsidRPr="00C27202">
        <w:t>seems wrong to say that it</w:t>
      </w:r>
      <w:r w:rsidR="0C6F3067" w:rsidRPr="00C27202">
        <w:t xml:space="preserve"> call</w:t>
      </w:r>
      <w:r w:rsidR="006206A5" w:rsidRPr="00C27202">
        <w:t>s</w:t>
      </w:r>
      <w:r w:rsidR="0C6F3067" w:rsidRPr="00C27202">
        <w:t xml:space="preserve"> for explanation. </w:t>
      </w:r>
      <w:r w:rsidR="00011D76" w:rsidRPr="00C27202">
        <w:t>But w</w:t>
      </w:r>
      <w:r w:rsidR="0C6F3067" w:rsidRPr="00C27202">
        <w:t xml:space="preserve">hether </w:t>
      </w:r>
      <w:r w:rsidR="0C6F3067" w:rsidRPr="00C27202">
        <w:rPr>
          <w:i/>
          <w:iCs/>
        </w:rPr>
        <w:t>we</w:t>
      </w:r>
      <w:r w:rsidR="00684D14" w:rsidRPr="00C27202">
        <w:t xml:space="preserve"> know the explanation is about </w:t>
      </w:r>
      <w:r w:rsidR="00684D14" w:rsidRPr="00395D3E">
        <w:rPr>
          <w:i/>
          <w:iCs/>
        </w:rPr>
        <w:t>us</w:t>
      </w:r>
      <w:r w:rsidR="00684D14" w:rsidRPr="00C27202">
        <w:t>, not about the fact</w:t>
      </w:r>
      <w:r w:rsidR="0C6F3067" w:rsidRPr="00C27202">
        <w:t>. Therefore, there is an obvious sense in which whether a fact calls for explanation</w:t>
      </w:r>
      <w:r w:rsidR="00E15B55" w:rsidRPr="00C27202">
        <w:t xml:space="preserve"> </w:t>
      </w:r>
      <w:r w:rsidR="00E15B55" w:rsidRPr="00395D3E">
        <w:rPr>
          <w:i/>
          <w:iCs/>
        </w:rPr>
        <w:t>always</w:t>
      </w:r>
      <w:r w:rsidR="0C6F3067" w:rsidRPr="00C27202">
        <w:t xml:space="preserve"> depends </w:t>
      </w:r>
      <w:r w:rsidR="00684D14" w:rsidRPr="00C27202">
        <w:t>on background information</w:t>
      </w:r>
      <w:r w:rsidR="0C6F3067" w:rsidRPr="00C27202">
        <w:t>. However, this really is an unimportant quibble. One way to get around it is to say that what we’re interested in is whether there are ever facts for which we have a</w:t>
      </w:r>
      <w:r w:rsidR="00D60CDC" w:rsidRPr="00C27202">
        <w:t>n initial</w:t>
      </w:r>
      <w:r w:rsidR="0C6F3067" w:rsidRPr="00C27202">
        <w:t xml:space="preserve"> </w:t>
      </w:r>
      <w:r w:rsidR="0C6F3067" w:rsidRPr="00395D3E">
        <w:t>pro tanto</w:t>
      </w:r>
      <w:r w:rsidR="0C6F3067" w:rsidRPr="00C27202">
        <w:t xml:space="preserve"> reason to believe that they have a special explanation. Such a pro tanto reason can be outweighed, </w:t>
      </w:r>
      <w:r w:rsidR="0042010D" w:rsidRPr="00C27202">
        <w:t>such as</w:t>
      </w:r>
      <w:r w:rsidR="0C6F3067" w:rsidRPr="00C27202">
        <w:t xml:space="preserve"> when we have convincing reasons to believe of a certain explanation that it is true</w:t>
      </w:r>
      <w:r w:rsidR="0042010D" w:rsidRPr="00C27202">
        <w:t>, but being</w:t>
      </w:r>
      <w:r w:rsidR="0C6F3067" w:rsidRPr="00C27202">
        <w:t xml:space="preserve"> </w:t>
      </w:r>
      <w:r w:rsidR="0042010D" w:rsidRPr="00C27202">
        <w:t xml:space="preserve">outweighed </w:t>
      </w:r>
      <w:r w:rsidR="0C6F3067" w:rsidRPr="00C27202">
        <w:t xml:space="preserve">doesn’t mean that </w:t>
      </w:r>
      <w:r w:rsidR="0042010D" w:rsidRPr="00C27202">
        <w:t>the</w:t>
      </w:r>
      <w:r w:rsidR="0C6F3067" w:rsidRPr="00C27202">
        <w:t xml:space="preserve"> pro tanto reason</w:t>
      </w:r>
      <w:r w:rsidR="0042010D" w:rsidRPr="00C27202">
        <w:t xml:space="preserve"> doesn’t exist</w:t>
      </w:r>
      <w:r w:rsidR="0C6F3067" w:rsidRPr="00C27202">
        <w:t xml:space="preserve">. </w:t>
      </w:r>
      <w:r w:rsidR="0042010D" w:rsidRPr="00C27202">
        <w:t>It’s true that</w:t>
      </w:r>
      <w:r w:rsidR="0C6F3067" w:rsidRPr="00C27202">
        <w:t xml:space="preserve"> in such a case</w:t>
      </w:r>
      <w:r w:rsidR="0042010D" w:rsidRPr="00C27202">
        <w:t>,</w:t>
      </w:r>
      <w:r w:rsidR="0C6F3067" w:rsidRPr="00C27202">
        <w:t xml:space="preserve"> we wouldn’t say that the fact calls for explanation</w:t>
      </w:r>
      <w:r w:rsidR="0042010D" w:rsidRPr="00C27202">
        <w:t>,</w:t>
      </w:r>
      <w:r w:rsidR="0C6F3067" w:rsidRPr="00C27202">
        <w:t xml:space="preserve"> </w:t>
      </w:r>
      <w:r w:rsidR="0042010D" w:rsidRPr="00C27202">
        <w:t>b</w:t>
      </w:r>
      <w:r w:rsidR="0C6F3067" w:rsidRPr="00C27202">
        <w:t xml:space="preserve">ut we’re not interested here in what we would say. What we are exploring in this book is a certain kind of reason for belief, and </w:t>
      </w:r>
      <w:r w:rsidR="0042010D" w:rsidRPr="00C27202">
        <w:t xml:space="preserve">such a reason </w:t>
      </w:r>
      <w:r w:rsidR="0C6F3067" w:rsidRPr="00C27202">
        <w:t xml:space="preserve">can exist even when it is outweighed. </w:t>
      </w:r>
    </w:p>
    <w:p w14:paraId="3B38DEE5" w14:textId="13E19BA8" w:rsidR="0C6F3067" w:rsidRPr="00C27202" w:rsidRDefault="00395D3E" w:rsidP="0C6F3067">
      <w:r>
        <w:lastRenderedPageBreak/>
        <w:t xml:space="preserve">Are there other problems with the Paley-White view? </w:t>
      </w:r>
      <w:r w:rsidR="608DD4AA" w:rsidRPr="00C27202">
        <w:t xml:space="preserve">I once thought I had a good argument against </w:t>
      </w:r>
      <w:r>
        <w:t>it</w:t>
      </w:r>
      <w:r w:rsidR="608DD4AA" w:rsidRPr="00C27202">
        <w:t xml:space="preserve">. </w:t>
      </w:r>
      <w:r>
        <w:t xml:space="preserve">I now believe it can be resisted. Let's work through that argument. </w:t>
      </w:r>
      <w:r w:rsidR="608DD4AA" w:rsidRPr="00C27202">
        <w:t>Consider a paradigmatic example of a fact that would not call for explanation</w:t>
      </w:r>
      <w:r w:rsidR="0098743F" w:rsidRPr="00C27202">
        <w:t>:</w:t>
      </w:r>
      <w:r w:rsidR="608DD4AA" w:rsidRPr="00C27202">
        <w:t xml:space="preserve"> </w:t>
      </w:r>
      <w:r w:rsidR="0098743F" w:rsidRPr="00C27202">
        <w:t>A</w:t>
      </w:r>
      <w:r w:rsidR="608DD4AA" w:rsidRPr="00C27202">
        <w:t xml:space="preserve"> die is tossed a </w:t>
      </w:r>
      <w:r w:rsidR="0098743F" w:rsidRPr="00C27202">
        <w:t xml:space="preserve">number of </w:t>
      </w:r>
      <w:r w:rsidR="608DD4AA" w:rsidRPr="00C27202">
        <w:t xml:space="preserve">times and lands 42321261124654416224. </w:t>
      </w:r>
      <w:r w:rsidR="0098743F" w:rsidRPr="00C27202">
        <w:t>F</w:t>
      </w:r>
      <w:r w:rsidR="608DD4AA" w:rsidRPr="00C27202">
        <w:t xml:space="preserve">or any such case, </w:t>
      </w:r>
      <w:r w:rsidR="0098743F" w:rsidRPr="00C27202">
        <w:t xml:space="preserve">it seems that </w:t>
      </w:r>
      <w:r w:rsidR="608DD4AA" w:rsidRPr="00C27202">
        <w:t xml:space="preserve">we can imagine circumstances in which the same fact would call for explanation. </w:t>
      </w:r>
      <w:r w:rsidR="0098743F" w:rsidRPr="00C27202">
        <w:t>For example, s</w:t>
      </w:r>
      <w:r w:rsidR="608DD4AA" w:rsidRPr="00C27202">
        <w:t xml:space="preserve">uppose </w:t>
      </w:r>
      <w:r w:rsidR="0098743F" w:rsidRPr="00C27202">
        <w:t xml:space="preserve">that </w:t>
      </w:r>
      <w:r w:rsidR="608DD4AA" w:rsidRPr="00C27202">
        <w:t>a few minutes before tossing the dice, I wrote in my notebook “42321261124654416224”. Then I toss the die, and lo and behold, it lands 42321261124654416224. Now it seems that the same fact</w:t>
      </w:r>
      <w:r w:rsidR="003034D7" w:rsidRPr="00C27202">
        <w:t>—</w:t>
      </w:r>
      <w:r w:rsidR="608DD4AA" w:rsidRPr="00C27202">
        <w:t>that a die landed 42321261124654416224</w:t>
      </w:r>
      <w:r w:rsidR="003034D7" w:rsidRPr="00C27202">
        <w:t>—</w:t>
      </w:r>
      <w:r w:rsidR="608DD4AA" w:rsidRPr="00C27202">
        <w:t xml:space="preserve">would call for explanation, and this is partly in virtue of a </w:t>
      </w:r>
      <w:r w:rsidR="608DD4AA" w:rsidRPr="00395D3E">
        <w:rPr>
          <w:i/>
          <w:iCs/>
        </w:rPr>
        <w:t>different</w:t>
      </w:r>
      <w:r w:rsidR="608DD4AA" w:rsidRPr="00C27202">
        <w:t xml:space="preserve"> fact</w:t>
      </w:r>
      <w:r w:rsidR="003034D7" w:rsidRPr="00C27202">
        <w:t>—</w:t>
      </w:r>
      <w:r w:rsidR="608DD4AA" w:rsidRPr="00C27202">
        <w:t>that I wrote this same number in my notebook a few moments earlier. The example seems generaliz</w:t>
      </w:r>
      <w:r w:rsidR="003034D7" w:rsidRPr="00C27202">
        <w:t>able</w:t>
      </w:r>
      <w:r w:rsidR="608DD4AA" w:rsidRPr="00C27202">
        <w:t xml:space="preserve">. </w:t>
      </w:r>
      <w:r w:rsidR="003034D7" w:rsidRPr="00C27202">
        <w:t>That is, it seems that f</w:t>
      </w:r>
      <w:r w:rsidR="608DD4AA" w:rsidRPr="00C27202">
        <w:t xml:space="preserve">or any purported fact that would not call for explanation in some circumstance, I can think of a different circumstance in which the same fact </w:t>
      </w:r>
      <w:r w:rsidR="608DD4AA" w:rsidRPr="00CA5D6E">
        <w:t>would</w:t>
      </w:r>
      <w:r w:rsidR="608DD4AA" w:rsidRPr="00C27202">
        <w:t xml:space="preserve"> call for explanation. And this seemed to me to support the view that whether a fact calls for explanation is always partly determined by </w:t>
      </w:r>
      <w:r>
        <w:t>background</w:t>
      </w:r>
      <w:r w:rsidR="608DD4AA" w:rsidRPr="00C27202">
        <w:t xml:space="preserve"> facts. </w:t>
      </w:r>
    </w:p>
    <w:p w14:paraId="0FCBD528" w14:textId="14BB3DE1" w:rsidR="0C6F3067" w:rsidRPr="00C27202" w:rsidRDefault="0C6F3067" w:rsidP="0C6F3067">
      <w:r w:rsidRPr="00C27202">
        <w:t>However, this argument</w:t>
      </w:r>
      <w:r w:rsidR="009204B9" w:rsidRPr="00C27202">
        <w:t xml:space="preserve"> fails</w:t>
      </w:r>
      <w:r w:rsidRPr="00C27202">
        <w:t xml:space="preserve"> for two reasons. First, what such examples demonstrate at most is that facts that in themselves would not call for explanation can call for explanation in conjunction with other facts. The</w:t>
      </w:r>
      <w:r w:rsidR="009204B9" w:rsidRPr="00C27202">
        <w:t xml:space="preserve"> examples</w:t>
      </w:r>
      <w:r w:rsidRPr="00C27202">
        <w:t xml:space="preserve"> do not show that there are no cases in which a fact </w:t>
      </w:r>
      <w:r w:rsidRPr="00C27202">
        <w:rPr>
          <w:i/>
          <w:iCs/>
        </w:rPr>
        <w:t>does</w:t>
      </w:r>
      <w:r w:rsidRPr="00C27202">
        <w:t xml:space="preserve"> call for explanation in isolation. What we would need in order to demonstrate the latter claim is a generalizable example in the other direction</w:t>
      </w:r>
      <w:r w:rsidR="009204B9" w:rsidRPr="00C27202">
        <w:t xml:space="preserve">—that is, </w:t>
      </w:r>
      <w:r w:rsidRPr="00C27202">
        <w:t>a fact that seems to call for explanation, but when we subtract certain background facts</w:t>
      </w:r>
      <w:r w:rsidR="009204B9" w:rsidRPr="00C27202">
        <w:t>,</w:t>
      </w:r>
      <w:r w:rsidRPr="00C27202">
        <w:t xml:space="preserve"> it no longer </w:t>
      </w:r>
      <w:r w:rsidR="009204B9" w:rsidRPr="00C27202">
        <w:t>does so</w:t>
      </w:r>
      <w:r w:rsidRPr="00C27202">
        <w:t xml:space="preserve">. The second </w:t>
      </w:r>
      <w:r w:rsidR="009204B9" w:rsidRPr="00C27202">
        <w:t xml:space="preserve">reason that this </w:t>
      </w:r>
      <w:r w:rsidRPr="00C27202">
        <w:t xml:space="preserve">argument </w:t>
      </w:r>
      <w:r w:rsidR="009204B9" w:rsidRPr="00C27202">
        <w:t xml:space="preserve">fails </w:t>
      </w:r>
      <w:r w:rsidRPr="00C27202">
        <w:t>is that there is an alternative and appealing way to describe what it is that calls for explanation in the second scenario</w:t>
      </w:r>
      <w:r w:rsidR="009204B9" w:rsidRPr="00C27202">
        <w:t>:</w:t>
      </w:r>
      <w:r w:rsidRPr="00C27202">
        <w:t xml:space="preserve"> What calls for explanation is </w:t>
      </w:r>
      <w:r w:rsidRPr="00395D3E">
        <w:rPr>
          <w:i/>
          <w:iCs/>
        </w:rPr>
        <w:t>not</w:t>
      </w:r>
      <w:r w:rsidRPr="00C27202">
        <w:t xml:space="preserve"> the fact that a die landed 42321261124654416224 but rather the fact that a die landed in the exact same long and random-looking sequence as was written earlier in a </w:t>
      </w:r>
      <w:r w:rsidRPr="00C27202">
        <w:lastRenderedPageBreak/>
        <w:t>notebook. This is a different fact. And it is a fact that requires a separate argument to show that it doesn’t call for explanation in isolation.</w:t>
      </w:r>
      <w:r w:rsidRPr="00C27202">
        <w:rPr>
          <w:rStyle w:val="FootnoteReference"/>
        </w:rPr>
        <w:footnoteReference w:id="22"/>
      </w:r>
      <w:r w:rsidRPr="00C27202">
        <w:t xml:space="preserve"> </w:t>
      </w:r>
    </w:p>
    <w:p w14:paraId="1ACCAB74" w14:textId="7CEE16AD" w:rsidR="001B0F23" w:rsidRDefault="0C6F3067" w:rsidP="001B0F23">
      <w:r w:rsidRPr="00C27202">
        <w:t>Take</w:t>
      </w:r>
      <w:r w:rsidR="00B46FD8" w:rsidRPr="00C27202">
        <w:t>,</w:t>
      </w:r>
      <w:r w:rsidRPr="00C27202">
        <w:t xml:space="preserve"> then</w:t>
      </w:r>
      <w:r w:rsidR="00B46FD8" w:rsidRPr="00C27202">
        <w:t>,</w:t>
      </w:r>
      <w:r w:rsidRPr="00C27202">
        <w:t xml:space="preserve"> a paradigmatic fact that </w:t>
      </w:r>
      <w:r w:rsidRPr="00395D3E">
        <w:rPr>
          <w:i/>
          <w:iCs/>
        </w:rPr>
        <w:t>does</w:t>
      </w:r>
      <w:r w:rsidRPr="00C27202">
        <w:t xml:space="preserve"> call for explanation</w:t>
      </w:r>
      <w:r w:rsidR="00B46FD8" w:rsidRPr="00C27202">
        <w:t>—</w:t>
      </w:r>
      <w:r w:rsidRPr="00C27202">
        <w:t>say</w:t>
      </w:r>
      <w:r w:rsidR="00B46FD8" w:rsidRPr="00C27202">
        <w:t>,</w:t>
      </w:r>
      <w:r w:rsidRPr="00C27202">
        <w:t xml:space="preserve"> a die landing 123456123456. Would it call for explanation if this </w:t>
      </w:r>
      <w:r w:rsidR="00B46FD8" w:rsidRPr="00C27202">
        <w:t xml:space="preserve">were </w:t>
      </w:r>
      <w:r w:rsidRPr="00C27202">
        <w:t xml:space="preserve">the only fact we knew? The more I think </w:t>
      </w:r>
      <w:r w:rsidR="002D7479" w:rsidRPr="00C27202">
        <w:t xml:space="preserve">about </w:t>
      </w:r>
      <w:r w:rsidRPr="00C27202">
        <w:t>what it would involve</w:t>
      </w:r>
      <w:r w:rsidR="002D7479" w:rsidRPr="00C27202">
        <w:t xml:space="preserve"> to have this be the only fact we knew</w:t>
      </w:r>
      <w:r w:rsidRPr="00C27202">
        <w:t xml:space="preserve">, the more it seems to me that </w:t>
      </w:r>
      <w:r w:rsidR="002D7479" w:rsidRPr="00C27202">
        <w:t xml:space="preserve">the fact itself </w:t>
      </w:r>
      <w:r w:rsidRPr="00C27202">
        <w:t xml:space="preserve">would not call for explanation. It would </w:t>
      </w:r>
      <w:r w:rsidR="002D7479" w:rsidRPr="00C27202">
        <w:t xml:space="preserve">have to </w:t>
      </w:r>
      <w:r w:rsidRPr="00C27202">
        <w:t xml:space="preserve">be a scenario in which you </w:t>
      </w:r>
      <w:r w:rsidR="002D7479" w:rsidRPr="00C27202">
        <w:t>had no</w:t>
      </w:r>
      <w:r w:rsidRPr="00C27202">
        <w:t xml:space="preserve"> basic experience of the laws of physics</w:t>
      </w:r>
      <w:r w:rsidR="002D7479" w:rsidRPr="00C27202">
        <w:t>,</w:t>
      </w:r>
      <w:r w:rsidRPr="00C27202">
        <w:t xml:space="preserve"> no idea </w:t>
      </w:r>
      <w:r w:rsidR="002D7479" w:rsidRPr="00C27202">
        <w:t xml:space="preserve">about </w:t>
      </w:r>
      <w:r w:rsidRPr="00C27202">
        <w:t>how dice normally fall</w:t>
      </w:r>
      <w:r w:rsidR="002D7479" w:rsidRPr="00C27202">
        <w:t>, and no idea even</w:t>
      </w:r>
      <w:r w:rsidRPr="00C27202">
        <w:t xml:space="preserve"> that anything falls</w:t>
      </w:r>
      <w:r w:rsidR="002D7479" w:rsidRPr="00C27202">
        <w:t xml:space="preserve"> or what falling is</w:t>
      </w:r>
      <w:r w:rsidRPr="00C27202">
        <w:t>.</w:t>
      </w:r>
      <w:r w:rsidRPr="00C27202">
        <w:rPr>
          <w:rStyle w:val="FootnoteReference"/>
        </w:rPr>
        <w:footnoteReference w:id="23"/>
      </w:r>
      <w:r w:rsidRPr="00C27202">
        <w:t xml:space="preserve"> </w:t>
      </w:r>
      <w:r w:rsidR="002D7479" w:rsidRPr="00C27202">
        <w:t>T</w:t>
      </w:r>
      <w:r w:rsidRPr="00C27202">
        <w:t>his is a difficult</w:t>
      </w:r>
      <w:r w:rsidR="002D7479" w:rsidRPr="00C27202">
        <w:t xml:space="preserve"> and perhaps even impossible</w:t>
      </w:r>
      <w:r w:rsidRPr="00C27202">
        <w:t xml:space="preserve"> scenario to imagine. We </w:t>
      </w:r>
      <w:r w:rsidR="002D7479" w:rsidRPr="00C27202">
        <w:t xml:space="preserve">have </w:t>
      </w:r>
      <w:r w:rsidRPr="00C27202">
        <w:t xml:space="preserve">never in our lives found ourselves knowing so little </w:t>
      </w:r>
      <w:r w:rsidR="00E92FB0" w:rsidRPr="00C27202">
        <w:t>that</w:t>
      </w:r>
      <w:r w:rsidRPr="00C27202">
        <w:t xml:space="preserve"> we have too little experience to draw upon when </w:t>
      </w:r>
      <w:r w:rsidRPr="00CA5D6E">
        <w:t>tryi</w:t>
      </w:r>
      <w:r w:rsidR="005E411D" w:rsidRPr="00CA5D6E">
        <w:t>ng to imagine</w:t>
      </w:r>
      <w:r w:rsidR="00CA5D6E" w:rsidRPr="00CA5D6E">
        <w:t xml:space="preserve"> this scenario</w:t>
      </w:r>
      <w:r w:rsidR="005E411D" w:rsidRPr="00CA5D6E">
        <w:t xml:space="preserve">. </w:t>
      </w:r>
      <w:r w:rsidR="00CA5D6E" w:rsidRPr="00CA5D6E">
        <w:t>And this leads me to two conclusions regarding the Paley-White view. First, we do not have any good reason, as far as intuitions about examples go, to believe that facts can call for explanation in isolation. Second, in practice, our reasoning is never conducted in isolation. It therefore does not seem to matter to our actual reasoning whether facts can call for explanation in isolation.</w:t>
      </w:r>
    </w:p>
    <w:p w14:paraId="233B6EFE" w14:textId="01DB82C2" w:rsidR="00CA5D6E" w:rsidRPr="00CA5D6E" w:rsidRDefault="00CA5D6E" w:rsidP="001B0F23">
      <w:r>
        <w:t xml:space="preserve">The conclusion of this subsection is that </w:t>
      </w:r>
      <w:r w:rsidR="001B0F23">
        <w:t xml:space="preserve">the intermediate view, that </w:t>
      </w:r>
      <w:r>
        <w:t>some facts call for explanation and some do not</w:t>
      </w:r>
      <w:r w:rsidR="001B0F23">
        <w:t>,</w:t>
      </w:r>
      <w:r>
        <w:t xml:space="preserve"> is a view that everybody should accept. </w:t>
      </w:r>
      <w:r w:rsidR="001B0F23">
        <w:t xml:space="preserve">We examined two possibilities for disagreement about what kinds of reasons there are for facts to call for explanation, a priori reasons and isolated reasons. I argued that there should not be much disagreement about them either. If there are any a priori reasons for belief, then there are also </w:t>
      </w:r>
      <w:r w:rsidR="001B0F23">
        <w:lastRenderedPageBreak/>
        <w:t xml:space="preserve">a priori reason to believe that facts call for explanation. And we lack any reason to think that facts call for explanation in isolation. </w:t>
      </w:r>
    </w:p>
    <w:p w14:paraId="04475425" w14:textId="77777777" w:rsidR="00EC1417" w:rsidRPr="00C27202" w:rsidRDefault="00EC1417" w:rsidP="00EC1417">
      <w:pPr>
        <w:pStyle w:val="Heading2"/>
      </w:pPr>
      <w:bookmarkStart w:id="11" w:name="_Toc43725250"/>
      <w:bookmarkStart w:id="12" w:name="_Hlk21597471"/>
      <w:bookmarkEnd w:id="2"/>
      <w:r w:rsidRPr="00C27202">
        <w:t>A naïve picture and a project</w:t>
      </w:r>
      <w:bookmarkEnd w:id="11"/>
    </w:p>
    <w:p w14:paraId="3F73CBE9" w14:textId="61A9483D" w:rsidR="00EC1417" w:rsidRPr="00C27202" w:rsidRDefault="001B0F23" w:rsidP="00EC1417">
      <w:r w:rsidRPr="00C27202">
        <w:t>Let us</w:t>
      </w:r>
      <w:r w:rsidR="00EC1417" w:rsidRPr="00C27202">
        <w:t xml:space="preserve"> recap what </w:t>
      </w:r>
      <w:r w:rsidR="00953571" w:rsidRPr="00C27202">
        <w:t>we have</w:t>
      </w:r>
      <w:r w:rsidR="00EC1417" w:rsidRPr="00C27202">
        <w:t xml:space="preserve"> learned in this chapter. The thought that some facts call for explanation is a common </w:t>
      </w:r>
      <w:r w:rsidR="0042198E" w:rsidRPr="00C27202">
        <w:t>one</w:t>
      </w:r>
      <w:r w:rsidR="00EC1417" w:rsidRPr="00C27202">
        <w:t xml:space="preserve">, and it plays a role in important philosophical arguments. </w:t>
      </w:r>
      <w:r w:rsidR="0042198E" w:rsidRPr="00C27202">
        <w:t xml:space="preserve">For example, </w:t>
      </w:r>
      <w:r w:rsidR="00953571" w:rsidRPr="00C27202">
        <w:t>it is</w:t>
      </w:r>
      <w:r w:rsidR="0042198E" w:rsidRPr="00C27202">
        <w:t xml:space="preserve"> </w:t>
      </w:r>
      <w:r w:rsidR="00EC1417" w:rsidRPr="00C27202">
        <w:t xml:space="preserve">used to reject mathematical Platonism and moral realism, </w:t>
      </w:r>
      <w:r w:rsidR="0042198E" w:rsidRPr="00C27202">
        <w:t xml:space="preserve">as well as </w:t>
      </w:r>
      <w:r w:rsidR="00EC1417" w:rsidRPr="00C27202">
        <w:t xml:space="preserve">to support theism and multiverse theories. In these contexts, the term “calls for explanation” is used to make the claim that we have reason to believe that a certain fact has a special kind of explanation. I </w:t>
      </w:r>
      <w:r w:rsidR="00953571">
        <w:t xml:space="preserve">then </w:t>
      </w:r>
      <w:r w:rsidR="00EC1417" w:rsidRPr="00C27202">
        <w:t>argue</w:t>
      </w:r>
      <w:r w:rsidR="00953571">
        <w:t>d</w:t>
      </w:r>
      <w:r w:rsidR="00EC1417" w:rsidRPr="00C27202">
        <w:t xml:space="preserve"> that</w:t>
      </w:r>
      <w:r w:rsidR="0042198E" w:rsidRPr="00C27202">
        <w:t xml:space="preserve"> everyone should accept</w:t>
      </w:r>
      <w:r w:rsidR="00EC1417" w:rsidRPr="00C27202">
        <w:t xml:space="preserve"> the view that some facts call for explanation</w:t>
      </w:r>
      <w:r w:rsidR="00953571">
        <w:t xml:space="preserve">. </w:t>
      </w:r>
    </w:p>
    <w:p w14:paraId="58627386" w14:textId="53C88639" w:rsidR="00EC1417" w:rsidRPr="00C27202" w:rsidRDefault="00EC1417" w:rsidP="00EC1417">
      <w:r w:rsidRPr="00C27202">
        <w:t xml:space="preserve">This idea can be formulated as a principle, which serves as a premise in arguments of the style described </w:t>
      </w:r>
      <w:r w:rsidR="00C54FF2" w:rsidRPr="00C27202">
        <w:t xml:space="preserve">in this </w:t>
      </w:r>
      <w:r w:rsidR="00953571">
        <w:t>chapter</w:t>
      </w:r>
      <w:r w:rsidRPr="00C27202">
        <w:t xml:space="preserve">. </w:t>
      </w:r>
      <w:r w:rsidR="00C54FF2" w:rsidRPr="00C27202">
        <w:t>F</w:t>
      </w:r>
      <w:r w:rsidRPr="00C27202">
        <w:t xml:space="preserve">or ease of reference, it will be helpful to give the principle a name. I will therefore call it </w:t>
      </w:r>
      <w:r w:rsidRPr="00C27202">
        <w:rPr>
          <w:i/>
          <w:iCs/>
        </w:rPr>
        <w:t>the striking principle</w:t>
      </w:r>
      <w:r w:rsidRPr="00C27202">
        <w:t xml:space="preserve">. The reason is that the idea that some facts call for explanation is sometimes expressed by saying that those facts are </w:t>
      </w:r>
      <w:r w:rsidR="00C54FF2" w:rsidRPr="00C27202">
        <w:t>“</w:t>
      </w:r>
      <w:r w:rsidRPr="00C27202">
        <w:t>striking</w:t>
      </w:r>
      <w:r w:rsidR="00C54FF2" w:rsidRPr="00C27202">
        <w:t>.”</w:t>
      </w:r>
      <w:r w:rsidR="00953571">
        <w:rPr>
          <w:rStyle w:val="FootnoteReference"/>
        </w:rPr>
        <w:footnoteReference w:id="24"/>
      </w:r>
      <w:r w:rsidRPr="00C27202">
        <w:t xml:space="preserve"> The striking principle consists of two claims: </w:t>
      </w:r>
    </w:p>
    <w:p w14:paraId="53F6B944" w14:textId="71D693A9" w:rsidR="00EC1417" w:rsidRPr="00C27202" w:rsidRDefault="00EC1417" w:rsidP="00340066">
      <w:pPr>
        <w:pStyle w:val="ListParagraph"/>
        <w:numPr>
          <w:ilvl w:val="0"/>
          <w:numId w:val="4"/>
        </w:numPr>
      </w:pPr>
      <w:r w:rsidRPr="00C27202">
        <w:t xml:space="preserve">There is a property that some facts have more than others, which we can call the fact’s degree of calling for explanation, or </w:t>
      </w:r>
      <w:r w:rsidR="00002CE3" w:rsidRPr="00C27202">
        <w:t>“</w:t>
      </w:r>
      <w:r w:rsidRPr="00C27202">
        <w:t>strikingness</w:t>
      </w:r>
      <w:r w:rsidR="001541D3" w:rsidRPr="00C27202">
        <w:t>.</w:t>
      </w:r>
      <w:r w:rsidR="00002CE3" w:rsidRPr="00C27202">
        <w:t>”</w:t>
      </w:r>
      <w:r w:rsidRPr="00C27202">
        <w:t xml:space="preserve"> </w:t>
      </w:r>
    </w:p>
    <w:p w14:paraId="3B2E3A86" w14:textId="77777777" w:rsidR="00EC1417" w:rsidRPr="00C27202" w:rsidRDefault="00EC1417" w:rsidP="00340066">
      <w:pPr>
        <w:pStyle w:val="ListParagraph"/>
        <w:numPr>
          <w:ilvl w:val="0"/>
          <w:numId w:val="4"/>
        </w:numPr>
      </w:pPr>
      <w:r w:rsidRPr="00C27202">
        <w:t xml:space="preserve">To the extent that a purported fact </w:t>
      </w:r>
      <w:r w:rsidRPr="00953571">
        <w:rPr>
          <w:i/>
          <w:iCs/>
        </w:rPr>
        <w:t>E</w:t>
      </w:r>
      <w:r w:rsidRPr="00C27202">
        <w:t xml:space="preserve"> is striking, we have reason to believe that it has an explanation of a special kind.  </w:t>
      </w:r>
    </w:p>
    <w:p w14:paraId="7787F1D4" w14:textId="4F2A8990" w:rsidR="00EC1417" w:rsidRPr="00C27202" w:rsidRDefault="00EC1417" w:rsidP="00EC1417">
      <w:r w:rsidRPr="00C27202">
        <w:t>The striking principle appeals to a property</w:t>
      </w:r>
      <w:r w:rsidR="00953571">
        <w:t xml:space="preserve">, </w:t>
      </w:r>
      <w:r w:rsidR="00953571" w:rsidRPr="00C27202">
        <w:t>“</w:t>
      </w:r>
      <w:r w:rsidR="00953571">
        <w:t>strikingness</w:t>
      </w:r>
      <w:r w:rsidR="00953571" w:rsidRPr="00C27202">
        <w:t>”</w:t>
      </w:r>
      <w:r w:rsidR="00953571">
        <w:t>, that some facts have</w:t>
      </w:r>
      <w:r w:rsidRPr="00C27202">
        <w:t xml:space="preserve"> and to a </w:t>
      </w:r>
      <w:r w:rsidR="00953571" w:rsidRPr="00C27202">
        <w:t>“</w:t>
      </w:r>
      <w:r w:rsidRPr="00C27202">
        <w:t>special kind of explanation</w:t>
      </w:r>
      <w:r w:rsidR="00953571" w:rsidRPr="00C27202">
        <w:t>”</w:t>
      </w:r>
      <w:r w:rsidRPr="00C27202">
        <w:t xml:space="preserve">. These </w:t>
      </w:r>
      <w:r w:rsidR="00953571">
        <w:t xml:space="preserve">terms </w:t>
      </w:r>
      <w:r w:rsidRPr="00C27202">
        <w:t xml:space="preserve">are place holders </w:t>
      </w:r>
      <w:r w:rsidR="0026777F" w:rsidRPr="00C27202">
        <w:t xml:space="preserve">that </w:t>
      </w:r>
      <w:r w:rsidRPr="00C27202">
        <w:t xml:space="preserve">a theory of calling for </w:t>
      </w:r>
      <w:r w:rsidRPr="00C27202">
        <w:lastRenderedPageBreak/>
        <w:t xml:space="preserve">explanation will have to </w:t>
      </w:r>
      <w:r w:rsidR="00953571">
        <w:t>define</w:t>
      </w:r>
      <w:r w:rsidRPr="00C27202">
        <w:t xml:space="preserve">. </w:t>
      </w:r>
      <w:r w:rsidR="0026777F" w:rsidRPr="00C27202">
        <w:t xml:space="preserve">That is, we </w:t>
      </w:r>
      <w:r w:rsidRPr="00C27202">
        <w:t>want to know in virtue of which property facts call for explanation and</w:t>
      </w:r>
      <w:r w:rsidR="0026777F" w:rsidRPr="00C27202">
        <w:t>,</w:t>
      </w:r>
      <w:r w:rsidRPr="00C27202">
        <w:t xml:space="preserve"> when </w:t>
      </w:r>
      <w:r w:rsidR="0026777F" w:rsidRPr="00C27202">
        <w:t>they do so</w:t>
      </w:r>
      <w:r w:rsidRPr="00C27202">
        <w:t xml:space="preserve">, precisely what kind of explanation do they call for. </w:t>
      </w:r>
    </w:p>
    <w:p w14:paraId="35555956" w14:textId="57AFE525" w:rsidR="00EC1417" w:rsidRPr="00C27202" w:rsidRDefault="007F38F6" w:rsidP="00EC1417">
      <w:r w:rsidRPr="00C27202">
        <w:t xml:space="preserve">We will explore this </w:t>
      </w:r>
      <w:r w:rsidR="00EC1417" w:rsidRPr="00C27202">
        <w:t xml:space="preserve">way of thinking about calling for explanation in the next few chapters. It is represented in the following picture:  </w:t>
      </w:r>
    </w:p>
    <w:p w14:paraId="265113E2" w14:textId="77777777" w:rsidR="00EC1417" w:rsidRPr="00C27202" w:rsidRDefault="00EC1417" w:rsidP="00EC1417">
      <w:r w:rsidRPr="00C27202">
        <w:rPr>
          <w:noProof/>
        </w:rPr>
        <w:drawing>
          <wp:inline distT="0" distB="0" distL="0" distR="0" wp14:anchorId="20DCDD62" wp14:editId="5425AACD">
            <wp:extent cx="5732145" cy="3224530"/>
            <wp:effectExtent l="0" t="0" r="1905" b="0"/>
            <wp:docPr id="3"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4C4165-DA10-4FE5-815C-66A83E60AE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4C4165-DA10-4FE5-815C-66A83E60AEBD}"/>
                        </a:ext>
                      </a:extLst>
                    </pic:cNvPr>
                    <pic:cNvPicPr>
                      <a:picLocks noChangeAspect="1"/>
                    </pic:cNvPicPr>
                  </pic:nvPicPr>
                  <pic:blipFill rotWithShape="1">
                    <a:blip r:embed="rId10"/>
                    <a:srcRect l="18617" t="18500" r="6716" b="18500"/>
                    <a:stretch/>
                  </pic:blipFill>
                  <pic:spPr>
                    <a:xfrm>
                      <a:off x="0" y="0"/>
                      <a:ext cx="5732145" cy="3224530"/>
                    </a:xfrm>
                    <a:prstGeom prst="rect">
                      <a:avLst/>
                    </a:prstGeom>
                  </pic:spPr>
                </pic:pic>
              </a:graphicData>
            </a:graphic>
          </wp:inline>
        </w:drawing>
      </w:r>
    </w:p>
    <w:p w14:paraId="0F747E33" w14:textId="59B1F1F5" w:rsidR="00EC1417" w:rsidRPr="00C27202" w:rsidRDefault="00EC1417" w:rsidP="00EC1417">
      <w:r w:rsidRPr="00C27202">
        <w:t xml:space="preserve">The blue person is us, looking around and noticing </w:t>
      </w:r>
      <w:r w:rsidR="00E26BE1">
        <w:t>properties of various facts, represented by the blobs of pain. S</w:t>
      </w:r>
      <w:r w:rsidRPr="00C27202">
        <w:t xml:space="preserve">ome facts have </w:t>
      </w:r>
      <w:r w:rsidR="00E26BE1">
        <w:t>the</w:t>
      </w:r>
      <w:r w:rsidRPr="00C27202">
        <w:t xml:space="preserve"> property of calling for explanation and some do not. It is as if facts are painted by different colors</w:t>
      </w:r>
      <w:r w:rsidR="007F38F6" w:rsidRPr="00C27202">
        <w:t>—</w:t>
      </w:r>
      <w:r w:rsidRPr="00C27202">
        <w:t>those painted black call for explanation</w:t>
      </w:r>
      <w:r w:rsidR="007F38F6" w:rsidRPr="00C27202">
        <w:t>,</w:t>
      </w:r>
      <w:r w:rsidRPr="00C27202">
        <w:t xml:space="preserve"> and those</w:t>
      </w:r>
      <w:r w:rsidR="007F38F6" w:rsidRPr="00C27202">
        <w:t xml:space="preserve"> painted</w:t>
      </w:r>
      <w:r w:rsidRPr="00C27202">
        <w:t xml:space="preserve"> orange </w:t>
      </w:r>
      <w:r w:rsidR="007F38F6" w:rsidRPr="00C27202">
        <w:t>do not</w:t>
      </w:r>
      <w:r w:rsidRPr="00C27202">
        <w:t>. When we come across a fact that calls for explanation, we infer that it probably has a</w:t>
      </w:r>
      <w:r w:rsidR="00E26BE1">
        <w:t>nother property, namely that its explanation must be of a</w:t>
      </w:r>
      <w:r w:rsidRPr="00C27202">
        <w:t xml:space="preserve"> special kind</w:t>
      </w:r>
      <w:r w:rsidR="007F38F6" w:rsidRPr="00C27202">
        <w:t>; f</w:t>
      </w:r>
      <w:r w:rsidRPr="00C27202">
        <w:t xml:space="preserve">or other facts, we make no such inference. </w:t>
      </w:r>
      <w:r w:rsidR="00B15C11" w:rsidRPr="00C27202">
        <w:t xml:space="preserve">The black arrows represent the striking principle, which is the rule of inference that allows us to infer </w:t>
      </w:r>
      <w:r w:rsidR="007F38F6" w:rsidRPr="00C27202">
        <w:t xml:space="preserve">from a striking fact that there is a </w:t>
      </w:r>
      <w:r w:rsidR="00B15C11" w:rsidRPr="00C27202">
        <w:t xml:space="preserve">special explanation. </w:t>
      </w:r>
    </w:p>
    <w:p w14:paraId="031A2DBE" w14:textId="24120A9F" w:rsidR="00EC1417" w:rsidRPr="00C27202" w:rsidRDefault="00EC1417" w:rsidP="00EC1417">
      <w:r w:rsidRPr="00C27202">
        <w:t xml:space="preserve">I call this way of thinking the </w:t>
      </w:r>
      <w:r w:rsidRPr="00C27202">
        <w:rPr>
          <w:i/>
          <w:iCs/>
        </w:rPr>
        <w:t>naïve picture</w:t>
      </w:r>
      <w:r w:rsidRPr="00C27202">
        <w:t xml:space="preserve">. It </w:t>
      </w:r>
      <w:r w:rsidR="00B15C11" w:rsidRPr="00C27202">
        <w:t xml:space="preserve">is </w:t>
      </w:r>
      <w:r w:rsidRPr="00C27202">
        <w:t>a way of thinking rather than a thesis because so long as no definition is provided for “striking” and “special explanation</w:t>
      </w:r>
      <w:r w:rsidR="007F38F6" w:rsidRPr="00C27202">
        <w:t>,</w:t>
      </w:r>
      <w:r w:rsidRPr="00C27202">
        <w:t xml:space="preserve">” it lacks </w:t>
      </w:r>
      <w:r w:rsidRPr="00C27202">
        <w:lastRenderedPageBreak/>
        <w:t xml:space="preserve">enough substance to rule </w:t>
      </w:r>
      <w:r w:rsidR="00E63740">
        <w:t>in or out any particular instances of reasoning</w:t>
      </w:r>
      <w:r w:rsidRPr="00C27202">
        <w:t xml:space="preserve">. Indeed, as I explain in the beginning of </w:t>
      </w:r>
      <w:r w:rsidR="007F38F6" w:rsidRPr="00C27202">
        <w:t>C</w:t>
      </w:r>
      <w:r w:rsidRPr="00C27202">
        <w:t xml:space="preserve">hapter </w:t>
      </w:r>
      <w:r w:rsidRPr="00C27202">
        <w:fldChar w:fldCharType="begin"/>
      </w:r>
      <w:r w:rsidRPr="00C27202">
        <w:instrText xml:space="preserve"> REF _Ref40349358 \r \h </w:instrText>
      </w:r>
      <w:r w:rsidRPr="00C27202">
        <w:fldChar w:fldCharType="separate"/>
      </w:r>
      <w:r w:rsidRPr="00C27202">
        <w:rPr>
          <w:cs/>
        </w:rPr>
        <w:t>‎</w:t>
      </w:r>
      <w:r w:rsidRPr="00C27202">
        <w:t>3</w:t>
      </w:r>
      <w:r w:rsidRPr="00C27202">
        <w:fldChar w:fldCharType="end"/>
      </w:r>
      <w:r w:rsidRPr="00C27202">
        <w:t xml:space="preserve">, there is a way of filling </w:t>
      </w:r>
      <w:r w:rsidR="007F38F6" w:rsidRPr="00C27202">
        <w:t xml:space="preserve">in </w:t>
      </w:r>
      <w:r w:rsidRPr="00C27202">
        <w:t xml:space="preserve">the details that makes the principle trivial. </w:t>
      </w:r>
      <w:r w:rsidR="007F38F6" w:rsidRPr="00C27202">
        <w:t>Thus</w:t>
      </w:r>
      <w:r w:rsidRPr="00C27202">
        <w:t xml:space="preserve">, what we have here is </w:t>
      </w:r>
      <w:r w:rsidR="007F38F6" w:rsidRPr="00C27202">
        <w:t xml:space="preserve">not </w:t>
      </w:r>
      <w:r w:rsidR="00953571">
        <w:t>a substantive thesis,</w:t>
      </w:r>
      <w:r w:rsidR="007F38F6" w:rsidRPr="00C27202">
        <w:t xml:space="preserve"> but rather </w:t>
      </w:r>
      <w:r w:rsidRPr="00C27202">
        <w:t>a certain way to approach our topic</w:t>
      </w:r>
      <w:r w:rsidR="007F38F6" w:rsidRPr="00C27202">
        <w:t>—a</w:t>
      </w:r>
      <w:r w:rsidRPr="00C27202">
        <w:t xml:space="preserve"> scheme waiting to be filled in. </w:t>
      </w:r>
    </w:p>
    <w:p w14:paraId="1E5982E1" w14:textId="0F4D660E" w:rsidR="00EC1417" w:rsidRPr="00C27202" w:rsidRDefault="00EC1417" w:rsidP="00245DBF">
      <w:r w:rsidRPr="00C27202">
        <w:t>This picture</w:t>
      </w:r>
      <w:r w:rsidR="007F38F6" w:rsidRPr="00C27202">
        <w:t>—</w:t>
      </w:r>
      <w:r w:rsidRPr="00C27202">
        <w:t>this way of thinking</w:t>
      </w:r>
      <w:r w:rsidR="007F38F6" w:rsidRPr="00C27202">
        <w:t>—</w:t>
      </w:r>
      <w:r w:rsidRPr="00C27202">
        <w:t>suggests a philosophical project</w:t>
      </w:r>
      <w:r w:rsidR="007F38F6" w:rsidRPr="00C27202">
        <w:t>, which</w:t>
      </w:r>
      <w:r w:rsidRPr="00C27202">
        <w:t xml:space="preserve"> is to figure out </w:t>
      </w:r>
      <w:r w:rsidR="00B15C11" w:rsidRPr="00C27202">
        <w:t>three</w:t>
      </w:r>
      <w:r w:rsidRPr="00C27202">
        <w:t xml:space="preserve"> things. First, what is </w:t>
      </w:r>
      <w:r w:rsidR="00AF3942" w:rsidRPr="00C27202">
        <w:t xml:space="preserve">the </w:t>
      </w:r>
      <w:r w:rsidRPr="00C27202">
        <w:t>property</w:t>
      </w:r>
      <w:r w:rsidR="00AF3942" w:rsidRPr="00C27202">
        <w:t xml:space="preserve"> of</w:t>
      </w:r>
      <w:r w:rsidRPr="00C27202">
        <w:t xml:space="preserve"> strikingness</w:t>
      </w:r>
      <w:r w:rsidR="00AF3942" w:rsidRPr="00C27202">
        <w:t>?</w:t>
      </w:r>
      <w:r w:rsidRPr="00C27202">
        <w:t xml:space="preserve"> Second, what is </w:t>
      </w:r>
      <w:r w:rsidR="00AF3942" w:rsidRPr="00C27202">
        <w:t xml:space="preserve">the </w:t>
      </w:r>
      <w:r w:rsidRPr="00C27202">
        <w:t xml:space="preserve">special kind of explanation that we should expect striking facts to have? </w:t>
      </w:r>
      <w:r w:rsidR="00B15C11" w:rsidRPr="00C27202">
        <w:t xml:space="preserve">Third, what is the nature of the striking principle that connects the two? We will engage with the first two questions in </w:t>
      </w:r>
      <w:r w:rsidR="00EE6A87" w:rsidRPr="00C27202">
        <w:t>C</w:t>
      </w:r>
      <w:r w:rsidR="00B15C11" w:rsidRPr="00C27202">
        <w:t xml:space="preserve">hapters 3 and 4 and with the third in </w:t>
      </w:r>
      <w:r w:rsidR="00EE6A87" w:rsidRPr="00C27202">
        <w:t>C</w:t>
      </w:r>
      <w:r w:rsidR="00B15C11" w:rsidRPr="00C27202">
        <w:t>hapters 2 and 5</w:t>
      </w:r>
      <w:r w:rsidRPr="00C27202">
        <w:t xml:space="preserve">. </w:t>
      </w:r>
      <w:r w:rsidR="00CF0716" w:rsidRPr="00C27202">
        <w:t xml:space="preserve">Ultimately, the </w:t>
      </w:r>
      <w:r w:rsidR="00B15C11" w:rsidRPr="00C27202">
        <w:t xml:space="preserve">project reaches a dead end, which suggests </w:t>
      </w:r>
      <w:r w:rsidR="00CF0716" w:rsidRPr="00C27202">
        <w:t xml:space="preserve">that there should be </w:t>
      </w:r>
      <w:r w:rsidR="00B15C11" w:rsidRPr="00C27202">
        <w:t xml:space="preserve">a different way of thinking about calling for explanation. </w:t>
      </w:r>
      <w:r w:rsidR="0026447E" w:rsidRPr="00C27202">
        <w:t>That’s why I call the initial picture naïve</w:t>
      </w:r>
      <w:r w:rsidR="00CF0716" w:rsidRPr="00C27202">
        <w:t>—</w:t>
      </w:r>
      <w:r w:rsidR="0026447E" w:rsidRPr="00C27202">
        <w:t>it is</w:t>
      </w:r>
      <w:r w:rsidRPr="00C27202">
        <w:t xml:space="preserve"> naïve in comparison to </w:t>
      </w:r>
      <w:r w:rsidR="00245DBF" w:rsidRPr="00C27202">
        <w:t>a better</w:t>
      </w:r>
      <w:r w:rsidRPr="00C27202">
        <w:t xml:space="preserve"> alternative</w:t>
      </w:r>
      <w:r w:rsidR="00CF0716" w:rsidRPr="00C27202">
        <w:t xml:space="preserve">, </w:t>
      </w:r>
      <w:r w:rsidR="00E63740">
        <w:t>developed</w:t>
      </w:r>
      <w:r w:rsidR="00CF0716" w:rsidRPr="00C27202">
        <w:t xml:space="preserve"> in </w:t>
      </w:r>
      <w:r w:rsidRPr="00C27202">
        <w:t xml:space="preserve">the </w:t>
      </w:r>
      <w:r w:rsidR="00E63740">
        <w:t>concluding chapter</w:t>
      </w:r>
      <w:r w:rsidRPr="00C27202">
        <w:t xml:space="preserve"> of this book</w:t>
      </w:r>
      <w:r w:rsidR="00B15C11" w:rsidRPr="00C27202">
        <w:t xml:space="preserve"> (</w:t>
      </w:r>
      <w:r w:rsidR="00CF0716" w:rsidRPr="00C27202">
        <w:t>C</w:t>
      </w:r>
      <w:r w:rsidR="00B15C11" w:rsidRPr="00C27202">
        <w:t>hapter 6)</w:t>
      </w:r>
      <w:r w:rsidRPr="00C27202">
        <w:t xml:space="preserve">. </w:t>
      </w:r>
    </w:p>
    <w:p w14:paraId="705AABAF" w14:textId="6FEAD3A6" w:rsidR="002270DB" w:rsidRPr="00C27202" w:rsidRDefault="002270DB" w:rsidP="002270DB">
      <w:pPr>
        <w:pStyle w:val="Heading2"/>
      </w:pPr>
      <w:r w:rsidRPr="00C27202">
        <w:t>Reader's guide</w:t>
      </w:r>
    </w:p>
    <w:p w14:paraId="1EC675AD" w14:textId="19A02628" w:rsidR="002270DB" w:rsidRPr="00C27202" w:rsidRDefault="002270DB" w:rsidP="002270DB">
      <w:pPr>
        <w:rPr>
          <w:lang w:bidi="ar-EG"/>
        </w:rPr>
      </w:pPr>
      <w:r w:rsidRPr="00C27202">
        <w:rPr>
          <w:lang w:bidi="ar-EG"/>
        </w:rPr>
        <w:t xml:space="preserve">In </w:t>
      </w:r>
      <w:r w:rsidR="00C80CDF" w:rsidRPr="00C27202">
        <w:rPr>
          <w:lang w:bidi="ar-EG"/>
        </w:rPr>
        <w:t>C</w:t>
      </w:r>
      <w:r w:rsidRPr="00C27202">
        <w:rPr>
          <w:lang w:bidi="ar-EG"/>
        </w:rPr>
        <w:t>hapters 2–4</w:t>
      </w:r>
      <w:r w:rsidR="00C80CDF" w:rsidRPr="00C27202">
        <w:rPr>
          <w:lang w:bidi="ar-EG"/>
        </w:rPr>
        <w:t>,</w:t>
      </w:r>
      <w:r w:rsidRPr="00C27202">
        <w:rPr>
          <w:lang w:bidi="ar-EG"/>
        </w:rPr>
        <w:t xml:space="preserve"> I spend a lot of time mapping out, </w:t>
      </w:r>
      <w:r w:rsidR="00AE2138" w:rsidRPr="00C27202">
        <w:rPr>
          <w:lang w:bidi="ar-EG"/>
        </w:rPr>
        <w:t>elaborating</w:t>
      </w:r>
      <w:r w:rsidR="00C80CDF" w:rsidRPr="00C27202">
        <w:rPr>
          <w:lang w:bidi="ar-EG"/>
        </w:rPr>
        <w:t xml:space="preserve"> on</w:t>
      </w:r>
      <w:r w:rsidR="00AE2138" w:rsidRPr="00C27202">
        <w:rPr>
          <w:lang w:bidi="ar-EG"/>
        </w:rPr>
        <w:t>,</w:t>
      </w:r>
      <w:r w:rsidRPr="00C27202">
        <w:rPr>
          <w:lang w:bidi="ar-EG"/>
        </w:rPr>
        <w:t xml:space="preserve"> and criticizing a large variety of theoretical possibilities that have been raised previously. In doing so, I have two purposes in mind</w:t>
      </w:r>
      <w:r w:rsidR="00C80CDF" w:rsidRPr="00C27202">
        <w:rPr>
          <w:lang w:bidi="ar-EG"/>
        </w:rPr>
        <w:t>:</w:t>
      </w:r>
      <w:r w:rsidRPr="00C27202">
        <w:rPr>
          <w:lang w:bidi="ar-EG"/>
        </w:rPr>
        <w:t xml:space="preserve"> First, I believe </w:t>
      </w:r>
      <w:r w:rsidR="00C80CDF" w:rsidRPr="00C27202">
        <w:rPr>
          <w:lang w:bidi="ar-EG"/>
        </w:rPr>
        <w:t xml:space="preserve">that </w:t>
      </w:r>
      <w:r w:rsidRPr="00C27202">
        <w:rPr>
          <w:lang w:bidi="ar-EG"/>
        </w:rPr>
        <w:t xml:space="preserve">the mapping of possibilities will </w:t>
      </w:r>
      <w:r w:rsidR="00C80CDF" w:rsidRPr="00C27202">
        <w:rPr>
          <w:lang w:bidi="ar-EG"/>
        </w:rPr>
        <w:t>help</w:t>
      </w:r>
      <w:r w:rsidRPr="00C27202">
        <w:rPr>
          <w:lang w:bidi="ar-EG"/>
        </w:rPr>
        <w:t xml:space="preserve"> future theorists in thinking more about the topic. Some such theorists may disagree with the view that I end up developing and wish to develop some alternative</w:t>
      </w:r>
      <w:r w:rsidR="00C80CDF" w:rsidRPr="00C27202">
        <w:rPr>
          <w:lang w:bidi="ar-EG"/>
        </w:rPr>
        <w:t>, and</w:t>
      </w:r>
      <w:r w:rsidRPr="00C27202">
        <w:rPr>
          <w:lang w:bidi="ar-EG"/>
        </w:rPr>
        <w:t xml:space="preserve"> I believe</w:t>
      </w:r>
      <w:r w:rsidR="00C80CDF" w:rsidRPr="00C27202">
        <w:rPr>
          <w:lang w:bidi="ar-EG"/>
        </w:rPr>
        <w:t xml:space="preserve"> that</w:t>
      </w:r>
      <w:r w:rsidRPr="00C27202">
        <w:rPr>
          <w:lang w:bidi="ar-EG"/>
        </w:rPr>
        <w:t xml:space="preserve"> the map I put forward in these chapters can be helpful for such development. Second, the shortcomings of alternatives</w:t>
      </w:r>
      <w:r w:rsidR="00C80CDF" w:rsidRPr="00C27202">
        <w:rPr>
          <w:lang w:bidi="ar-EG"/>
        </w:rPr>
        <w:t>—</w:t>
      </w:r>
      <w:r w:rsidRPr="00C27202">
        <w:rPr>
          <w:lang w:bidi="ar-EG"/>
        </w:rPr>
        <w:t>or, as I put it, the dead end that we reach with the naïve project</w:t>
      </w:r>
      <w:r w:rsidR="00C80CDF" w:rsidRPr="00C27202">
        <w:rPr>
          <w:lang w:bidi="ar-EG"/>
        </w:rPr>
        <w:t>—</w:t>
      </w:r>
      <w:r w:rsidRPr="00C27202">
        <w:rPr>
          <w:lang w:bidi="ar-EG"/>
        </w:rPr>
        <w:t xml:space="preserve">is a central motivation for the alternative that I develop in </w:t>
      </w:r>
      <w:r w:rsidR="004251A5" w:rsidRPr="00C27202">
        <w:rPr>
          <w:lang w:bidi="ar-EG"/>
        </w:rPr>
        <w:t>C</w:t>
      </w:r>
      <w:r w:rsidRPr="00C27202">
        <w:rPr>
          <w:lang w:bidi="ar-EG"/>
        </w:rPr>
        <w:t xml:space="preserve">hapters 5 and 6. </w:t>
      </w:r>
    </w:p>
    <w:p w14:paraId="50B9643E" w14:textId="7026D52A" w:rsidR="002270DB" w:rsidRPr="00C27202" w:rsidRDefault="00FD3076" w:rsidP="002270DB">
      <w:pPr>
        <w:rPr>
          <w:rtl/>
          <w:lang w:bidi="ar-EG"/>
        </w:rPr>
      </w:pPr>
      <w:r w:rsidRPr="00C27202">
        <w:rPr>
          <w:lang w:bidi="ar-EG"/>
        </w:rPr>
        <w:t>R</w:t>
      </w:r>
      <w:r w:rsidR="002270DB" w:rsidRPr="00C27202">
        <w:rPr>
          <w:lang w:bidi="ar-EG"/>
        </w:rPr>
        <w:t xml:space="preserve">eaders </w:t>
      </w:r>
      <w:r w:rsidRPr="00C27202">
        <w:rPr>
          <w:lang w:bidi="ar-EG"/>
        </w:rPr>
        <w:t xml:space="preserve">who </w:t>
      </w:r>
      <w:r w:rsidR="007E6600" w:rsidRPr="00C27202">
        <w:rPr>
          <w:lang w:bidi="ar-EG"/>
        </w:rPr>
        <w:t xml:space="preserve">have more minimal objectives in their </w:t>
      </w:r>
      <w:r w:rsidR="00AE2138" w:rsidRPr="00C27202">
        <w:rPr>
          <w:lang w:bidi="ar-EG"/>
        </w:rPr>
        <w:t>reading</w:t>
      </w:r>
      <w:r w:rsidR="007E6600" w:rsidRPr="00C27202">
        <w:rPr>
          <w:lang w:bidi="ar-EG"/>
        </w:rPr>
        <w:t xml:space="preserve"> might prefer not to labor through so many detailed proposals. Such readers may want to skim through </w:t>
      </w:r>
      <w:r w:rsidRPr="00C27202">
        <w:rPr>
          <w:lang w:bidi="ar-EG"/>
        </w:rPr>
        <w:t>C</w:t>
      </w:r>
      <w:r w:rsidR="007E6600" w:rsidRPr="00C27202">
        <w:rPr>
          <w:lang w:bidi="ar-EG"/>
        </w:rPr>
        <w:t xml:space="preserve">hapters 2–4 and </w:t>
      </w:r>
      <w:r w:rsidRPr="00C27202">
        <w:rPr>
          <w:lang w:bidi="ar-EG"/>
        </w:rPr>
        <w:t>arrive more quickly at</w:t>
      </w:r>
      <w:r w:rsidR="007E6600" w:rsidRPr="00C27202">
        <w:rPr>
          <w:lang w:bidi="ar-EG"/>
        </w:rPr>
        <w:t xml:space="preserve"> my positive proposal. </w:t>
      </w:r>
      <w:r w:rsidRPr="00C27202">
        <w:rPr>
          <w:lang w:bidi="ar-EG"/>
        </w:rPr>
        <w:t>F</w:t>
      </w:r>
      <w:r w:rsidR="007E6600" w:rsidRPr="00C27202">
        <w:rPr>
          <w:lang w:bidi="ar-EG"/>
        </w:rPr>
        <w:t xml:space="preserve">or </w:t>
      </w:r>
      <w:r w:rsidRPr="00C27202">
        <w:rPr>
          <w:lang w:bidi="ar-EG"/>
        </w:rPr>
        <w:t xml:space="preserve">those </w:t>
      </w:r>
      <w:r w:rsidR="007E6600" w:rsidRPr="00C27202">
        <w:rPr>
          <w:lang w:bidi="ar-EG"/>
        </w:rPr>
        <w:t>readers</w:t>
      </w:r>
      <w:r w:rsidRPr="00C27202">
        <w:rPr>
          <w:lang w:bidi="ar-EG"/>
        </w:rPr>
        <w:t>, my recommendation</w:t>
      </w:r>
      <w:r w:rsidR="007E6600" w:rsidRPr="00C27202">
        <w:rPr>
          <w:lang w:bidi="ar-EG"/>
        </w:rPr>
        <w:t xml:space="preserve"> is to read the </w:t>
      </w:r>
      <w:r w:rsidR="007E6600" w:rsidRPr="00C27202">
        <w:rPr>
          <w:lang w:bidi="ar-EG"/>
        </w:rPr>
        <w:lastRenderedPageBreak/>
        <w:t>beginning of each chapter</w:t>
      </w:r>
      <w:r w:rsidRPr="00C27202">
        <w:rPr>
          <w:lang w:bidi="ar-EG"/>
        </w:rPr>
        <w:t xml:space="preserve"> through</w:t>
      </w:r>
      <w:r w:rsidR="007E6600" w:rsidRPr="00C27202">
        <w:rPr>
          <w:lang w:bidi="ar-EG"/>
        </w:rPr>
        <w:t xml:space="preserve"> the end of the first subsection (2.1, 3.1, 4.1) and the conclusion, </w:t>
      </w:r>
      <w:r w:rsidR="00D26678" w:rsidRPr="00C27202">
        <w:rPr>
          <w:lang w:bidi="ar-EG"/>
        </w:rPr>
        <w:t>which will help provide</w:t>
      </w:r>
      <w:r w:rsidR="007E6600" w:rsidRPr="00C27202">
        <w:rPr>
          <w:lang w:bidi="ar-EG"/>
        </w:rPr>
        <w:t xml:space="preserve"> a sense of the structure of the argument and some key points, and then move to </w:t>
      </w:r>
      <w:r w:rsidR="00D26678" w:rsidRPr="00C27202">
        <w:rPr>
          <w:lang w:bidi="ar-EG"/>
        </w:rPr>
        <w:t>C</w:t>
      </w:r>
      <w:r w:rsidR="007E6600" w:rsidRPr="00C27202">
        <w:rPr>
          <w:lang w:bidi="ar-EG"/>
        </w:rPr>
        <w:t xml:space="preserve">hapter 5. Once you </w:t>
      </w:r>
      <w:r w:rsidR="00D26678" w:rsidRPr="00C27202">
        <w:rPr>
          <w:lang w:bidi="ar-EG"/>
        </w:rPr>
        <w:t xml:space="preserve">read through </w:t>
      </w:r>
      <w:r w:rsidR="007E6600" w:rsidRPr="00C27202">
        <w:rPr>
          <w:lang w:bidi="ar-EG"/>
        </w:rPr>
        <w:t xml:space="preserve">the positive proposal, you can easily go back and explore </w:t>
      </w:r>
      <w:r w:rsidR="00D26678" w:rsidRPr="00C27202">
        <w:rPr>
          <w:lang w:bidi="ar-EG"/>
        </w:rPr>
        <w:t xml:space="preserve">other </w:t>
      </w:r>
      <w:r w:rsidR="007E6600" w:rsidRPr="00C27202">
        <w:rPr>
          <w:lang w:bidi="ar-EG"/>
        </w:rPr>
        <w:t xml:space="preserve">sections that may interest you. </w:t>
      </w:r>
    </w:p>
    <w:bookmarkEnd w:id="12"/>
    <w:p w14:paraId="207E1AF5" w14:textId="0F8CDC19" w:rsidR="00D64110" w:rsidRPr="00C27202" w:rsidRDefault="00D64110" w:rsidP="005F30E4">
      <w:pPr>
        <w:widowControl w:val="0"/>
        <w:autoSpaceDE w:val="0"/>
        <w:autoSpaceDN w:val="0"/>
        <w:adjustRightInd w:val="0"/>
        <w:ind w:left="480" w:hanging="480"/>
        <w:rPr>
          <w:lang w:bidi="ar-EG"/>
        </w:rPr>
      </w:pPr>
    </w:p>
    <w:sectPr w:rsidR="00D64110" w:rsidRPr="00C27202" w:rsidSect="005E54E8">
      <w:footerReference w:type="default" r:id="rId11"/>
      <w:endnotePr>
        <w:numFmt w:val="decimal"/>
      </w:endnotePr>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C032E" w14:textId="77777777" w:rsidR="0079481B" w:rsidRDefault="0079481B" w:rsidP="00E00166">
      <w:r>
        <w:separator/>
      </w:r>
    </w:p>
  </w:endnote>
  <w:endnote w:type="continuationSeparator" w:id="0">
    <w:p w14:paraId="7440E1DC" w14:textId="77777777" w:rsidR="0079481B" w:rsidRDefault="0079481B" w:rsidP="00E0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uttman Stam">
    <w:panose1 w:val="02010401010101010101"/>
    <w:charset w:val="B1"/>
    <w:family w:val="auto"/>
    <w:pitch w:val="variable"/>
    <w:sig w:usb0="00000801" w:usb1="40000000" w:usb2="00000000" w:usb3="00000000" w:csb0="0000002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552132"/>
      <w:docPartObj>
        <w:docPartGallery w:val="Page Numbers (Bottom of Page)"/>
        <w:docPartUnique/>
      </w:docPartObj>
    </w:sdtPr>
    <w:sdtEndPr>
      <w:rPr>
        <w:noProof/>
      </w:rPr>
    </w:sdtEndPr>
    <w:sdtContent>
      <w:p w14:paraId="3392E21D" w14:textId="77777777" w:rsidR="00395D3E" w:rsidRDefault="00395D3E" w:rsidP="00A72BC9">
        <w:pPr>
          <w:pStyle w:val="Footer"/>
          <w:jc w:val="center"/>
        </w:pPr>
        <w:r>
          <w:fldChar w:fldCharType="begin"/>
        </w:r>
        <w:r>
          <w:instrText xml:space="preserve"> PAGE   \* MERGEFORMAT </w:instrText>
        </w:r>
        <w:r>
          <w:fldChar w:fldCharType="separate"/>
        </w:r>
        <w:r w:rsidR="000A3588">
          <w:rPr>
            <w:noProof/>
          </w:rPr>
          <w:t>1</w:t>
        </w:r>
        <w:r>
          <w:rPr>
            <w:noProof/>
          </w:rPr>
          <w:fldChar w:fldCharType="end"/>
        </w:r>
      </w:p>
    </w:sdtContent>
  </w:sdt>
  <w:p w14:paraId="24F92F14" w14:textId="77777777" w:rsidR="00395D3E" w:rsidRDefault="00395D3E" w:rsidP="00E001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05550" w14:textId="77777777" w:rsidR="0079481B" w:rsidRDefault="0079481B" w:rsidP="00E00166">
      <w:r>
        <w:separator/>
      </w:r>
    </w:p>
  </w:footnote>
  <w:footnote w:type="continuationSeparator" w:id="0">
    <w:p w14:paraId="7A3C4D2D" w14:textId="77777777" w:rsidR="0079481B" w:rsidRDefault="0079481B" w:rsidP="00E00166">
      <w:r>
        <w:continuationSeparator/>
      </w:r>
    </w:p>
  </w:footnote>
  <w:footnote w:id="1">
    <w:p w14:paraId="3C483A32" w14:textId="77777777" w:rsidR="00395D3E" w:rsidRDefault="00395D3E">
      <w:pPr>
        <w:pStyle w:val="FootnoteText"/>
      </w:pPr>
      <w:r w:rsidRPr="00374DD9">
        <w:rPr>
          <w:rStyle w:val="FootnoteReference"/>
        </w:rPr>
        <w:footnoteRef/>
      </w:r>
      <w:r>
        <w:t xml:space="preserve"> The first number comes from Smolin </w:t>
      </w:r>
      <w:r>
        <w:fldChar w:fldCharType="begin" w:fldLock="1"/>
      </w:r>
      <w:r>
        <w:instrText>ADDIN CSL_CITATION {"citationItems":[{"id":"ITEM-1","itemData":{"ISBN":"0195126645","ISSN":"&lt;null&gt;","abstract":"Cosmologist Lee Smolin offers a startling new theory of the universe that is at once elegant, comprehensive, and radically different from anything proposed before. In The Life of the Cosmos, Smolin cuts the Gordian knot of cosmology with a simple, powerful idea: \"The underlying structure of our world, \" he writes, \"is to be found in the logic of evolution.\" Today's physicists have overturned Newton's view of the universe, yet they continue to cling to an understanding of reality not unlike Newton's own - as a clock, an intricate mechanism, governed by laws which are mathematical and eternally true. Smolin argues that the laws of nature we observe may be in part the result of a process of natural selection which took place before the big bang. Smolin's ideas are based on recent developments in cosmology, quantum theory, relativity and string theory, yet they offer, at the same time, an unprecedented view of how these developments may fit together to form a new theory of cosmology. From this perspective, the lines between the simple and the complex, the fundamental and the emergent, and even between the biological and the physical are redrawn. The result is a framework that illuminates many intractable problems, from the paradoxes of quantum theory and the nature of space and time to the problem of constructing a final theory of physics. As he argues for this new view, Smolin introduces the reader to recent developments in a wide range of fields, from string theory and quantum gravity to evolutionary theory the structure of galaxies. He examines the philosophical roots of controversies in the foundations of physics, and shows how they may be transformed as science moves towardunderstanding the universe as an interrelated, self-constructed entity, within which life and complexity have a natural place, and in which \"the occurrence of novelty, indeed the perpetual birth of novelty, can be understood.\"","author":[{"dropping-particle":"","family":"Smolin","given":"Lee","non-dropping-particle":"","parse-names":false,"suffix":""}],"id":"ITEM-1","issued":{"date-parts":[["1997"]]},"note":"Mentioned in Manson 2003.\n\nPrologue: Says that this is a work of speculation. \nIntroduction: Science normally deals with a limited aspect of the world. Any such theory makes background assumptions. Describing the universe as a whole is therefore different. * Why? I guess cause having background assumptions wouldn't be permitted? Not clear.","publisher":"Oxford University Press","publisher-place":"Oxford","title":"The Life of the Cosmos","type":"book"},"locator":"64","suppress-author":1,"uris":["http://www.mendeley.com/documents/?uuid=2877bf81-46e1-4895-ba8f-b41758cab3f6"]}],"mendeley":{"formattedCitation":"(1997, p. 64)","plainTextFormattedCitation":"(1997, p. 64)","previouslyFormattedCitation":"(1997, p. 64)"},"properties":{"noteIndex":0},"schema":"https://github.com/citation-style-language/schema/raw/master/csl-citation.json"}</w:instrText>
      </w:r>
      <w:r>
        <w:fldChar w:fldCharType="separate"/>
      </w:r>
      <w:r w:rsidRPr="005F3DEF">
        <w:rPr>
          <w:noProof/>
        </w:rPr>
        <w:t>(1997, p. 64)</w:t>
      </w:r>
      <w:r>
        <w:fldChar w:fldCharType="end"/>
      </w:r>
      <w:r>
        <w:t xml:space="preserve">, the second from Penrose </w:t>
      </w:r>
      <w:r>
        <w:fldChar w:fldCharType="begin" w:fldLock="1"/>
      </w:r>
      <w:r>
        <w:instrText>ADDIN CSL_CITATION {"citationItems":[{"id":"ITEM-1","itemData":{"author":[{"dropping-particle":"","family":"Penrose","given":"Roger","non-dropping-particle":"","parse-names":false,"suffix":""}],"id":"ITEM-1","issued":{"date-parts":[["2004"]]},"publisher":"Random House","publisher-place":"London","title":"The Road to Reality","type":"book"},"locator":"729","suppress-author":1,"uris":["http://www.mendeley.com/documents/?uuid=88ac8afc-d777-441e-a2de-dc137298c825"]}],"mendeley":{"formattedCitation":"(2004, p. 729)","plainTextFormattedCitation":"(2004, p. 729)","previouslyFormattedCitation":"(2004, p. 729)"},"properties":{"noteIndex":0},"schema":"https://github.com/citation-style-language/schema/raw/master/csl-citation.json"}</w:instrText>
      </w:r>
      <w:r>
        <w:fldChar w:fldCharType="separate"/>
      </w:r>
      <w:r w:rsidRPr="005F3DEF">
        <w:rPr>
          <w:noProof/>
        </w:rPr>
        <w:t>(2004, p. 729)</w:t>
      </w:r>
      <w:r>
        <w:fldChar w:fldCharType="end"/>
      </w:r>
      <w:r>
        <w:t xml:space="preserve">. For references to more such claims, see </w:t>
      </w:r>
      <w:r w:rsidRPr="001C64BE">
        <w:rPr>
          <w:noProof/>
        </w:rPr>
        <w:t>Friederich</w:t>
      </w:r>
      <w:r>
        <w:t xml:space="preserve"> </w:t>
      </w:r>
      <w:r>
        <w:fldChar w:fldCharType="begin" w:fldLock="1"/>
      </w:r>
      <w:r>
        <w:instrText>ADDIN CSL_CITATION {"citationItems":[{"id":"ITEM-1","itemData":{"author":[{"dropping-particle":"","family":"Friederich","given":"Simon","non-dropping-particle":"","parse-names":false,"suffix":""}],"container-title":"Stanford Encyclopedia of Philosophy","id":"ITEM-1","issued":{"date-parts":[["2017"]]},"title":"Fine-Tuning","type":"entry-encyclopedia"},"label":"section","locator":"1","suppress-author":1,"uris":["http://www.mendeley.com/documents/?uuid=c47dd08a-80ff-3dbb-8d2c-131a841feed3"]}],"mendeley":{"formattedCitation":"(2017, sec. 1)","plainTextFormattedCitation":"(2017, sec. 1)","previouslyFormattedCitation":"(2017, sec. 1)"},"properties":{"noteIndex":0},"schema":"https://github.com/citation-style-language/schema/raw/master/csl-citation.json"}</w:instrText>
      </w:r>
      <w:r>
        <w:fldChar w:fldCharType="separate"/>
      </w:r>
      <w:r w:rsidRPr="00FD1FC8">
        <w:rPr>
          <w:noProof/>
        </w:rPr>
        <w:t>(2017, sec. 1)</w:t>
      </w:r>
      <w:r>
        <w:fldChar w:fldCharType="end"/>
      </w:r>
      <w:r>
        <w:t>.</w:t>
      </w:r>
    </w:p>
  </w:footnote>
  <w:footnote w:id="2">
    <w:p w14:paraId="39ED57CC" w14:textId="77777777" w:rsidR="00395D3E" w:rsidRDefault="00395D3E" w:rsidP="00320F70">
      <w:pPr>
        <w:pStyle w:val="FootnoteText"/>
        <w:rPr>
          <w:i/>
          <w:iCs/>
        </w:rPr>
      </w:pPr>
      <w:r w:rsidRPr="00374DD9">
        <w:rPr>
          <w:rStyle w:val="FootnoteReference"/>
        </w:rPr>
        <w:footnoteRef/>
      </w:r>
      <w:r>
        <w:t xml:space="preserve"> Examples of cosmologists who develop this line of thought are Lee Smolin </w:t>
      </w:r>
      <w:r>
        <w:fldChar w:fldCharType="begin" w:fldLock="1"/>
      </w:r>
      <w:r>
        <w:instrText>ADDIN CSL_CITATION {"citationItems":[{"id":"ITEM-1","itemData":{"ISBN":"0195126645","ISSN":"&lt;null&gt;","abstract":"Cosmologist Lee Smolin offers a startling new theory of the universe that is at once elegant, comprehensive, and radically different from anything proposed before. In The Life of the Cosmos, Smolin cuts the Gordian knot of cosmology with a simple, powerful idea: \"The underlying structure of our world, \" he writes, \"is to be found in the logic of evolution.\" Today's physicists have overturned Newton's view of the universe, yet they continue to cling to an understanding of reality not unlike Newton's own - as a clock, an intricate mechanism, governed by laws which are mathematical and eternally true. Smolin argues that the laws of nature we observe may be in part the result of a process of natural selection which took place before the big bang. Smolin's ideas are based on recent developments in cosmology, quantum theory, relativity and string theory, yet they offer, at the same time, an unprecedented view of how these developments may fit together to form a new theory of cosmology. From this perspective, the lines between the simple and the complex, the fundamental and the emergent, and even between the biological and the physical are redrawn. The result is a framework that illuminates many intractable problems, from the paradoxes of quantum theory and the nature of space and time to the problem of constructing a final theory of physics. As he argues for this new view, Smolin introduces the reader to recent developments in a wide range of fields, from string theory and quantum gravity to evolutionary theory the structure of galaxies. He examines the philosophical roots of controversies in the foundations of physics, and shows how they may be transformed as science moves towardunderstanding the universe as an interrelated, self-constructed entity, within which life and complexity have a natural place, and in which \"the occurrence of novelty, indeed the perpetual birth of novelty, can be understood.\"","author":[{"dropping-particle":"","family":"Smolin","given":"Lee","non-dropping-particle":"","parse-names":false,"suffix":""}],"id":"ITEM-1","issued":{"date-parts":[["1997"]]},"note":"Mentioned in Manson 2003.\n\nPrologue: Says that this is a work of speculation. \nIntroduction: Science normally deals with a limited aspect of the world. Any such theory makes background assumptions. Describing the universe as a whole is therefore different. * Why? I guess cause having background assumptions wouldn't be permitted? Not clear.","publisher":"Oxford University Press","publisher-place":"Oxford","title":"The Life of the Cosmos","type":"book"},"suppress-author":1,"uris":["http://www.mendeley.com/documents/?uuid=2877bf81-46e1-4895-ba8f-b41758cab3f6"]}],"mendeley":{"formattedCitation":"(1997)","plainTextFormattedCitation":"(1997)","previouslyFormattedCitation":"(1997)"},"properties":{"noteIndex":0},"schema":"https://github.com/citation-style-language/schema/raw/master/csl-citation.json"}</w:instrText>
      </w:r>
      <w:r>
        <w:fldChar w:fldCharType="separate"/>
      </w:r>
      <w:r w:rsidRPr="00320F70">
        <w:rPr>
          <w:noProof/>
        </w:rPr>
        <w:t>(1997)</w:t>
      </w:r>
      <w:r>
        <w:fldChar w:fldCharType="end"/>
      </w:r>
      <w:r>
        <w:t xml:space="preserve"> and Sean Carroll </w:t>
      </w:r>
      <w:r>
        <w:fldChar w:fldCharType="begin" w:fldLock="1"/>
      </w:r>
      <w:r>
        <w:instrText>ADDIN CSL_CITATION {"citationItems":[{"id":"ITEM-1","itemData":{"author":[{"dropping-particle":"","family":"Carroll","given":"Sean","non-dropping-particle":"","parse-names":false,"suffix":""}],"id":"ITEM-1","issued":{"date-parts":[["2010"]]},"publisher":"Penguin","title":"From eternity to here: the quest for the ultimate theory of time","type":"book"},"suppress-author":1,"uris":["http://www.mendeley.com/documents/?uuid=e5c74d59-f396-3a53-ba44-9c772c593731"]}],"mendeley":{"formattedCitation":"(2010)","plainTextFormattedCitation":"(2010)","previouslyFormattedCitation":"(2010)"},"properties":{"noteIndex":0},"schema":"https://github.com/citation-style-language/schema/raw/master/csl-citation.json"}</w:instrText>
      </w:r>
      <w:r>
        <w:fldChar w:fldCharType="separate"/>
      </w:r>
      <w:r w:rsidRPr="00320F70">
        <w:rPr>
          <w:noProof/>
        </w:rPr>
        <w:t>(2010)</w:t>
      </w:r>
      <w:r>
        <w:fldChar w:fldCharType="end"/>
      </w:r>
      <w:r>
        <w:t>.</w:t>
      </w:r>
      <w:r w:rsidRPr="29D84E27">
        <w:t xml:space="preserve"> </w:t>
      </w:r>
    </w:p>
  </w:footnote>
  <w:footnote w:id="3">
    <w:p w14:paraId="614DF976" w14:textId="77777777" w:rsidR="00395D3E" w:rsidRDefault="00395D3E">
      <w:pPr>
        <w:pStyle w:val="FootnoteText"/>
      </w:pPr>
      <w:r w:rsidRPr="00374DD9">
        <w:rPr>
          <w:rStyle w:val="FootnoteReference"/>
        </w:rPr>
        <w:footnoteRef/>
      </w:r>
      <w:r>
        <w:t xml:space="preserve"> Van Inwagen continued to develop his argument in later edition. For his most recent formulation, see van Inwagen </w:t>
      </w:r>
      <w:r>
        <w:fldChar w:fldCharType="begin" w:fldLock="1"/>
      </w:r>
      <w:r>
        <w:instrText>ADDIN CSL_CITATION {"citationItems":[{"id":"ITEM-1","itemData":{"ISBN":"9780813349350","author":[{"dropping-particle":"","family":"Inwagen","given":"Peter","non-dropping-particle":"van","parse-names":false,"suffix":""}],"edition":"4","id":"ITEM-1","issued":{"date-parts":[["2015"]]},"publisher":"Westview Press","publisher-place":"Boulder","title":"Metaphysics","type":"book"},"label":"chapter","locator":"9","suppress-author":1,"uris":["http://www.mendeley.com/documents/?uuid=35a4a450-0393-4bea-934c-4fba43ce3477"]}],"mendeley":{"formattedCitation":"(2015, Chapter 9)","plainTextFormattedCitation":"(2015, Chapter 9)","previouslyFormattedCitation":"(2015, Chapter 9)"},"properties":{"noteIndex":0},"schema":"https://github.com/citation-style-language/schema/raw/master/csl-citation.json"}</w:instrText>
      </w:r>
      <w:r>
        <w:fldChar w:fldCharType="separate"/>
      </w:r>
      <w:r w:rsidRPr="00365F3A">
        <w:rPr>
          <w:noProof/>
        </w:rPr>
        <w:t>(2015, Chapter 9)</w:t>
      </w:r>
      <w:r>
        <w:fldChar w:fldCharType="end"/>
      </w:r>
      <w:r>
        <w:t xml:space="preserve">. </w:t>
      </w:r>
    </w:p>
  </w:footnote>
  <w:footnote w:id="4">
    <w:p w14:paraId="0768013B" w14:textId="77777777" w:rsidR="00395D3E" w:rsidRPr="00551F21" w:rsidRDefault="00395D3E" w:rsidP="00233467">
      <w:pPr>
        <w:pStyle w:val="FootnoteText"/>
        <w:rPr>
          <w:lang w:val="en-GB"/>
        </w:rPr>
      </w:pPr>
      <w:r w:rsidRPr="00374DD9">
        <w:rPr>
          <w:rStyle w:val="FootnoteReference"/>
        </w:rPr>
        <w:footnoteRef/>
      </w:r>
      <w:r w:rsidRPr="00551F21">
        <w:rPr>
          <w:lang w:val="en-GB"/>
        </w:rPr>
        <w:t xml:space="preserve"> Often, reliability and knowledge are thought to require a correlation across a set of close possible worlds in addition to the actual world. Field does not present it this way, however, and I will stay close to his presentation. As far as I can tell, nothing in my argument hinges on this issue. </w:t>
      </w:r>
    </w:p>
  </w:footnote>
  <w:footnote w:id="5">
    <w:p w14:paraId="3C03F459" w14:textId="72C77F33" w:rsidR="00395D3E" w:rsidRDefault="00395D3E">
      <w:pPr>
        <w:pStyle w:val="FootnoteText"/>
      </w:pPr>
      <w:r w:rsidRPr="00374DD9">
        <w:rPr>
          <w:rStyle w:val="FootnoteReference"/>
        </w:rPr>
        <w:footnoteRef/>
      </w:r>
      <w:r>
        <w:t xml:space="preserve"> That’s not to say that it hasn’t received any attention at all. Within local debates, philosophers have made local remarks about whether some fact needs explaining and how it might be explained. But they do not amount to a general and comprehensive treatment of the idea that there are facts that call for explanation. </w:t>
      </w:r>
    </w:p>
  </w:footnote>
  <w:footnote w:id="6">
    <w:p w14:paraId="7EC1D1D8" w14:textId="77777777" w:rsidR="00395D3E" w:rsidRDefault="00395D3E">
      <w:pPr>
        <w:pStyle w:val="FootnoteText"/>
      </w:pPr>
      <w:r w:rsidRPr="00374DD9">
        <w:rPr>
          <w:rStyle w:val="FootnoteReference"/>
        </w:rPr>
        <w:footnoteRef/>
      </w:r>
      <w:r>
        <w:t xml:space="preserve"> The argument is further elaborated in Street </w:t>
      </w:r>
      <w:r>
        <w:fldChar w:fldCharType="begin" w:fldLock="1"/>
      </w:r>
      <w:r>
        <w:instrText>ADDIN CSL_CITATION {"citationItems":[{"id":"ITEM-1","itemData":{"DOI":"10.1093/acprof:oso/9780198784647.003.0012","abstract":"This chapter accepts for the sake of argument Ronald Dworkin’s point that the only viable form of normative skepticism is internal, and develops an internal skeptical argument directed specifically at normative realism. There is a striking and puzzling coincidence between normative judgments that are true, and normative judgments that causal forces led us to believe—a practical/theoretical puzzle to which the constructivist view has a solution. Normative realists have no solution, but are driven to conclude that we are probably hopeless at recognizing the independent normative truths they posit. Since this is an unacceptable conclusion, we must conclude that normative realism is false. Drawing on evolutionary considerations, it is explained why this internal skeptical argument does not carry over to our knowledge of objects in our manifest surroundings, and why the challenge does not depend on any assumption that the epistemology of the normative domain must be a causal one.","author":[{"dropping-particle":"","family":"Street","given":"Sharon","non-dropping-particle":"","parse-names":false,"suffix":""}],"chapter-number":"12","container-title":"Oxford Studies in Metaethics","editor":[{"dropping-particle":"","family":"Shafer-Landau","given":"Russ","non-dropping-particle":"","parse-names":false,"suffix":""}],"id":"ITEM-1","issued":{"date-parts":[["2016","9","8"]]},"note":"Nice intro, inspired by Kant. We inescapably view ourselves from two standpoints: practical=our normative judgment are true, and theoretical=our normative judmgents are subject to causal explanation. \nNice distinction between Kantian antirealism (like Korsgaard) and Humean antirealism (like Williams and Street)","page":"293-334","publisher":"Oxford University Press","publisher-place":"Oxford","title":"Objectivity and Truth: You’d Better Rethink It","type":"chapter","volume":"11"},"suppress-author":1,"uris":["http://www.mendeley.com/documents/?uuid=d0eb33df-c2e1-4e63-8b85-c36381b7830d"]}],"mendeley":{"formattedCitation":"(2016)","plainTextFormattedCitation":"(2016)","previouslyFormattedCitation":"(2016)"},"properties":{"noteIndex":0},"schema":"https://github.com/citation-style-language/schema/raw/master/csl-citation.json"}</w:instrText>
      </w:r>
      <w:r>
        <w:fldChar w:fldCharType="separate"/>
      </w:r>
      <w:r w:rsidRPr="004C3690">
        <w:rPr>
          <w:noProof/>
        </w:rPr>
        <w:t>(2016)</w:t>
      </w:r>
      <w:r>
        <w:fldChar w:fldCharType="end"/>
      </w:r>
      <w:r>
        <w:t xml:space="preserve">. In other writings </w:t>
      </w:r>
      <w:r>
        <w:fldChar w:fldCharType="begin" w:fldLock="1"/>
      </w:r>
      <w:r>
        <w:instrText>ADDIN CSL_CITATION {"citationItems":[{"id":"ITEM-1","itemData":{"DOI":"10.1007/s11098-005-1726-6","ISSN":"0031-8116","author":[{"dropping-particle":"","family":"Street","given":"Sharon","non-dropping-particle":"","parse-names":false,"suffix":""}],"container-title":"Philosophical Studies","id":"ITEM-1","issue":"1","issued":{"date-parts":[["2006","1"]]},"note":"Tracking: As far as I can tell from skimming through the article again, the challenge is not fomrulated using truth-tracking as a condition for knowledge, rather, tracking comes in as a possible response on behalf of the realist which Street rejects.","page":"109-166","publisher":"Springer","title":"A Darwinian Dilemma for Realist Theories of Value","type":"article-journal","volume":"127"},"uris":["http://www.mendeley.com/documents/?uuid=3bee4b2d-4ecc-4e43-848b-26af7f3b8ffd"]},{"id":"ITEM-2","itemData":{"author":[{"dropping-particle":"","family":"Street","given":"Sharon","non-dropping-particle":"","parse-names":false,"suffix":""}],"chapter-number":"14","container-title":"The Norton Introduction to Philosophy","editor":[{"dropping-particle":"","family":"Rosen","given":"Gideon","non-dropping-particle":"","parse-names":false,"suffix":""},{"dropping-particle":"","family":"Byrne","given":"Alex","non-dropping-particle":"","parse-names":false,"suffix":""},{"dropping-particle":"","family":"Cohen","given":"Joshua","non-dropping-particle":"","parse-names":false,"suffix":""},{"dropping-particle":"","family":"Shiffrin","given":"Seana Valentine","non-dropping-particle":"","parse-names":false,"suffix":""}],"id":"ITEM-2","issued":{"date-parts":[["2015"]]},"page":"685-693","publisher":"Norton","title":"Does Anything Really Matter or Did We Just Evolve to Think So?","type":"chapter"},"uris":["http://www.mendeley.com/documents/?uuid=19898e94-b3d1-4b31-84a6-ff48bea18963"]}],"mendeley":{"formattedCitation":"(Street, 2006, 2015)","plainTextFormattedCitation":"(Street, 2006, 2015)","previouslyFormattedCitation":"(Street, 2006, 2015)"},"properties":{"noteIndex":0},"schema":"https://github.com/citation-style-language/schema/raw/master/csl-citation.json"}</w:instrText>
      </w:r>
      <w:r>
        <w:fldChar w:fldCharType="separate"/>
      </w:r>
      <w:r w:rsidRPr="004C3690">
        <w:rPr>
          <w:noProof/>
        </w:rPr>
        <w:t>(Street, 2006, 2015)</w:t>
      </w:r>
      <w:r>
        <w:fldChar w:fldCharType="end"/>
      </w:r>
      <w:r>
        <w:t xml:space="preserve">, she develops her argument against moral realism somewhat differently, relying less on Field’s style of argument. </w:t>
      </w:r>
    </w:p>
  </w:footnote>
  <w:footnote w:id="7">
    <w:p w14:paraId="6C9C51AA" w14:textId="267AEFE4" w:rsidR="00395D3E" w:rsidRDefault="00395D3E">
      <w:pPr>
        <w:pStyle w:val="FootnoteText"/>
      </w:pPr>
      <w:r w:rsidRPr="00374DD9">
        <w:rPr>
          <w:rStyle w:val="FootnoteReference"/>
        </w:rPr>
        <w:footnoteRef/>
      </w:r>
      <w:r>
        <w:t xml:space="preserve"> There are more examples in the literature. See Bhogal </w:t>
      </w:r>
      <w:r>
        <w:fldChar w:fldCharType="begin" w:fldLock="1"/>
      </w:r>
      <w:r>
        <w:instrText>ADDIN CSL_CITATION {"citationItems":[{"id":"ITEM-1","itemData":{"DOI":"10.1080/00048402.2020.1793788","ISSN":"0004-8402","author":[{"dropping-particle":"","family":"Bhogal","given":"Harjit","non-dropping-particle":"","parse-names":false,"suffix":""}],"container-title":"Australasian Journal of Philosophy","id":"ITEM-1","issued":{"date-parts":[["2020","7","22"]]},"page":"1-15","title":"Induction and the Glue of the World","type":"article-journal"},"label":"chapter","suppress-author":1,"uris":["http://www.mendeley.com/documents/?uuid=3a68b753-3107-41d0-9cb2-865f3e37503d"]}],"mendeley":{"formattedCitation":"(2020)","plainTextFormattedCitation":"(2020)","previouslyFormattedCitation":"(2020)"},"properties":{"noteIndex":0},"schema":"https://github.com/citation-style-language/schema/raw/master/csl-citation.json"}</w:instrText>
      </w:r>
      <w:r>
        <w:fldChar w:fldCharType="separate"/>
      </w:r>
      <w:r w:rsidRPr="00A42E5C">
        <w:rPr>
          <w:noProof/>
        </w:rPr>
        <w:t>(2020)</w:t>
      </w:r>
      <w:r>
        <w:fldChar w:fldCharType="end"/>
      </w:r>
      <w:r>
        <w:t xml:space="preserve"> for an argument against Humeanism about laws of nature and Bhogal </w:t>
      </w:r>
      <w:r>
        <w:fldChar w:fldCharType="begin" w:fldLock="1"/>
      </w:r>
      <w:r>
        <w:instrText>ADDIN CSL_CITATION {"citationItems":[{"id":"ITEM-1","itemData":{"author":[{"dropping-particle":"","family":"Bhogal","given":"Harjit","non-dropping-particle":"","parse-names":false,"suffix":""}],"id":"ITEM-1","issued":{"date-parts":[["0"]]},"title":"On Unexplained (Modal) Patterns","type":"report"},"label":"chapter","suppress-author":1,"uris":["http://www.mendeley.com/documents/?uuid=1a9ece27-43be-4721-b0d2-bc2b69193d29"]}],"mendeley":{"formattedCitation":"(n.d.)","plainTextFormattedCitation":"(n.d.)","previouslyFormattedCitation":"(n.d.)"},"properties":{"noteIndex":0},"schema":"https://github.com/citation-style-language/schema/raw/master/csl-citation.json"}</w:instrText>
      </w:r>
      <w:r>
        <w:fldChar w:fldCharType="separate"/>
      </w:r>
      <w:r w:rsidRPr="00A42E5C">
        <w:rPr>
          <w:noProof/>
        </w:rPr>
        <w:t>(n.d.)</w:t>
      </w:r>
      <w:r>
        <w:fldChar w:fldCharType="end"/>
      </w:r>
      <w:r>
        <w:t xml:space="preserve"> for an argument against views of modality that leave modal patterns unexplained. Berker </w:t>
      </w:r>
      <w:r>
        <w:fldChar w:fldCharType="begin" w:fldLock="1"/>
      </w:r>
      <w:r>
        <w:instrText>ADDIN CSL_CITATION {"citationItems":[{"id":"ITEM-1","itemData":{"DOI":"10.1111/phib.12140","ISSN":"21539596","author":[{"dropping-particle":"","family":"Berker","given":"Selim","non-dropping-particle":"","parse-names":false,"suffix":""}],"container-title":"Analytic Philosophy","id":"ITEM-1","issue":"4","issued":{"date-parts":[["2018","12"]]},"page":"427-470","title":"A Combinatorial Argument against Practical Reasons for Belief","type":"article-journal","volume":"59"},"label":"chapter","suppress-author":1,"uris":["http://www.mendeley.com/documents/?uuid=d82c5deb-67e9-4be6-8fbf-60809e269be7"]}],"mendeley":{"formattedCitation":"(2018)","plainTextFormattedCitation":"(2018)","previouslyFormattedCitation":"(2018)"},"properties":{"noteIndex":0},"schema":"https://github.com/citation-style-language/schema/raw/master/csl-citation.json"}</w:instrText>
      </w:r>
      <w:r>
        <w:fldChar w:fldCharType="separate"/>
      </w:r>
      <w:r w:rsidRPr="009320C4">
        <w:rPr>
          <w:noProof/>
        </w:rPr>
        <w:t>(2018)</w:t>
      </w:r>
      <w:r>
        <w:fldChar w:fldCharType="end"/>
      </w:r>
      <w:r>
        <w:t xml:space="preserve"> argues against the existence of practical reasons for belief. </w:t>
      </w:r>
    </w:p>
  </w:footnote>
  <w:footnote w:id="8">
    <w:p w14:paraId="43F5CCE3" w14:textId="77777777" w:rsidR="00395D3E" w:rsidRDefault="00395D3E">
      <w:pPr>
        <w:pStyle w:val="FootnoteText"/>
      </w:pPr>
      <w:r w:rsidRPr="00374DD9">
        <w:rPr>
          <w:rStyle w:val="FootnoteReference"/>
        </w:rPr>
        <w:footnoteRef/>
      </w:r>
      <w:r>
        <w:t xml:space="preserve"> I did not do so in some of my previous work. I have since realized that this was a mistake.  </w:t>
      </w:r>
    </w:p>
  </w:footnote>
  <w:footnote w:id="9">
    <w:p w14:paraId="753F6FF0" w14:textId="77777777" w:rsidR="00395D3E" w:rsidRPr="00957D94" w:rsidRDefault="00395D3E">
      <w:pPr>
        <w:pStyle w:val="FootnoteText"/>
      </w:pPr>
      <w:r w:rsidRPr="00374DD9">
        <w:rPr>
          <w:rStyle w:val="FootnoteReference"/>
        </w:rPr>
        <w:footnoteRef/>
      </w:r>
      <w:r>
        <w:t xml:space="preserve"> Example: Grimm’s </w:t>
      </w:r>
      <w:r>
        <w:fldChar w:fldCharType="begin" w:fldLock="1"/>
      </w:r>
      <w:r>
        <w:instrText>ADDIN CSL_CITATION {"citationItems":[{"id":"ITEM-1","itemData":{"DOI":"10.1093/bjps/axn021","ISSN":"0007-0882","author":[{"dropping-particle":"","family":"Grimm","given":"Stephen R","non-dropping-particle":"","parse-names":false,"suffix":""}],"container-title":"The British Journal for the Philosophy of Science","id":"ITEM-1","issue":"3","issued":{"date-parts":[["2008","9","1"]]},"note":"Grimm nicely raises the two questions I'm interested in: \nQ1:What is it in virtue of which a situation stands in need of explanation for someone?\nQ2:Given that a situation stands in need of explanation for someone,what does it take, from an epistemic point of view, to satisfy that need?\n\nBut I'm unhappy with his response. Also, along the way it seems he sees a need for explanation merely as something eliciting curiosity, it's not clear whether it connects to any epistemic norm. So he begins in a way that fits my work, but his discussion becomes irrelevant and therefore it's not clear that he should be cited in my work.","page":"481-497","title":"Explanatory Inquiry and the Need for Explanation","type":"article-journal","volume":"59"},"suppress-author":1,"uris":["http://www.mendeley.com/documents/?uuid=a2e56f3c-13ef-4ed7-ab6f-9bf756f6930e"]}],"mendeley":{"formattedCitation":"(2008)","plainTextFormattedCitation":"(2008)","previouslyFormattedCitation":"(2008)"},"properties":{"noteIndex":0},"schema":"https://github.com/citation-style-language/schema/raw/master/csl-citation.json"}</w:instrText>
      </w:r>
      <w:r>
        <w:fldChar w:fldCharType="separate"/>
      </w:r>
      <w:r w:rsidRPr="0079255F">
        <w:rPr>
          <w:noProof/>
        </w:rPr>
        <w:t>(2008)</w:t>
      </w:r>
      <w:r>
        <w:fldChar w:fldCharType="end"/>
      </w:r>
      <w:r>
        <w:t xml:space="preserve"> discussion of facts that need explanation focuses on this sense of curiosity. </w:t>
      </w:r>
      <w:proofErr w:type="spellStart"/>
      <w:r w:rsidRPr="00254323">
        <w:t>Liquin</w:t>
      </w:r>
      <w:proofErr w:type="spellEnd"/>
      <w:r w:rsidRPr="00254323">
        <w:t xml:space="preserve"> and </w:t>
      </w:r>
      <w:proofErr w:type="spellStart"/>
      <w:r w:rsidRPr="00254323">
        <w:t>Lombrozo</w:t>
      </w:r>
      <w:proofErr w:type="spellEnd"/>
      <w:r w:rsidRPr="00254323">
        <w:t xml:space="preserve"> </w:t>
      </w:r>
      <w:r>
        <w:fldChar w:fldCharType="begin" w:fldLock="1"/>
      </w:r>
      <w:r>
        <w:instrText>ADDIN CSL_CITATION {"citationItems":[{"id":"ITEM-1","itemData":{"DOI":"10.1016/j.cogpsych.2020.101276","ISSN":"00100285","abstract":"Why do some (and only some) observations prompt people to ask “why?” We propose a functional approach to “Explanation-Seeking Curiosity” (ESC): the state that motivates people to seek an explanation. If ESC tends to prompt explanation search when doing so is likely to be beneficial, we can use prior work on the functional consequences of explanation search to derive “forward-looking” candidate triggers of ESC—those that concern expectations about the downstream consequences of pursuing explanation search. Across three studies (N = 867), we test hypotheses derived from this functional approach. In Studies 1–3, we find that ESC is most strongly predicted by expectations about future learning and future utility. We also find that judgments of novelty, surprise, and information gap predict ESC, consistent with prior work on curiosity; however, the role for forward-looking considerations is not reducible to these factors. In Studies 2–3, we find that predictors of ESC form three clusters, expectations about learning (about the target of explanation), expectations about export (to other cases and future contexts), and backward-looking considerations (having to do with the relationship between the target of explanation and prior knowledge). Additionally, these clusters are consistent across stimulus sets that probe ESC, but not fact-seeking curiosity. These findings suggest that explanation-seeking curiosity is aroused in a systematic way, and that people are not only sensitive to the match or mismatch between a given stimulus and their current or former beliefs, but to how they expect an explanation for that stimulus to improve their epistemic state.","author":[{"dropping-particle":"","family":"Liquin","given":"Emily G.","non-dropping-particle":"","parse-names":false,"suffix":""},{"dropping-particle":"","family":"Lombrozo","given":"Tania","non-dropping-particle":"","parse-names":false,"suffix":""}],"container-title":"Cognitive Psychology","id":"ITEM-1","issue":"December 2019","issued":{"date-parts":[["2020"]]},"note":"Question: What triggers people to be curious why something is the case. \nThey distiguish between two types of triggers: \nBackward looking - determined by ones past, mostly prior beliefs. Forward looking: determined by ones expected future. In particular, they focus on the expected benefits from learning certain explanations. \nFunctional account - how I benefit from the explanation. \nThree main functions: 1. Learn the explanation. 2. Learning for export - to generalize beyond the explanadum. 3. learning from the domain-based expertise of others. (Requires expertise. I couldn't figure it out by myself?)","page":"101276","publisher":"Elsevier","title":"A functional approach to explanation-seeking curiosity","type":"article-journal","volume":"119"},"label":"chapter","suppress-author":1,"uris":["http://www.mendeley.com/documents/?uuid=beea6a79-6e2d-4abc-90e0-a7a3fbf0e193"]}],"mendeley":{"formattedCitation":"(2020)","plainTextFormattedCitation":"(2020)","previouslyFormattedCitation":"(2020)"},"properties":{"noteIndex":0},"schema":"https://github.com/citation-style-language/schema/raw/master/csl-citation.json"}</w:instrText>
      </w:r>
      <w:r>
        <w:fldChar w:fldCharType="separate"/>
      </w:r>
      <w:r w:rsidRPr="00254323">
        <w:rPr>
          <w:noProof/>
        </w:rPr>
        <w:t>(2020)</w:t>
      </w:r>
      <w:r>
        <w:fldChar w:fldCharType="end"/>
      </w:r>
      <w:r w:rsidRPr="00254323">
        <w:t xml:space="preserve"> present empirical work on this kind of curiosity, which they call explanation-seeking-curiosity.  </w:t>
      </w:r>
    </w:p>
  </w:footnote>
  <w:footnote w:id="10">
    <w:p w14:paraId="1DB651BC" w14:textId="77777777" w:rsidR="00395D3E" w:rsidRDefault="00395D3E">
      <w:pPr>
        <w:pStyle w:val="FootnoteText"/>
      </w:pPr>
      <w:r w:rsidRPr="00374DD9">
        <w:rPr>
          <w:rStyle w:val="FootnoteReference"/>
        </w:rPr>
        <w:footnoteRef/>
      </w:r>
      <w:r>
        <w:t xml:space="preserve"> Example: Wong and Yudell </w:t>
      </w:r>
      <w:r>
        <w:fldChar w:fldCharType="begin" w:fldLock="1"/>
      </w:r>
      <w:r>
        <w:instrText>ADDIN CSL_CITATION {"citationItems":[{"id":"ITEM-1","itemData":{"DOI":"10.1007/s11229-015-0690-8","ISSN":"15730964","author":[{"dropping-particle":"","family":"Wong","given":"Wai hung","non-dropping-particle":"","parse-names":false,"suffix":""},{"dropping-particle":"","family":"Yudell","given":"Zanja","non-dropping-particle":"","parse-names":false,"suffix":""}],"container-title":"Synthese","id":"ITEM-1","issue":"9","issued":{"date-parts":[["2015"]]},"note":"They distinguish between psychological need for explanation and normative. Psychological means that one is actually puzzled. Normative means that one has a reason to find an explanation.","page":"2863-2885","publisher":"Springer Netherlands","title":"A normative account of the need for explanation","type":"article-journal","volume":"192"},"suppress-author":1,"uris":["http://www.mendeley.com/documents/?uuid=1a58b60d-2153-4265-b208-ab3972577244"]}],"mendeley":{"formattedCitation":"(2015)","plainTextFormattedCitation":"(2015)","previouslyFormattedCitation":"(2015)"},"properties":{"noteIndex":0},"schema":"https://github.com/citation-style-language/schema/raw/master/csl-citation.json"}</w:instrText>
      </w:r>
      <w:r>
        <w:fldChar w:fldCharType="separate"/>
      </w:r>
      <w:r w:rsidRPr="0063595D">
        <w:rPr>
          <w:noProof/>
        </w:rPr>
        <w:t>(2015)</w:t>
      </w:r>
      <w:r>
        <w:fldChar w:fldCharType="end"/>
      </w:r>
      <w:r>
        <w:t xml:space="preserve"> seem to use “need for explanation” in this sense, since they conceive of it as a reason for </w:t>
      </w:r>
      <w:r w:rsidRPr="0063595D">
        <w:rPr>
          <w:i/>
          <w:iCs/>
        </w:rPr>
        <w:t>action</w:t>
      </w:r>
      <w:r>
        <w:t>.</w:t>
      </w:r>
    </w:p>
  </w:footnote>
  <w:footnote w:id="11">
    <w:p w14:paraId="0499BC4A" w14:textId="5551D199" w:rsidR="00395D3E" w:rsidRDefault="00395D3E">
      <w:pPr>
        <w:pStyle w:val="FootnoteText"/>
      </w:pPr>
      <w:r>
        <w:rPr>
          <w:rStyle w:val="FootnoteReference"/>
        </w:rPr>
        <w:footnoteRef/>
      </w:r>
      <w:r>
        <w:t xml:space="preserve"> Later in this book, I discuss William D’Alessandro’s </w:t>
      </w:r>
      <w:r>
        <w:fldChar w:fldCharType="begin" w:fldLock="1"/>
      </w:r>
      <w:r>
        <w:instrText>ADDIN CSL_CITATION {"citationItems":[{"id":"ITEM-1","itemData":{"DOI":"10.1007/s11229-020-02591-6","ISSN":"15730964","abstract":"Gauss’s quadratic reciprocity theorem is among the most important results in the history of number theory. It’s also among the most mysterious: since its discovery in the late eighteenth century, mathematicians have regarded reciprocity as a deeply surprising fact in need of explanation. Intriguingly, though, there’s little agreement on how the theorem is best explained. Two quite different kinds of proof are most often praised as explanatory: an elementary argument that gives the theorem an intuitive geometric interpretation, due to Gauss and Eisenstein, and a sophisticated proof using algebraic number theory, due to Hilbert. Philosophers have yet to look carefully at such explanatory disagreements in mathematics. I do so here. According to the view I defend, there are two important explanatory virtues—depth and transparency—which different proofs (and other potential explanations) possess to different degrees. Although not mutually exclusive in principle, the packages of features associated with the two stand in some tension with one another, so that very deep explanations are rarely transparent, and vice versa. After developing the theory of depth and transparency and applying it to the case of quadratic reciprocity, I draw some morals about the nature of mathematical explanation.","author":[{"dropping-particle":"","family":"D'Alessandro","given":"William","non-dropping-particle":"","parse-names":false,"suffix":""}],"container-title":"Synthese","id":"ITEM-1","issued":{"date-parts":[["2020"]]},"note":"Very rich case study of the quadratic reciprocity theorem. Full of describing this as &amp;quot;calling for explanation&amp;quot;. He does not say anything general about what he means by calling for explanation etc. \nAn interesting idea is that he takes it as a sign for calling for explanation that mathematicians keep looking for more illuminating proofs. \nThe main thesis is that there are two virtues of explanation: Transparency - that is, how easy it is for us to grasp, and Depth - something about hidden (not sure why that's important) more fundamental explanatory features (that is important). \n\nHe sees it as a counterexample to Lange. Because for Lange we identify some feature in a mathematical result (simplicity, unifty, symmetry) and then expect that feature to appear or be exploited in the explanatory proof. In the case of QR, the D'Alessandro argues that mathematicians were puzzled, because it went against certain mathematical intuitions (I'd say - kinds of heuristics) and they weren't quite sure what to expect of the explanation. \n\nIt's interesting to distinguish two senses of calling for explanation that I think are at play here: 1. A pragmatic sense. We have reason to seek a certain kind of explanation not becuase of some evidence that it is there to be found, but because it will be helpful in some way if we succeed. 2. A justified expectation. A lot of D'Allessandro's discussion seems to be along the lines of (1), but for my purposes, (2) is more important.","publisher":"Springer Netherlands","title":"Proving quadratic reciprocity: explanation, disagreement, transparency and depth","type":"article-journal"},"label":"section","suppress-author":1,"uris":["http://www.mendeley.com/documents/?uuid=a526f951-aa10-4651-a904-1a2ef5270340"]}],"mendeley":{"formattedCitation":"(2020)","plainTextFormattedCitation":"(2020)","previouslyFormattedCitation":"(2020)"},"properties":{"noteIndex":0},"schema":"https://github.com/citation-style-language/schema/raw/master/csl-citation.json"}</w:instrText>
      </w:r>
      <w:r>
        <w:fldChar w:fldCharType="separate"/>
      </w:r>
      <w:r w:rsidRPr="00654F5E">
        <w:rPr>
          <w:noProof/>
        </w:rPr>
        <w:t>(2020)</w:t>
      </w:r>
      <w:r>
        <w:fldChar w:fldCharType="end"/>
      </w:r>
      <w:r>
        <w:t xml:space="preserve"> recent in-depth case study of a theorem in mathematics that is thought by mathematicians to call for explanation. He takes as a sign for calling for explanation the fact that ever since the theorem was discovered in the 18</w:t>
      </w:r>
      <w:r w:rsidRPr="00654F5E">
        <w:rPr>
          <w:vertAlign w:val="superscript"/>
        </w:rPr>
        <w:t>th</w:t>
      </w:r>
      <w:r>
        <w:t xml:space="preserve"> century, mathematicians have searched for new proofs with the hope of finding more illuminating proofs. What is not clear from the discussion is precisely what those mathematicians thought. Did they think they had reason to expect an explanation of a certain type? Or, without having expectations one way or another, did they try to find such an explanation because if they would discover such an explanation, it would be illuminating? </w:t>
      </w:r>
    </w:p>
  </w:footnote>
  <w:footnote w:id="12">
    <w:p w14:paraId="766A6366" w14:textId="3E4B68FF" w:rsidR="00395D3E" w:rsidRDefault="00395D3E">
      <w:pPr>
        <w:pStyle w:val="FootnoteText"/>
      </w:pPr>
      <w:r w:rsidRPr="00374DD9">
        <w:rPr>
          <w:rStyle w:val="FootnoteReference"/>
        </w:rPr>
        <w:footnoteRef/>
      </w:r>
      <w:r>
        <w:t xml:space="preserve"> However, I have come across people with different linguistic intuitions about this. Taking a firm stand on whether a fact for which we know an explanation “calls for explanation” will not be essential to any of my arguments.</w:t>
      </w:r>
    </w:p>
  </w:footnote>
  <w:footnote w:id="13">
    <w:p w14:paraId="2D8D331F" w14:textId="3EE2B745" w:rsidR="00395D3E" w:rsidRDefault="00395D3E" w:rsidP="001D22ED">
      <w:pPr>
        <w:pStyle w:val="FootnoteText"/>
      </w:pPr>
      <w:r w:rsidRPr="00374DD9">
        <w:rPr>
          <w:rStyle w:val="FootnoteReference"/>
        </w:rPr>
        <w:footnoteRef/>
      </w:r>
      <w:r>
        <w:t xml:space="preserve"> My analysis of the Price-Callender debate is based on joint work with Orly Shenker </w:t>
      </w:r>
      <w:r>
        <w:fldChar w:fldCharType="begin" w:fldLock="1"/>
      </w:r>
      <w:r>
        <w:instrText>ADDIN CSL_CITATION {"citationItems":[{"id":"ITEM-1","itemData":{"DOI":"10.1007/s13194-020-00297-7","ISSN":"1879-4912","author":[{"dropping-particle":"","family":"Baras","given":"Dan","non-dropping-particle":"","parse-names":false,"suffix":""},{"dropping-particle":"","family":"Shenker","given":"Orly","non-dropping-particle":"","parse-names":false,"suffix":""}],"container-title":"European Journal for Philosophy of Science","id":"ITEM-1","issue":"3","issued":{"date-parts":[["2020","9","7"]]},"page":"36","title":"Calling for explanation: the case of the thermodynamic past state","type":"article-journal","volume":"10"},"label":"note","uris":["http://www.mendeley.com/documents/?uuid=9ce90fdd-ea5e-4d00-8b5a-b9b3344228f9"]}],"mendeley":{"formattedCitation":"(Baras &amp; Shenker, 2020)","plainTextFormattedCitation":"(Baras &amp; Shenker, 2020)","previouslyFormattedCitation":"(Baras &amp; Shenker, 2020)"},"properties":{"noteIndex":0},"schema":"https://github.com/citation-style-language/schema/raw/master/csl-citation.json"}</w:instrText>
      </w:r>
      <w:r>
        <w:fldChar w:fldCharType="separate"/>
      </w:r>
      <w:r w:rsidRPr="00374DD9">
        <w:rPr>
          <w:noProof/>
        </w:rPr>
        <w:t>(Baras &amp; Shenker, 2020)</w:t>
      </w:r>
      <w:r>
        <w:fldChar w:fldCharType="end"/>
      </w:r>
      <w:r>
        <w:t xml:space="preserve">. There, we provide more background and also use our insights to examine some of the arguments provided by different sides of the debate. </w:t>
      </w:r>
    </w:p>
  </w:footnote>
  <w:footnote w:id="14">
    <w:p w14:paraId="6A416E34" w14:textId="5339E72F" w:rsidR="00395D3E" w:rsidRPr="00397335" w:rsidRDefault="00395D3E" w:rsidP="005F30E4">
      <w:pPr>
        <w:spacing w:line="360" w:lineRule="auto"/>
        <w:rPr>
          <w:sz w:val="22"/>
        </w:rPr>
      </w:pPr>
      <w:r w:rsidRPr="00397335">
        <w:rPr>
          <w:sz w:val="22"/>
          <w:vertAlign w:val="superscript"/>
        </w:rPr>
        <w:footnoteRef/>
      </w:r>
      <w:r w:rsidRPr="00397335">
        <w:rPr>
          <w:rFonts w:ascii="Calibri" w:eastAsia="Calibri" w:hAnsi="Calibri" w:cs="Calibri"/>
          <w:sz w:val="22"/>
        </w:rPr>
        <w:t xml:space="preserve"> </w:t>
      </w:r>
      <w:r w:rsidRPr="00397335">
        <w:rPr>
          <w:sz w:val="22"/>
        </w:rPr>
        <w:t>Price (2004, 230) repeats this claim using similar wording.</w:t>
      </w:r>
    </w:p>
  </w:footnote>
  <w:footnote w:id="15">
    <w:p w14:paraId="6B2DB75A" w14:textId="1395D1C9" w:rsidR="00395D3E" w:rsidRPr="00397335" w:rsidRDefault="00395D3E" w:rsidP="001D22ED">
      <w:pPr>
        <w:spacing w:line="360" w:lineRule="auto"/>
        <w:rPr>
          <w:sz w:val="22"/>
        </w:rPr>
      </w:pPr>
      <w:r w:rsidRPr="00397335">
        <w:rPr>
          <w:sz w:val="22"/>
          <w:vertAlign w:val="superscript"/>
        </w:rPr>
        <w:footnoteRef/>
      </w:r>
      <w:r w:rsidRPr="00397335">
        <w:rPr>
          <w:sz w:val="22"/>
        </w:rPr>
        <w:t xml:space="preserve"> Note that this was probably what Price intended to imply in the 1997 book as well, </w:t>
      </w:r>
      <w:r>
        <w:rPr>
          <w:sz w:val="22"/>
        </w:rPr>
        <w:t>al</w:t>
      </w:r>
      <w:r w:rsidRPr="00397335">
        <w:rPr>
          <w:sz w:val="22"/>
        </w:rPr>
        <w:t xml:space="preserve">though he is not explicit there. Otherwise, what is the point of his argument that the Past State is currently unexplained? </w:t>
      </w:r>
    </w:p>
  </w:footnote>
  <w:footnote w:id="16">
    <w:p w14:paraId="6A74328B" w14:textId="77777777" w:rsidR="00395D3E" w:rsidRPr="00465D66" w:rsidRDefault="00395D3E" w:rsidP="00E159DE">
      <w:pPr>
        <w:pStyle w:val="FootnoteText"/>
      </w:pPr>
      <w:r w:rsidRPr="00374DD9">
        <w:rPr>
          <w:rStyle w:val="FootnoteReference"/>
        </w:rPr>
        <w:footnoteRef/>
      </w:r>
      <w:r>
        <w:t xml:space="preserve"> To be clear, “result of coincidence” is a somewhat figurative way of talking. It is not meant to imply that </w:t>
      </w:r>
      <w:r>
        <w:rPr>
          <w:i/>
          <w:iCs/>
        </w:rPr>
        <w:t>coincidence</w:t>
      </w:r>
      <w:r>
        <w:t xml:space="preserve"> can be a </w:t>
      </w:r>
      <w:r w:rsidRPr="00E159DE">
        <w:rPr>
          <w:i/>
          <w:iCs/>
        </w:rPr>
        <w:t>cause</w:t>
      </w:r>
      <w:r>
        <w:t xml:space="preserve"> of events. </w:t>
      </w:r>
    </w:p>
  </w:footnote>
  <w:footnote w:id="17">
    <w:p w14:paraId="06C3ED52" w14:textId="77777777" w:rsidR="00395D3E" w:rsidRDefault="00395D3E" w:rsidP="00A30C3A">
      <w:pPr>
        <w:pStyle w:val="FootnoteText"/>
      </w:pPr>
      <w:r w:rsidRPr="00374DD9">
        <w:rPr>
          <w:rStyle w:val="FootnoteReference"/>
        </w:rPr>
        <w:footnoteRef/>
      </w:r>
      <w:r>
        <w:t xml:space="preserve"> See Della Rocca </w:t>
      </w:r>
      <w:r>
        <w:fldChar w:fldCharType="begin" w:fldLock="1"/>
      </w:r>
      <w:r>
        <w:instrText>ADDIN CSL_CITATION {"citationItems":[{"id":"ITEM-1","itemData":{"abstract":"This paper presents an argument for the Principle of Sufficient Reason, the PSR, the principle according to which each thing that exists has an explanation. I begin with several widespread and extremely plausible arguments that I call explicability arguments in which a certain situation is rejected precisely because it would be arbitrary. Building on these plausible cases, I construct a series of explicability arguments that culminates in an explicability argument concerning existence itself. This argument amounts to the claim that the PSR is true. The plausibility of the initial cases in the series provides the basis of an argument for the PSR, an argument that can be rebutted only by drawing a line between the plausible early cases in the series and the apparently unacceptable later cases. I argue that no principled reason for drawing this line has been found and that one cannot draw an unprincipled or arbitrary line without begging the question. The paper concludes that, therefore, this defense of the PSR remains unrebutted and that we have a powerful, new reason to embrace the PSR.","author":[{"dropping-particle":"","family":"Rocca","given":"Michael","non-dropping-particle":"Della","parse-names":false,"suffix":""}],"container-title":"Philosopher's Imprint","id":"ITEM-1","issue":"7","issued":{"date-parts":[["2010"]]},"note":"Great article and essential for my project. \nDemonstrates that we often apply the following form of argument: P, because not p would be inexplicable. \nSo we do believe that some SOAs call for explanation. But then if some do and some don't, that would call for explanation. So all SOAs call for explanation. \nHe nicely presents the other alternatvies: \n1. Some do and some don't. But then the challenge is to draw a non-arbitrary and non questionbeggin line. \n2. No SOAs do. But then the challenge is what do we do about all of those intuitively plausible arguments ?\n\n\nhe also includes a summary of Van Inwagen and Bennet's argument against PSR - the argument shows that it entails necessetarianism, and assumes that this is an implausible consequence. Della Rocca in response says that since we have an argument for PSR, we should accept necessetarianism, and so be it for the intuition.","page":"1–13","title":"PSR","type":"article-journal","volume":"10"},"suppress-author":1,"uris":["http://www.mendeley.com/documents/?uuid=3702e962-0404-4610-a794-e1230a948e47"]}],"mendeley":{"formattedCitation":"(2010)","plainTextFormattedCitation":"(2010)","previouslyFormattedCitation":"(2010)"},"properties":{"noteIndex":0},"schema":"https://github.com/citation-style-language/schema/raw/master/csl-citation.json"}</w:instrText>
      </w:r>
      <w:r>
        <w:fldChar w:fldCharType="separate"/>
      </w:r>
      <w:r w:rsidRPr="00A30C3A">
        <w:rPr>
          <w:noProof/>
        </w:rPr>
        <w:t>(2010)</w:t>
      </w:r>
      <w:r>
        <w:fldChar w:fldCharType="end"/>
      </w:r>
      <w:r>
        <w:t xml:space="preserve"> for a related argument for the principle of sufficient reason (PSR). I will discuss the PSR shortly.  </w:t>
      </w:r>
    </w:p>
  </w:footnote>
  <w:footnote w:id="18">
    <w:p w14:paraId="257408B4" w14:textId="1A9D9FFF" w:rsidR="00395D3E" w:rsidRPr="00856B8C" w:rsidRDefault="00395D3E" w:rsidP="00856B8C">
      <w:pPr>
        <w:pStyle w:val="FootnoteText"/>
        <w:rPr>
          <w:rFonts w:eastAsiaTheme="minorEastAsia"/>
          <w:szCs w:val="24"/>
        </w:rPr>
      </w:pPr>
      <w:r w:rsidRPr="00374DD9">
        <w:rPr>
          <w:rStyle w:val="FootnoteReference"/>
        </w:rPr>
        <w:footnoteRef/>
      </w:r>
      <w:r>
        <w:t xml:space="preserve"> I considered adherents of the Principle of Sufficient reason as adherents of the view that all facts call for explanation. I will explain shortly why doing so is a mistake. I also interpreted the skeptical claims of </w:t>
      </w:r>
      <w:r w:rsidRPr="00391213">
        <w:rPr>
          <w:rFonts w:eastAsiaTheme="minorEastAsia"/>
          <w:szCs w:val="24"/>
        </w:rPr>
        <w:t>Callender (2004), Gould (1985, 395), Scriven (1966, 129), and Shanks (2004, 216)</w:t>
      </w:r>
      <w:r w:rsidRPr="15C9AA61">
        <w:rPr>
          <w:rFonts w:eastAsiaTheme="minorEastAsia"/>
          <w:szCs w:val="24"/>
        </w:rPr>
        <w:t xml:space="preserve"> </w:t>
      </w:r>
      <w:r>
        <w:rPr>
          <w:rFonts w:eastAsiaTheme="minorEastAsia"/>
          <w:szCs w:val="24"/>
        </w:rPr>
        <w:t>(</w:t>
      </w:r>
      <w:r w:rsidRPr="00391213">
        <w:rPr>
          <w:rFonts w:eastAsiaTheme="minorEastAsia"/>
          <w:szCs w:val="24"/>
        </w:rPr>
        <w:t xml:space="preserve">I thank Neil Manson for most of these references) </w:t>
      </w:r>
      <w:r w:rsidRPr="15C9AA61">
        <w:rPr>
          <w:rFonts w:eastAsiaTheme="minorEastAsia"/>
          <w:szCs w:val="24"/>
        </w:rPr>
        <w:t>about fine-tuning arguments as implying the view that no facts call for explanation. The reasons I will cite shortly to think that nobody should accept such an extreme view have made me reread these texts and realize that the claims of these authors are either too vague or too specifically about fine-tuning to infer from them any general view about whether any facts call for explanation.</w:t>
      </w:r>
      <w:r>
        <w:rPr>
          <w:rFonts w:eastAsiaTheme="minorEastAsia"/>
          <w:szCs w:val="24"/>
        </w:rPr>
        <w:t xml:space="preserve"> </w:t>
      </w:r>
    </w:p>
  </w:footnote>
  <w:footnote w:id="19">
    <w:p w14:paraId="6F7EB7C8" w14:textId="0D6106E5" w:rsidR="00395D3E" w:rsidRDefault="00395D3E">
      <w:pPr>
        <w:pStyle w:val="FootnoteText"/>
      </w:pPr>
      <w:r w:rsidRPr="00374DD9">
        <w:rPr>
          <w:rStyle w:val="FootnoteReference"/>
        </w:rPr>
        <w:footnoteRef/>
      </w:r>
      <w:r>
        <w:t xml:space="preserve"> Michael Friedman might seem to endorse the view that all facts call for explanation, when he says that “a</w:t>
      </w:r>
      <w:r w:rsidRPr="00856B8C">
        <w:t>ll phenomena, from the commonest everyday event to the most abstract processes of modern physics, are equally in need of explanation</w:t>
      </w:r>
      <w:r>
        <w:t xml:space="preserve">” </w:t>
      </w:r>
      <w:r>
        <w:fldChar w:fldCharType="begin" w:fldLock="1"/>
      </w:r>
      <w:r>
        <w:instrText>ADDIN CSL_CITATION {"citationItems":[{"id":"ITEM-1","itemData":{"DOI":"10.2307/2024924","ISSN":"0022-362X","author":[{"dropping-particle":"","family":"Friedman","given":"Michael","non-dropping-particle":"","parse-names":false,"suffix":""}],"container-title":"The Journal of Philosophy","id":"ITEM-1","issue":"1","issued":{"date-parts":[["1974"]]},"note":"Argues for a unification account of scientific explanation and understanding. \nFirst argues against three existing accounts, from which he draws three desiderata for a better account; \nThe accounts are: 1. Hempel's D-N model. 2. Familiar explanans. 3. Tradition dependent natural explanans. \nThe desiderata are: 1. Accomodation of examples of scientific explanation. 2. Objective .3. Connection between explanation and understanding. \n\nIn the last section he suggests a formal account of unification.","page":"5","publisher":"Journal of Philosophy, Inc.","publisher-place":"New York","title":"Explanation and Scientific Understanding","type":"article-journal","volume":"71"},"locator":"13","uris":["http://www.mendeley.com/documents/?uuid=00dd8188-0097-4393-8586-b6998ee39ba5"]}],"mendeley":{"formattedCitation":"(Friedman, 1974, p. 13)","plainTextFormattedCitation":"(Friedman, 1974, p. 13)","previouslyFormattedCitation":"(Friedman, 1974, p. 13)"},"properties":{"noteIndex":0},"schema":"https://github.com/citation-style-language/schema/raw/master/csl-citation.json"}</w:instrText>
      </w:r>
      <w:r>
        <w:fldChar w:fldCharType="separate"/>
      </w:r>
      <w:r w:rsidRPr="00856B8C">
        <w:rPr>
          <w:noProof/>
        </w:rPr>
        <w:t>(Friedman, 1974, p. 13)</w:t>
      </w:r>
      <w:r>
        <w:fldChar w:fldCharType="end"/>
      </w:r>
      <w:r>
        <w:t>. However, the context is not calling for explanation in the epistemic sense we focus on in this book. Friedman is concerned with the question of what makes something a scientific explanation. In this passage, he’s arguing against the view that “</w:t>
      </w:r>
      <w:r w:rsidRPr="006E104E">
        <w:t>the phenomenon doing the explaining must</w:t>
      </w:r>
      <w:r>
        <w:t xml:space="preserve"> [be]… </w:t>
      </w:r>
      <w:r w:rsidRPr="006E104E">
        <w:t>self-explanatory or natural. Such phenomena need no explanation; they represent ideals of intelligibility. Explanation</w:t>
      </w:r>
      <w:r>
        <w:t>…</w:t>
      </w:r>
      <w:r w:rsidRPr="006E104E">
        <w:t>consists in relating other phenomena to such ideals of intelligibility</w:t>
      </w:r>
      <w:r>
        <w:t xml:space="preserve">” </w:t>
      </w:r>
      <w:r w:rsidRPr="0091453A">
        <w:fldChar w:fldCharType="begin" w:fldLock="1"/>
      </w:r>
      <w:r w:rsidRPr="0091453A">
        <w:instrText>ADDIN CSL_CITATION {"citationItems":[{"id":"ITEM-1","itemData":{"DOI":"10.2307/2024924","ISSN":"0022-362X","author":[{"dropping-particle":"","family":"Friedman","given":"Michael","non-dropping-particle":"","parse-names":false,"suffix":""}],"container-title":"The Journal of Philosophy","id":"ITEM-1","issue":"1","issued":{"date-parts":[["1974"]]},"note":"Argues for a unification account of scientific explanation and understanding. \nFirst argues against three existing accounts, from which he draws three desiderata for a better account; \nThe accounts are: 1. Hempel's D-N model. 2. Familiar explanans. 3. Tradition dependent natural explanans. \nThe desiderata are: 1. Accomodation of examples of scientific explanation. 2. Objective .3. Connection between explanation and understanding. \n\nIn the last section he suggests a formal account of unification.","page":"5","publisher":"Journal of Philosophy, Inc.","publisher-place":"New York","title":"Explanation and Scientific Understanding","type":"article-journal","volume":"71"},"locator":"11-12","uris":["http://www.mendeley.com/documents/?uuid=00dd8188-0097-4393-8586-b6998ee39ba5"]}],"mendeley":{"formattedCitation":"(Friedman, 1974, pp. 11–12)","plainTextFormattedCitation":"(Friedman, 1974, pp. 11–12)","previouslyFormattedCitation":"(Friedman, 1974, pp. 11–12)"},"properties":{"noteIndex":0},"schema":"https://github.com/citation-style-language/schema/raw/master/csl-citation.json"}</w:instrText>
      </w:r>
      <w:r w:rsidRPr="0091453A">
        <w:fldChar w:fldCharType="separate"/>
      </w:r>
      <w:r w:rsidRPr="0091453A">
        <w:rPr>
          <w:noProof/>
        </w:rPr>
        <w:t>(Friedman, 1974, pp. 11–12)</w:t>
      </w:r>
      <w:r w:rsidRPr="0091453A">
        <w:fldChar w:fldCharType="end"/>
      </w:r>
      <w:r w:rsidRPr="0091453A">
        <w:t xml:space="preserve">. It is an interesting question precisely what the relationship might be between this debate about what constitutes an explanation and our question here about certain inferences. </w:t>
      </w:r>
    </w:p>
  </w:footnote>
  <w:footnote w:id="20">
    <w:p w14:paraId="6B5D5E0D" w14:textId="683DB648" w:rsidR="00395D3E" w:rsidRDefault="00395D3E" w:rsidP="00757E93">
      <w:pPr>
        <w:pStyle w:val="FootnoteText"/>
      </w:pPr>
      <w:r w:rsidRPr="00374DD9">
        <w:rPr>
          <w:rStyle w:val="FootnoteReference"/>
        </w:rPr>
        <w:footnoteRef/>
      </w:r>
      <w:r>
        <w:t xml:space="preserve"> You might object that in the example it seems unnatural to think of the fact as calling for explanation. If so, one might claim that what this example really illustrates is that calling for explanation doesn’t just mean having reason to believe that a fact has a special explanation, and one can have reason to expect a special explanation for a fact that doesn’t call for explanation. I actually believe there is something to this objection. However, for now, I’ll have to keep you in suspense until section </w:t>
      </w:r>
      <w:r>
        <w:fldChar w:fldCharType="begin"/>
      </w:r>
      <w:r>
        <w:instrText xml:space="preserve"> REF _Ref26434305 \r \h </w:instrText>
      </w:r>
      <w:r>
        <w:fldChar w:fldCharType="separate"/>
      </w:r>
      <w:r>
        <w:rPr>
          <w:cs/>
        </w:rPr>
        <w:t>‎</w:t>
      </w:r>
      <w:r>
        <w:t>5</w:t>
      </w:r>
      <w:r>
        <w:fldChar w:fldCharType="end"/>
      </w:r>
      <w:r>
        <w:t xml:space="preserve">, where I argue that the intuition grounding this objection fits well with the view I develop there.  </w:t>
      </w:r>
    </w:p>
  </w:footnote>
  <w:footnote w:id="21">
    <w:p w14:paraId="77EE1639" w14:textId="77777777" w:rsidR="00395D3E" w:rsidRDefault="00395D3E" w:rsidP="005A4CFF">
      <w:pPr>
        <w:pStyle w:val="FootnoteText"/>
      </w:pPr>
      <w:r w:rsidRPr="00374DD9">
        <w:rPr>
          <w:rStyle w:val="FootnoteReference"/>
        </w:rPr>
        <w:footnoteRef/>
      </w:r>
      <w:r>
        <w:t xml:space="preserve"> For a related point with references, see Nozick </w:t>
      </w:r>
      <w:r>
        <w:fldChar w:fldCharType="begin" w:fldLock="1"/>
      </w:r>
      <w:r>
        <w:instrText>ADDIN CSL_CITATION {"citationItems":[{"id":"ITEM-1","itemData":{"ISBN":"0674664795","abstract":"In this highly original work, Robert Nozick develops new views on philosophy's central topics and weaves them into a unified philosophical perspective. It is many years since a major work in English has ranged so widely over philosophy's fundamental concerns: the identity of the self, knowledge and skepticism, free will, the question of why there is something rather than nothing, the foundations of ethics, the meaning of life.Writing in a distinctive and personal philosophical voice, Mr. Nozick presents a new mode of philosophizing. In place of the usual semi-coercive philosophical goals of proof, of forcing people to accept conclusions, this book seeks philosophical explanations and understanding, and thereby stays truer to the original motivations for being interested in philosophy.Combining new concepts, daring hypotheses, rigorous reasoning, and playful exploration, the book exemplifies how philosophy can be part of the humanities.","author":[{"dropping-particle":"","family":"Nozick","given":"Robert","non-dropping-particle":"","parse-names":false,"suffix":""}],"id":"ITEM-1","issued":{"date-parts":[["1981"]]},"publisher":"Harvard University Press","title":"Philosophical Explanations","type":"book"},"locator":"121","suppress-author":1,"uris":["http://www.mendeley.com/documents/?uuid=1a102b33-c419-4d5a-9666-806f3bd3b926"]}],"mendeley":{"formattedCitation":"(1981, p. 121)","plainTextFormattedCitation":"(1981, p. 121)","previouslyFormattedCitation":"(1981, p. 121)"},"properties":{"noteIndex":0},"schema":"https://github.com/citation-style-language/schema/raw/master/csl-citation.json"}</w:instrText>
      </w:r>
      <w:r>
        <w:fldChar w:fldCharType="separate"/>
      </w:r>
      <w:r w:rsidRPr="005A4CFF">
        <w:rPr>
          <w:noProof/>
        </w:rPr>
        <w:t>(1981, p. 121)</w:t>
      </w:r>
      <w:r>
        <w:fldChar w:fldCharType="end"/>
      </w:r>
      <w:r>
        <w:t xml:space="preserve"> about whether we can know a priori which is the “natural fact” that doesn’t require explanation.  </w:t>
      </w:r>
    </w:p>
  </w:footnote>
  <w:footnote w:id="22">
    <w:p w14:paraId="03D79281" w14:textId="13205170" w:rsidR="00395D3E" w:rsidRDefault="00395D3E" w:rsidP="0C6F3067">
      <w:pPr>
        <w:pStyle w:val="FootnoteText"/>
      </w:pPr>
      <w:r w:rsidRPr="00374DD9">
        <w:rPr>
          <w:rStyle w:val="FootnoteReference"/>
        </w:rPr>
        <w:footnoteRef/>
      </w:r>
      <w:r>
        <w:t xml:space="preserve"> I thank </w:t>
      </w:r>
      <w:proofErr w:type="spellStart"/>
      <w:r>
        <w:t>Oded</w:t>
      </w:r>
      <w:proofErr w:type="spellEnd"/>
      <w:r>
        <w:t xml:space="preserve"> </w:t>
      </w:r>
      <w:proofErr w:type="spellStart"/>
      <w:r>
        <w:t>Na’aman</w:t>
      </w:r>
      <w:proofErr w:type="spellEnd"/>
      <w:r>
        <w:t xml:space="preserve"> and others for pressing me with this challenge a few times until I finally decided that they might be right. </w:t>
      </w:r>
    </w:p>
  </w:footnote>
  <w:footnote w:id="23">
    <w:p w14:paraId="001C13D8" w14:textId="5E523B82" w:rsidR="00395D3E" w:rsidRDefault="00395D3E" w:rsidP="0C6F3067">
      <w:pPr>
        <w:pStyle w:val="FootnoteText"/>
      </w:pPr>
      <w:r w:rsidRPr="00374DD9">
        <w:rPr>
          <w:rStyle w:val="FootnoteReference"/>
        </w:rPr>
        <w:footnoteRef/>
      </w:r>
      <w:r>
        <w:t xml:space="preserve"> Would you know that these are consecutive numbers? If not, surely it wouldn’t call for explanation. I believe, though, that the fact that these are consecutive numbers should be thought of as part of the fact—that is, part of what calls for explanation. </w:t>
      </w:r>
    </w:p>
  </w:footnote>
  <w:footnote w:id="24">
    <w:p w14:paraId="4ED21DDC" w14:textId="4A2C46F4" w:rsidR="00953571" w:rsidRDefault="00953571">
      <w:pPr>
        <w:pStyle w:val="FootnoteText"/>
      </w:pPr>
      <w:r>
        <w:rPr>
          <w:rStyle w:val="FootnoteReference"/>
        </w:rPr>
        <w:footnoteRef/>
      </w:r>
      <w:r>
        <w:t xml:space="preserve"> </w:t>
      </w:r>
      <w:r w:rsidRPr="00C27202">
        <w:t>Another reason is that I find the principle itself a bit striking.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019"/>
    <w:multiLevelType w:val="hybridMultilevel"/>
    <w:tmpl w:val="6F98B2AC"/>
    <w:lvl w:ilvl="0" w:tplc="399C89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2C11ED"/>
    <w:multiLevelType w:val="hybridMultilevel"/>
    <w:tmpl w:val="BF4664AC"/>
    <w:lvl w:ilvl="0" w:tplc="FC5AB8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431A52"/>
    <w:multiLevelType w:val="hybridMultilevel"/>
    <w:tmpl w:val="F1F27EE0"/>
    <w:lvl w:ilvl="0" w:tplc="18282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8F223A"/>
    <w:multiLevelType w:val="hybridMultilevel"/>
    <w:tmpl w:val="1D941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7A0D83"/>
    <w:multiLevelType w:val="hybridMultilevel"/>
    <w:tmpl w:val="41F26204"/>
    <w:lvl w:ilvl="0" w:tplc="399C89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2EA67F4"/>
    <w:multiLevelType w:val="multilevel"/>
    <w:tmpl w:val="83D060F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5"/>
  </w:num>
  <w:num w:numId="2">
    <w:abstractNumId w:val="4"/>
  </w:num>
  <w:num w:numId="3">
    <w:abstractNumId w:val="2"/>
  </w:num>
  <w:num w:numId="4">
    <w:abstractNumId w:val="1"/>
  </w:num>
  <w:num w:numId="5">
    <w:abstractNumId w:val="0"/>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D6C"/>
    <w:rsid w:val="00000B03"/>
    <w:rsid w:val="00000C1B"/>
    <w:rsid w:val="00001035"/>
    <w:rsid w:val="0000147B"/>
    <w:rsid w:val="0000201D"/>
    <w:rsid w:val="00002CE3"/>
    <w:rsid w:val="00002DA8"/>
    <w:rsid w:val="00003F2A"/>
    <w:rsid w:val="00005504"/>
    <w:rsid w:val="00005A7B"/>
    <w:rsid w:val="00006BDF"/>
    <w:rsid w:val="00010027"/>
    <w:rsid w:val="000104C9"/>
    <w:rsid w:val="00010EB9"/>
    <w:rsid w:val="00011141"/>
    <w:rsid w:val="00011163"/>
    <w:rsid w:val="00011D76"/>
    <w:rsid w:val="00012AE5"/>
    <w:rsid w:val="00012C94"/>
    <w:rsid w:val="000131CF"/>
    <w:rsid w:val="000135D0"/>
    <w:rsid w:val="00014D77"/>
    <w:rsid w:val="00014DC2"/>
    <w:rsid w:val="00016016"/>
    <w:rsid w:val="0001654D"/>
    <w:rsid w:val="00017B79"/>
    <w:rsid w:val="00022558"/>
    <w:rsid w:val="00022A5F"/>
    <w:rsid w:val="00022DE4"/>
    <w:rsid w:val="00023036"/>
    <w:rsid w:val="00023E7C"/>
    <w:rsid w:val="00024029"/>
    <w:rsid w:val="0002638F"/>
    <w:rsid w:val="00026637"/>
    <w:rsid w:val="00026CBA"/>
    <w:rsid w:val="000270B4"/>
    <w:rsid w:val="000300CC"/>
    <w:rsid w:val="00031781"/>
    <w:rsid w:val="000327F4"/>
    <w:rsid w:val="0003298D"/>
    <w:rsid w:val="000332F8"/>
    <w:rsid w:val="00033576"/>
    <w:rsid w:val="00033DEB"/>
    <w:rsid w:val="000342DA"/>
    <w:rsid w:val="00034364"/>
    <w:rsid w:val="000348AD"/>
    <w:rsid w:val="00034B2D"/>
    <w:rsid w:val="00035089"/>
    <w:rsid w:val="000350EF"/>
    <w:rsid w:val="0003571D"/>
    <w:rsid w:val="00035CEC"/>
    <w:rsid w:val="0003659C"/>
    <w:rsid w:val="00036CAD"/>
    <w:rsid w:val="000400A1"/>
    <w:rsid w:val="0004132A"/>
    <w:rsid w:val="00042C22"/>
    <w:rsid w:val="0004389E"/>
    <w:rsid w:val="0004391E"/>
    <w:rsid w:val="00045AEE"/>
    <w:rsid w:val="000466FA"/>
    <w:rsid w:val="00046931"/>
    <w:rsid w:val="0004699B"/>
    <w:rsid w:val="00046FD8"/>
    <w:rsid w:val="00047AFF"/>
    <w:rsid w:val="0005011C"/>
    <w:rsid w:val="000501F7"/>
    <w:rsid w:val="00050267"/>
    <w:rsid w:val="000502BB"/>
    <w:rsid w:val="000503C8"/>
    <w:rsid w:val="000507FE"/>
    <w:rsid w:val="00051F2C"/>
    <w:rsid w:val="00052537"/>
    <w:rsid w:val="00052D55"/>
    <w:rsid w:val="000531D9"/>
    <w:rsid w:val="00053B9F"/>
    <w:rsid w:val="00053BD3"/>
    <w:rsid w:val="00054D07"/>
    <w:rsid w:val="00054D47"/>
    <w:rsid w:val="00055942"/>
    <w:rsid w:val="00055DC8"/>
    <w:rsid w:val="000560C2"/>
    <w:rsid w:val="00056500"/>
    <w:rsid w:val="000570E0"/>
    <w:rsid w:val="00057274"/>
    <w:rsid w:val="000572C4"/>
    <w:rsid w:val="00057610"/>
    <w:rsid w:val="0005772E"/>
    <w:rsid w:val="00057D03"/>
    <w:rsid w:val="00057F06"/>
    <w:rsid w:val="00060127"/>
    <w:rsid w:val="00060B71"/>
    <w:rsid w:val="00060BDC"/>
    <w:rsid w:val="00060F42"/>
    <w:rsid w:val="000611B3"/>
    <w:rsid w:val="000632E6"/>
    <w:rsid w:val="000632EC"/>
    <w:rsid w:val="0006347D"/>
    <w:rsid w:val="0006390F"/>
    <w:rsid w:val="00064457"/>
    <w:rsid w:val="00064D4B"/>
    <w:rsid w:val="0006509B"/>
    <w:rsid w:val="00065905"/>
    <w:rsid w:val="00065EEE"/>
    <w:rsid w:val="000668AE"/>
    <w:rsid w:val="00066B90"/>
    <w:rsid w:val="00067452"/>
    <w:rsid w:val="000678D2"/>
    <w:rsid w:val="00067B22"/>
    <w:rsid w:val="00070C33"/>
    <w:rsid w:val="000710CE"/>
    <w:rsid w:val="00071843"/>
    <w:rsid w:val="00072C45"/>
    <w:rsid w:val="00073370"/>
    <w:rsid w:val="00073ADC"/>
    <w:rsid w:val="00073B4A"/>
    <w:rsid w:val="00073EB0"/>
    <w:rsid w:val="00074040"/>
    <w:rsid w:val="0007445C"/>
    <w:rsid w:val="00074686"/>
    <w:rsid w:val="000749DC"/>
    <w:rsid w:val="00074A39"/>
    <w:rsid w:val="00074D74"/>
    <w:rsid w:val="0007546B"/>
    <w:rsid w:val="00075915"/>
    <w:rsid w:val="00076BA9"/>
    <w:rsid w:val="0007721F"/>
    <w:rsid w:val="00080D5E"/>
    <w:rsid w:val="000810CD"/>
    <w:rsid w:val="00081E0B"/>
    <w:rsid w:val="00081E34"/>
    <w:rsid w:val="00081ED8"/>
    <w:rsid w:val="00082422"/>
    <w:rsid w:val="00082444"/>
    <w:rsid w:val="000839C8"/>
    <w:rsid w:val="00083F9D"/>
    <w:rsid w:val="00084583"/>
    <w:rsid w:val="000849BA"/>
    <w:rsid w:val="00084DB9"/>
    <w:rsid w:val="00085ECB"/>
    <w:rsid w:val="000860C0"/>
    <w:rsid w:val="000863B6"/>
    <w:rsid w:val="0008690B"/>
    <w:rsid w:val="0008691D"/>
    <w:rsid w:val="0008795C"/>
    <w:rsid w:val="00091BF8"/>
    <w:rsid w:val="00091ED9"/>
    <w:rsid w:val="00092644"/>
    <w:rsid w:val="000927C5"/>
    <w:rsid w:val="00092AEE"/>
    <w:rsid w:val="00093015"/>
    <w:rsid w:val="0009370F"/>
    <w:rsid w:val="00093B8F"/>
    <w:rsid w:val="00094120"/>
    <w:rsid w:val="0009479D"/>
    <w:rsid w:val="00095C71"/>
    <w:rsid w:val="0009610C"/>
    <w:rsid w:val="000973B5"/>
    <w:rsid w:val="00097F36"/>
    <w:rsid w:val="000A1A86"/>
    <w:rsid w:val="000A2889"/>
    <w:rsid w:val="000A3588"/>
    <w:rsid w:val="000A3C82"/>
    <w:rsid w:val="000A41D4"/>
    <w:rsid w:val="000A4F53"/>
    <w:rsid w:val="000A55F1"/>
    <w:rsid w:val="000A5946"/>
    <w:rsid w:val="000A64B2"/>
    <w:rsid w:val="000A655F"/>
    <w:rsid w:val="000A659B"/>
    <w:rsid w:val="000B0083"/>
    <w:rsid w:val="000B01F4"/>
    <w:rsid w:val="000B035C"/>
    <w:rsid w:val="000B0A7A"/>
    <w:rsid w:val="000B0CFA"/>
    <w:rsid w:val="000B1D22"/>
    <w:rsid w:val="000B2E01"/>
    <w:rsid w:val="000B481A"/>
    <w:rsid w:val="000B4F51"/>
    <w:rsid w:val="000B502B"/>
    <w:rsid w:val="000B50A7"/>
    <w:rsid w:val="000B5256"/>
    <w:rsid w:val="000B5767"/>
    <w:rsid w:val="000B6564"/>
    <w:rsid w:val="000B69CF"/>
    <w:rsid w:val="000B6FC5"/>
    <w:rsid w:val="000B71C1"/>
    <w:rsid w:val="000B7975"/>
    <w:rsid w:val="000C0A6B"/>
    <w:rsid w:val="000C0AE9"/>
    <w:rsid w:val="000C1766"/>
    <w:rsid w:val="000C1770"/>
    <w:rsid w:val="000C1921"/>
    <w:rsid w:val="000C1922"/>
    <w:rsid w:val="000C1AE5"/>
    <w:rsid w:val="000C1AE7"/>
    <w:rsid w:val="000C1C9D"/>
    <w:rsid w:val="000C3FB5"/>
    <w:rsid w:val="000C46A7"/>
    <w:rsid w:val="000C47CA"/>
    <w:rsid w:val="000C4ED4"/>
    <w:rsid w:val="000C619E"/>
    <w:rsid w:val="000C6E38"/>
    <w:rsid w:val="000C6F26"/>
    <w:rsid w:val="000C7967"/>
    <w:rsid w:val="000C7CC0"/>
    <w:rsid w:val="000D050E"/>
    <w:rsid w:val="000D199B"/>
    <w:rsid w:val="000D212C"/>
    <w:rsid w:val="000D2349"/>
    <w:rsid w:val="000D2C04"/>
    <w:rsid w:val="000D3549"/>
    <w:rsid w:val="000D3D06"/>
    <w:rsid w:val="000D5403"/>
    <w:rsid w:val="000D5546"/>
    <w:rsid w:val="000D585C"/>
    <w:rsid w:val="000D6810"/>
    <w:rsid w:val="000D6C6B"/>
    <w:rsid w:val="000D6E18"/>
    <w:rsid w:val="000D6E5E"/>
    <w:rsid w:val="000D79F9"/>
    <w:rsid w:val="000D7BC5"/>
    <w:rsid w:val="000E0C5B"/>
    <w:rsid w:val="000E1759"/>
    <w:rsid w:val="000E2DEA"/>
    <w:rsid w:val="000E2DF3"/>
    <w:rsid w:val="000E30FD"/>
    <w:rsid w:val="000E347B"/>
    <w:rsid w:val="000E387C"/>
    <w:rsid w:val="000E51A5"/>
    <w:rsid w:val="000E52B3"/>
    <w:rsid w:val="000E56E6"/>
    <w:rsid w:val="000E6097"/>
    <w:rsid w:val="000E66CA"/>
    <w:rsid w:val="000E71D6"/>
    <w:rsid w:val="000F0ADC"/>
    <w:rsid w:val="000F15C7"/>
    <w:rsid w:val="000F1EA0"/>
    <w:rsid w:val="000F29AB"/>
    <w:rsid w:val="000F2D60"/>
    <w:rsid w:val="000F2F89"/>
    <w:rsid w:val="000F3141"/>
    <w:rsid w:val="000F3470"/>
    <w:rsid w:val="000F3B8E"/>
    <w:rsid w:val="000F4F95"/>
    <w:rsid w:val="000F662B"/>
    <w:rsid w:val="000F6925"/>
    <w:rsid w:val="000F72A7"/>
    <w:rsid w:val="00101B43"/>
    <w:rsid w:val="00102F08"/>
    <w:rsid w:val="00103C91"/>
    <w:rsid w:val="00103CE8"/>
    <w:rsid w:val="0010463F"/>
    <w:rsid w:val="00104AF1"/>
    <w:rsid w:val="001050C0"/>
    <w:rsid w:val="00105D4E"/>
    <w:rsid w:val="001067C4"/>
    <w:rsid w:val="00107D45"/>
    <w:rsid w:val="00110FE8"/>
    <w:rsid w:val="00111356"/>
    <w:rsid w:val="00111F2D"/>
    <w:rsid w:val="00112471"/>
    <w:rsid w:val="0011595D"/>
    <w:rsid w:val="0011611E"/>
    <w:rsid w:val="00116464"/>
    <w:rsid w:val="0011681F"/>
    <w:rsid w:val="0011702D"/>
    <w:rsid w:val="00117AE7"/>
    <w:rsid w:val="00117E3D"/>
    <w:rsid w:val="00120EF6"/>
    <w:rsid w:val="00120F32"/>
    <w:rsid w:val="00121C77"/>
    <w:rsid w:val="00122818"/>
    <w:rsid w:val="001235C7"/>
    <w:rsid w:val="00123604"/>
    <w:rsid w:val="001236EB"/>
    <w:rsid w:val="00123D36"/>
    <w:rsid w:val="00123F43"/>
    <w:rsid w:val="00123F9D"/>
    <w:rsid w:val="00123FA6"/>
    <w:rsid w:val="00124A4F"/>
    <w:rsid w:val="00124D62"/>
    <w:rsid w:val="00125134"/>
    <w:rsid w:val="00125608"/>
    <w:rsid w:val="001257CA"/>
    <w:rsid w:val="00125810"/>
    <w:rsid w:val="00125BDC"/>
    <w:rsid w:val="00125CEF"/>
    <w:rsid w:val="0012645F"/>
    <w:rsid w:val="00126AE1"/>
    <w:rsid w:val="001272B6"/>
    <w:rsid w:val="001275E2"/>
    <w:rsid w:val="00127845"/>
    <w:rsid w:val="00131D68"/>
    <w:rsid w:val="00133AA1"/>
    <w:rsid w:val="00133F24"/>
    <w:rsid w:val="00133FAC"/>
    <w:rsid w:val="001344ED"/>
    <w:rsid w:val="001348CC"/>
    <w:rsid w:val="00134A26"/>
    <w:rsid w:val="00134C83"/>
    <w:rsid w:val="001354FE"/>
    <w:rsid w:val="00135DBC"/>
    <w:rsid w:val="00136493"/>
    <w:rsid w:val="001365C8"/>
    <w:rsid w:val="0013677D"/>
    <w:rsid w:val="00136A09"/>
    <w:rsid w:val="00136F13"/>
    <w:rsid w:val="00140252"/>
    <w:rsid w:val="00140B21"/>
    <w:rsid w:val="00140C76"/>
    <w:rsid w:val="00141892"/>
    <w:rsid w:val="00142617"/>
    <w:rsid w:val="00143112"/>
    <w:rsid w:val="00143ED9"/>
    <w:rsid w:val="00144ED6"/>
    <w:rsid w:val="00145DDB"/>
    <w:rsid w:val="00146F3E"/>
    <w:rsid w:val="001474D4"/>
    <w:rsid w:val="00150191"/>
    <w:rsid w:val="00150CB5"/>
    <w:rsid w:val="00150DA9"/>
    <w:rsid w:val="00151D8A"/>
    <w:rsid w:val="0015200A"/>
    <w:rsid w:val="00152076"/>
    <w:rsid w:val="001525A4"/>
    <w:rsid w:val="001529CA"/>
    <w:rsid w:val="00152A61"/>
    <w:rsid w:val="00153697"/>
    <w:rsid w:val="001541D3"/>
    <w:rsid w:val="00154A61"/>
    <w:rsid w:val="00156D6B"/>
    <w:rsid w:val="00156E9D"/>
    <w:rsid w:val="0016129E"/>
    <w:rsid w:val="00161C64"/>
    <w:rsid w:val="00161D66"/>
    <w:rsid w:val="00161F10"/>
    <w:rsid w:val="0016210F"/>
    <w:rsid w:val="00162234"/>
    <w:rsid w:val="001637B9"/>
    <w:rsid w:val="00163A12"/>
    <w:rsid w:val="0016479C"/>
    <w:rsid w:val="0016576C"/>
    <w:rsid w:val="00165CB7"/>
    <w:rsid w:val="0016649C"/>
    <w:rsid w:val="00166882"/>
    <w:rsid w:val="00166973"/>
    <w:rsid w:val="00166FC3"/>
    <w:rsid w:val="0016774F"/>
    <w:rsid w:val="00167E1F"/>
    <w:rsid w:val="00170224"/>
    <w:rsid w:val="00170437"/>
    <w:rsid w:val="001704F2"/>
    <w:rsid w:val="00172032"/>
    <w:rsid w:val="0017258F"/>
    <w:rsid w:val="00172736"/>
    <w:rsid w:val="00172A0B"/>
    <w:rsid w:val="00172E2A"/>
    <w:rsid w:val="00172F21"/>
    <w:rsid w:val="001732C0"/>
    <w:rsid w:val="001732D5"/>
    <w:rsid w:val="00173397"/>
    <w:rsid w:val="0017365D"/>
    <w:rsid w:val="0017463B"/>
    <w:rsid w:val="00174B91"/>
    <w:rsid w:val="001750FE"/>
    <w:rsid w:val="0017524F"/>
    <w:rsid w:val="0017598C"/>
    <w:rsid w:val="00175A8B"/>
    <w:rsid w:val="00175C04"/>
    <w:rsid w:val="001763C8"/>
    <w:rsid w:val="00177DEE"/>
    <w:rsid w:val="001804B6"/>
    <w:rsid w:val="001813E0"/>
    <w:rsid w:val="00182186"/>
    <w:rsid w:val="001827AC"/>
    <w:rsid w:val="00182CE1"/>
    <w:rsid w:val="0018349E"/>
    <w:rsid w:val="00183A5C"/>
    <w:rsid w:val="0018562D"/>
    <w:rsid w:val="00185983"/>
    <w:rsid w:val="0018641E"/>
    <w:rsid w:val="00187539"/>
    <w:rsid w:val="00187C16"/>
    <w:rsid w:val="00187CCE"/>
    <w:rsid w:val="00190D3F"/>
    <w:rsid w:val="00191339"/>
    <w:rsid w:val="0019138F"/>
    <w:rsid w:val="00191510"/>
    <w:rsid w:val="00191EA4"/>
    <w:rsid w:val="0019290F"/>
    <w:rsid w:val="00192EB4"/>
    <w:rsid w:val="00192FFD"/>
    <w:rsid w:val="00193DC7"/>
    <w:rsid w:val="00194FF9"/>
    <w:rsid w:val="00195131"/>
    <w:rsid w:val="0019533E"/>
    <w:rsid w:val="00196F59"/>
    <w:rsid w:val="00197647"/>
    <w:rsid w:val="001A1D3C"/>
    <w:rsid w:val="001A1E0A"/>
    <w:rsid w:val="001A3459"/>
    <w:rsid w:val="001A3F1A"/>
    <w:rsid w:val="001A43EF"/>
    <w:rsid w:val="001A46B6"/>
    <w:rsid w:val="001A5F80"/>
    <w:rsid w:val="001A62D3"/>
    <w:rsid w:val="001A7348"/>
    <w:rsid w:val="001B0281"/>
    <w:rsid w:val="001B0F23"/>
    <w:rsid w:val="001B1F11"/>
    <w:rsid w:val="001B36E6"/>
    <w:rsid w:val="001B4072"/>
    <w:rsid w:val="001B42EF"/>
    <w:rsid w:val="001B4FC4"/>
    <w:rsid w:val="001B6441"/>
    <w:rsid w:val="001B696E"/>
    <w:rsid w:val="001B6EE3"/>
    <w:rsid w:val="001B724D"/>
    <w:rsid w:val="001B7293"/>
    <w:rsid w:val="001B7BB6"/>
    <w:rsid w:val="001B7E04"/>
    <w:rsid w:val="001C0876"/>
    <w:rsid w:val="001C31A1"/>
    <w:rsid w:val="001C36F5"/>
    <w:rsid w:val="001C36FC"/>
    <w:rsid w:val="001C49D5"/>
    <w:rsid w:val="001C4E8B"/>
    <w:rsid w:val="001C5612"/>
    <w:rsid w:val="001C636A"/>
    <w:rsid w:val="001C64BE"/>
    <w:rsid w:val="001C6D78"/>
    <w:rsid w:val="001C7352"/>
    <w:rsid w:val="001C7F05"/>
    <w:rsid w:val="001D1906"/>
    <w:rsid w:val="001D1D3C"/>
    <w:rsid w:val="001D22ED"/>
    <w:rsid w:val="001D30F9"/>
    <w:rsid w:val="001D3346"/>
    <w:rsid w:val="001D43DB"/>
    <w:rsid w:val="001D458C"/>
    <w:rsid w:val="001D50FA"/>
    <w:rsid w:val="001D5691"/>
    <w:rsid w:val="001D6929"/>
    <w:rsid w:val="001D6B3C"/>
    <w:rsid w:val="001D75FD"/>
    <w:rsid w:val="001D7998"/>
    <w:rsid w:val="001D7A32"/>
    <w:rsid w:val="001E037D"/>
    <w:rsid w:val="001E03C1"/>
    <w:rsid w:val="001E060E"/>
    <w:rsid w:val="001E169E"/>
    <w:rsid w:val="001E1868"/>
    <w:rsid w:val="001E2D98"/>
    <w:rsid w:val="001E2EC3"/>
    <w:rsid w:val="001E4D4C"/>
    <w:rsid w:val="001E5389"/>
    <w:rsid w:val="001E563B"/>
    <w:rsid w:val="001E575D"/>
    <w:rsid w:val="001E5E8B"/>
    <w:rsid w:val="001E657E"/>
    <w:rsid w:val="001E66F1"/>
    <w:rsid w:val="001E6834"/>
    <w:rsid w:val="001E6C27"/>
    <w:rsid w:val="001E73C8"/>
    <w:rsid w:val="001E7685"/>
    <w:rsid w:val="001E776F"/>
    <w:rsid w:val="001F088F"/>
    <w:rsid w:val="001F0904"/>
    <w:rsid w:val="001F1233"/>
    <w:rsid w:val="001F1768"/>
    <w:rsid w:val="001F27F1"/>
    <w:rsid w:val="001F2CA1"/>
    <w:rsid w:val="001F2D2F"/>
    <w:rsid w:val="001F38A6"/>
    <w:rsid w:val="001F44F5"/>
    <w:rsid w:val="001F4551"/>
    <w:rsid w:val="001F50E9"/>
    <w:rsid w:val="001F6896"/>
    <w:rsid w:val="001F7447"/>
    <w:rsid w:val="00200DA5"/>
    <w:rsid w:val="00200EFB"/>
    <w:rsid w:val="00201331"/>
    <w:rsid w:val="002017D8"/>
    <w:rsid w:val="00202043"/>
    <w:rsid w:val="00202DB8"/>
    <w:rsid w:val="00203644"/>
    <w:rsid w:val="00203727"/>
    <w:rsid w:val="00203D41"/>
    <w:rsid w:val="00203EEC"/>
    <w:rsid w:val="00204D4C"/>
    <w:rsid w:val="00205EB1"/>
    <w:rsid w:val="0020653A"/>
    <w:rsid w:val="00206BCD"/>
    <w:rsid w:val="00207046"/>
    <w:rsid w:val="00207378"/>
    <w:rsid w:val="0021032E"/>
    <w:rsid w:val="00210915"/>
    <w:rsid w:val="00210B6D"/>
    <w:rsid w:val="00211FC1"/>
    <w:rsid w:val="00212AD0"/>
    <w:rsid w:val="00213233"/>
    <w:rsid w:val="00213602"/>
    <w:rsid w:val="0021363E"/>
    <w:rsid w:val="00213694"/>
    <w:rsid w:val="00214E74"/>
    <w:rsid w:val="00215B3B"/>
    <w:rsid w:val="00215DD4"/>
    <w:rsid w:val="0021663E"/>
    <w:rsid w:val="00216A51"/>
    <w:rsid w:val="00216C2A"/>
    <w:rsid w:val="00216F8C"/>
    <w:rsid w:val="002172CA"/>
    <w:rsid w:val="00220151"/>
    <w:rsid w:val="00220C65"/>
    <w:rsid w:val="00220E17"/>
    <w:rsid w:val="00223E40"/>
    <w:rsid w:val="0022627F"/>
    <w:rsid w:val="002262F8"/>
    <w:rsid w:val="002264A0"/>
    <w:rsid w:val="002270DB"/>
    <w:rsid w:val="002305CF"/>
    <w:rsid w:val="00230828"/>
    <w:rsid w:val="0023187C"/>
    <w:rsid w:val="00232428"/>
    <w:rsid w:val="002325EC"/>
    <w:rsid w:val="00233467"/>
    <w:rsid w:val="00234783"/>
    <w:rsid w:val="0023491B"/>
    <w:rsid w:val="00234EF8"/>
    <w:rsid w:val="002364C8"/>
    <w:rsid w:val="00237053"/>
    <w:rsid w:val="002401BE"/>
    <w:rsid w:val="002408CC"/>
    <w:rsid w:val="00240D93"/>
    <w:rsid w:val="00241174"/>
    <w:rsid w:val="0024124B"/>
    <w:rsid w:val="00241C2A"/>
    <w:rsid w:val="00242065"/>
    <w:rsid w:val="0024246E"/>
    <w:rsid w:val="002426FC"/>
    <w:rsid w:val="00242738"/>
    <w:rsid w:val="00242A6B"/>
    <w:rsid w:val="00242B9A"/>
    <w:rsid w:val="00242F8A"/>
    <w:rsid w:val="0024379F"/>
    <w:rsid w:val="00244294"/>
    <w:rsid w:val="00244F58"/>
    <w:rsid w:val="0024509F"/>
    <w:rsid w:val="002454DD"/>
    <w:rsid w:val="00245DBF"/>
    <w:rsid w:val="00246888"/>
    <w:rsid w:val="00246E6E"/>
    <w:rsid w:val="00247BDE"/>
    <w:rsid w:val="002513EE"/>
    <w:rsid w:val="002518B5"/>
    <w:rsid w:val="00254323"/>
    <w:rsid w:val="00255228"/>
    <w:rsid w:val="00255B18"/>
    <w:rsid w:val="00255FDC"/>
    <w:rsid w:val="0025629E"/>
    <w:rsid w:val="00257246"/>
    <w:rsid w:val="002618C4"/>
    <w:rsid w:val="00261C82"/>
    <w:rsid w:val="00261DAD"/>
    <w:rsid w:val="0026447E"/>
    <w:rsid w:val="00264547"/>
    <w:rsid w:val="00264B48"/>
    <w:rsid w:val="00265A7E"/>
    <w:rsid w:val="00266825"/>
    <w:rsid w:val="00266E57"/>
    <w:rsid w:val="0026777F"/>
    <w:rsid w:val="0027003A"/>
    <w:rsid w:val="00270541"/>
    <w:rsid w:val="00271341"/>
    <w:rsid w:val="00271D27"/>
    <w:rsid w:val="002724A8"/>
    <w:rsid w:val="00273014"/>
    <w:rsid w:val="0027384E"/>
    <w:rsid w:val="00273F72"/>
    <w:rsid w:val="00274CDA"/>
    <w:rsid w:val="002750C5"/>
    <w:rsid w:val="00276686"/>
    <w:rsid w:val="00281AFD"/>
    <w:rsid w:val="0028233A"/>
    <w:rsid w:val="002828BC"/>
    <w:rsid w:val="002828C4"/>
    <w:rsid w:val="002828DA"/>
    <w:rsid w:val="00282BE4"/>
    <w:rsid w:val="00282DD5"/>
    <w:rsid w:val="00283FF2"/>
    <w:rsid w:val="00284812"/>
    <w:rsid w:val="00286FBE"/>
    <w:rsid w:val="002879CC"/>
    <w:rsid w:val="00287B06"/>
    <w:rsid w:val="00290015"/>
    <w:rsid w:val="00290680"/>
    <w:rsid w:val="002907E2"/>
    <w:rsid w:val="002910A0"/>
    <w:rsid w:val="002922F6"/>
    <w:rsid w:val="0029265C"/>
    <w:rsid w:val="00292AAD"/>
    <w:rsid w:val="0029334F"/>
    <w:rsid w:val="00293747"/>
    <w:rsid w:val="002949CB"/>
    <w:rsid w:val="00294A6C"/>
    <w:rsid w:val="00295731"/>
    <w:rsid w:val="0029639A"/>
    <w:rsid w:val="00296CA7"/>
    <w:rsid w:val="00296DB5"/>
    <w:rsid w:val="00297133"/>
    <w:rsid w:val="002A0033"/>
    <w:rsid w:val="002A074F"/>
    <w:rsid w:val="002A0AA5"/>
    <w:rsid w:val="002A0BBC"/>
    <w:rsid w:val="002A0F90"/>
    <w:rsid w:val="002A1822"/>
    <w:rsid w:val="002A1A6C"/>
    <w:rsid w:val="002A2157"/>
    <w:rsid w:val="002A2E94"/>
    <w:rsid w:val="002A500C"/>
    <w:rsid w:val="002A53F7"/>
    <w:rsid w:val="002A58C3"/>
    <w:rsid w:val="002A600D"/>
    <w:rsid w:val="002A651E"/>
    <w:rsid w:val="002A7491"/>
    <w:rsid w:val="002B0323"/>
    <w:rsid w:val="002B15DB"/>
    <w:rsid w:val="002B16C7"/>
    <w:rsid w:val="002B2464"/>
    <w:rsid w:val="002B2F92"/>
    <w:rsid w:val="002B3E25"/>
    <w:rsid w:val="002B5550"/>
    <w:rsid w:val="002B5C5A"/>
    <w:rsid w:val="002B5F19"/>
    <w:rsid w:val="002B60A8"/>
    <w:rsid w:val="002B616A"/>
    <w:rsid w:val="002B6566"/>
    <w:rsid w:val="002B66D7"/>
    <w:rsid w:val="002B7672"/>
    <w:rsid w:val="002C005A"/>
    <w:rsid w:val="002C00AF"/>
    <w:rsid w:val="002C1B7C"/>
    <w:rsid w:val="002C1ED2"/>
    <w:rsid w:val="002C27AE"/>
    <w:rsid w:val="002C2F12"/>
    <w:rsid w:val="002C3019"/>
    <w:rsid w:val="002C3262"/>
    <w:rsid w:val="002C4AE8"/>
    <w:rsid w:val="002C5DB2"/>
    <w:rsid w:val="002C5F27"/>
    <w:rsid w:val="002C684E"/>
    <w:rsid w:val="002C75A7"/>
    <w:rsid w:val="002C7724"/>
    <w:rsid w:val="002C78ED"/>
    <w:rsid w:val="002C7BA7"/>
    <w:rsid w:val="002D0DD9"/>
    <w:rsid w:val="002D3B30"/>
    <w:rsid w:val="002D43C0"/>
    <w:rsid w:val="002D47A5"/>
    <w:rsid w:val="002D51D9"/>
    <w:rsid w:val="002D5CE7"/>
    <w:rsid w:val="002D639E"/>
    <w:rsid w:val="002D6852"/>
    <w:rsid w:val="002D6FC3"/>
    <w:rsid w:val="002D7479"/>
    <w:rsid w:val="002E0976"/>
    <w:rsid w:val="002E18D3"/>
    <w:rsid w:val="002E1BC3"/>
    <w:rsid w:val="002E235E"/>
    <w:rsid w:val="002E314E"/>
    <w:rsid w:val="002E324B"/>
    <w:rsid w:val="002E4A44"/>
    <w:rsid w:val="002E5145"/>
    <w:rsid w:val="002E52E2"/>
    <w:rsid w:val="002E5634"/>
    <w:rsid w:val="002E64AE"/>
    <w:rsid w:val="002E6972"/>
    <w:rsid w:val="002E7A60"/>
    <w:rsid w:val="002F07A7"/>
    <w:rsid w:val="002F0BC8"/>
    <w:rsid w:val="002F0E51"/>
    <w:rsid w:val="002F1E0A"/>
    <w:rsid w:val="002F24BB"/>
    <w:rsid w:val="002F2BA3"/>
    <w:rsid w:val="002F2BF4"/>
    <w:rsid w:val="002F2D4C"/>
    <w:rsid w:val="002F348A"/>
    <w:rsid w:val="002F3A22"/>
    <w:rsid w:val="002F495D"/>
    <w:rsid w:val="002F508C"/>
    <w:rsid w:val="002F5208"/>
    <w:rsid w:val="002F5EC7"/>
    <w:rsid w:val="002F60D6"/>
    <w:rsid w:val="002F67EE"/>
    <w:rsid w:val="002F7D6F"/>
    <w:rsid w:val="002F7E42"/>
    <w:rsid w:val="00300181"/>
    <w:rsid w:val="00300435"/>
    <w:rsid w:val="00301260"/>
    <w:rsid w:val="00301446"/>
    <w:rsid w:val="003014F6"/>
    <w:rsid w:val="00302CD0"/>
    <w:rsid w:val="003034D7"/>
    <w:rsid w:val="00304041"/>
    <w:rsid w:val="00305F59"/>
    <w:rsid w:val="00310024"/>
    <w:rsid w:val="003102BA"/>
    <w:rsid w:val="00310885"/>
    <w:rsid w:val="003109A8"/>
    <w:rsid w:val="00311456"/>
    <w:rsid w:val="00312079"/>
    <w:rsid w:val="003130F3"/>
    <w:rsid w:val="0031397C"/>
    <w:rsid w:val="00313C78"/>
    <w:rsid w:val="00314892"/>
    <w:rsid w:val="0031599F"/>
    <w:rsid w:val="00316892"/>
    <w:rsid w:val="00316CFF"/>
    <w:rsid w:val="003203E8"/>
    <w:rsid w:val="00320484"/>
    <w:rsid w:val="00320C75"/>
    <w:rsid w:val="00320E9C"/>
    <w:rsid w:val="00320F70"/>
    <w:rsid w:val="003211D9"/>
    <w:rsid w:val="00322488"/>
    <w:rsid w:val="00322ADD"/>
    <w:rsid w:val="00322B2F"/>
    <w:rsid w:val="0032358A"/>
    <w:rsid w:val="00323A4F"/>
    <w:rsid w:val="00323C12"/>
    <w:rsid w:val="003245A8"/>
    <w:rsid w:val="00324DD5"/>
    <w:rsid w:val="00325B67"/>
    <w:rsid w:val="00326546"/>
    <w:rsid w:val="00326781"/>
    <w:rsid w:val="0032687C"/>
    <w:rsid w:val="003268EA"/>
    <w:rsid w:val="0033046C"/>
    <w:rsid w:val="00330C39"/>
    <w:rsid w:val="00330C96"/>
    <w:rsid w:val="003311BA"/>
    <w:rsid w:val="00331ADF"/>
    <w:rsid w:val="003320DC"/>
    <w:rsid w:val="0033228B"/>
    <w:rsid w:val="00332332"/>
    <w:rsid w:val="00333140"/>
    <w:rsid w:val="003336B6"/>
    <w:rsid w:val="0033394E"/>
    <w:rsid w:val="00334B7A"/>
    <w:rsid w:val="00335EFB"/>
    <w:rsid w:val="00336AB4"/>
    <w:rsid w:val="003375A1"/>
    <w:rsid w:val="00337778"/>
    <w:rsid w:val="0033787A"/>
    <w:rsid w:val="00337C17"/>
    <w:rsid w:val="00340066"/>
    <w:rsid w:val="0034075D"/>
    <w:rsid w:val="0034154E"/>
    <w:rsid w:val="003416A7"/>
    <w:rsid w:val="00341EC1"/>
    <w:rsid w:val="003438BB"/>
    <w:rsid w:val="003441CF"/>
    <w:rsid w:val="00345C8D"/>
    <w:rsid w:val="00345EF7"/>
    <w:rsid w:val="0034604A"/>
    <w:rsid w:val="003464D7"/>
    <w:rsid w:val="00350365"/>
    <w:rsid w:val="00350450"/>
    <w:rsid w:val="00350796"/>
    <w:rsid w:val="00350ACD"/>
    <w:rsid w:val="00351751"/>
    <w:rsid w:val="00352429"/>
    <w:rsid w:val="00352AD8"/>
    <w:rsid w:val="00353751"/>
    <w:rsid w:val="00353A6C"/>
    <w:rsid w:val="003552E8"/>
    <w:rsid w:val="00355727"/>
    <w:rsid w:val="00357196"/>
    <w:rsid w:val="003604A5"/>
    <w:rsid w:val="00360900"/>
    <w:rsid w:val="00360DBF"/>
    <w:rsid w:val="0036187D"/>
    <w:rsid w:val="00361C99"/>
    <w:rsid w:val="00362983"/>
    <w:rsid w:val="00362C76"/>
    <w:rsid w:val="003634BD"/>
    <w:rsid w:val="00363625"/>
    <w:rsid w:val="0036363A"/>
    <w:rsid w:val="00365F3A"/>
    <w:rsid w:val="0036671D"/>
    <w:rsid w:val="00366743"/>
    <w:rsid w:val="003703C4"/>
    <w:rsid w:val="00370645"/>
    <w:rsid w:val="00371796"/>
    <w:rsid w:val="00371D7A"/>
    <w:rsid w:val="00372472"/>
    <w:rsid w:val="00372EAD"/>
    <w:rsid w:val="00373CB1"/>
    <w:rsid w:val="00374196"/>
    <w:rsid w:val="0037464B"/>
    <w:rsid w:val="00374DD9"/>
    <w:rsid w:val="003750A6"/>
    <w:rsid w:val="00375654"/>
    <w:rsid w:val="0037566B"/>
    <w:rsid w:val="003762BB"/>
    <w:rsid w:val="003763B0"/>
    <w:rsid w:val="00376A1F"/>
    <w:rsid w:val="00377359"/>
    <w:rsid w:val="0037773E"/>
    <w:rsid w:val="00380474"/>
    <w:rsid w:val="00380FF9"/>
    <w:rsid w:val="00381118"/>
    <w:rsid w:val="00381447"/>
    <w:rsid w:val="0038299B"/>
    <w:rsid w:val="00383884"/>
    <w:rsid w:val="0038460D"/>
    <w:rsid w:val="0038593F"/>
    <w:rsid w:val="00386238"/>
    <w:rsid w:val="003870FD"/>
    <w:rsid w:val="00387B74"/>
    <w:rsid w:val="0039023D"/>
    <w:rsid w:val="00390451"/>
    <w:rsid w:val="00390FF9"/>
    <w:rsid w:val="00391213"/>
    <w:rsid w:val="003927AD"/>
    <w:rsid w:val="00393453"/>
    <w:rsid w:val="003934FD"/>
    <w:rsid w:val="00393E2C"/>
    <w:rsid w:val="00394016"/>
    <w:rsid w:val="0039413C"/>
    <w:rsid w:val="003942AE"/>
    <w:rsid w:val="00394CDD"/>
    <w:rsid w:val="00395D3E"/>
    <w:rsid w:val="00395F45"/>
    <w:rsid w:val="00395F90"/>
    <w:rsid w:val="00396BF0"/>
    <w:rsid w:val="00396D9D"/>
    <w:rsid w:val="00397281"/>
    <w:rsid w:val="00397681"/>
    <w:rsid w:val="00397C19"/>
    <w:rsid w:val="003A076C"/>
    <w:rsid w:val="003A0DD4"/>
    <w:rsid w:val="003A1DDF"/>
    <w:rsid w:val="003A1E55"/>
    <w:rsid w:val="003A20B9"/>
    <w:rsid w:val="003A29D1"/>
    <w:rsid w:val="003A3152"/>
    <w:rsid w:val="003A31AA"/>
    <w:rsid w:val="003A31B9"/>
    <w:rsid w:val="003A393C"/>
    <w:rsid w:val="003A3BA1"/>
    <w:rsid w:val="003A42F3"/>
    <w:rsid w:val="003A43EE"/>
    <w:rsid w:val="003A4B78"/>
    <w:rsid w:val="003A5A99"/>
    <w:rsid w:val="003A5DF5"/>
    <w:rsid w:val="003A6366"/>
    <w:rsid w:val="003A6CA0"/>
    <w:rsid w:val="003A7746"/>
    <w:rsid w:val="003A787B"/>
    <w:rsid w:val="003A7D8A"/>
    <w:rsid w:val="003B0033"/>
    <w:rsid w:val="003B0165"/>
    <w:rsid w:val="003B1B97"/>
    <w:rsid w:val="003B1F2F"/>
    <w:rsid w:val="003B3C4A"/>
    <w:rsid w:val="003B40AE"/>
    <w:rsid w:val="003B4C74"/>
    <w:rsid w:val="003B6C69"/>
    <w:rsid w:val="003B7130"/>
    <w:rsid w:val="003B7277"/>
    <w:rsid w:val="003B7A92"/>
    <w:rsid w:val="003B7AEE"/>
    <w:rsid w:val="003C026F"/>
    <w:rsid w:val="003C10D5"/>
    <w:rsid w:val="003C169C"/>
    <w:rsid w:val="003C18AE"/>
    <w:rsid w:val="003C1A82"/>
    <w:rsid w:val="003C2B8A"/>
    <w:rsid w:val="003C2DAF"/>
    <w:rsid w:val="003C30B7"/>
    <w:rsid w:val="003C4629"/>
    <w:rsid w:val="003C5684"/>
    <w:rsid w:val="003C5C09"/>
    <w:rsid w:val="003C6B8E"/>
    <w:rsid w:val="003C7129"/>
    <w:rsid w:val="003C7C07"/>
    <w:rsid w:val="003D05AE"/>
    <w:rsid w:val="003D05E4"/>
    <w:rsid w:val="003D09A5"/>
    <w:rsid w:val="003D0A74"/>
    <w:rsid w:val="003D0B24"/>
    <w:rsid w:val="003D0D80"/>
    <w:rsid w:val="003D0F2C"/>
    <w:rsid w:val="003D138E"/>
    <w:rsid w:val="003D18B5"/>
    <w:rsid w:val="003D1A4A"/>
    <w:rsid w:val="003D22CE"/>
    <w:rsid w:val="003D2B89"/>
    <w:rsid w:val="003D2E92"/>
    <w:rsid w:val="003D2FE6"/>
    <w:rsid w:val="003D3BED"/>
    <w:rsid w:val="003D3C37"/>
    <w:rsid w:val="003D42B3"/>
    <w:rsid w:val="003D5793"/>
    <w:rsid w:val="003D5A15"/>
    <w:rsid w:val="003D5EDB"/>
    <w:rsid w:val="003D65E4"/>
    <w:rsid w:val="003D7C7F"/>
    <w:rsid w:val="003E00CF"/>
    <w:rsid w:val="003E3026"/>
    <w:rsid w:val="003E3107"/>
    <w:rsid w:val="003E3E22"/>
    <w:rsid w:val="003E3F64"/>
    <w:rsid w:val="003E4026"/>
    <w:rsid w:val="003E4DE9"/>
    <w:rsid w:val="003E5313"/>
    <w:rsid w:val="003E6BF2"/>
    <w:rsid w:val="003E6FA4"/>
    <w:rsid w:val="003E71B8"/>
    <w:rsid w:val="003F012D"/>
    <w:rsid w:val="003F0494"/>
    <w:rsid w:val="003F0673"/>
    <w:rsid w:val="003F0747"/>
    <w:rsid w:val="003F1596"/>
    <w:rsid w:val="003F1C1A"/>
    <w:rsid w:val="003F1CC4"/>
    <w:rsid w:val="003F250D"/>
    <w:rsid w:val="003F2F0E"/>
    <w:rsid w:val="003F450F"/>
    <w:rsid w:val="003F48FD"/>
    <w:rsid w:val="003F6621"/>
    <w:rsid w:val="003F79A9"/>
    <w:rsid w:val="0040047F"/>
    <w:rsid w:val="004023F6"/>
    <w:rsid w:val="0040241A"/>
    <w:rsid w:val="00402770"/>
    <w:rsid w:val="0040284F"/>
    <w:rsid w:val="00402D48"/>
    <w:rsid w:val="004032EC"/>
    <w:rsid w:val="00403597"/>
    <w:rsid w:val="00405566"/>
    <w:rsid w:val="0040582D"/>
    <w:rsid w:val="00405F3F"/>
    <w:rsid w:val="00407295"/>
    <w:rsid w:val="0040757A"/>
    <w:rsid w:val="004076F8"/>
    <w:rsid w:val="004077E5"/>
    <w:rsid w:val="00410B37"/>
    <w:rsid w:val="00411D98"/>
    <w:rsid w:val="00412020"/>
    <w:rsid w:val="004132F2"/>
    <w:rsid w:val="004137DD"/>
    <w:rsid w:val="004143BD"/>
    <w:rsid w:val="0041457F"/>
    <w:rsid w:val="004155D5"/>
    <w:rsid w:val="004157FE"/>
    <w:rsid w:val="00415996"/>
    <w:rsid w:val="00415B2E"/>
    <w:rsid w:val="00416D6A"/>
    <w:rsid w:val="0041716E"/>
    <w:rsid w:val="0042010D"/>
    <w:rsid w:val="004202B9"/>
    <w:rsid w:val="0042037C"/>
    <w:rsid w:val="0042048B"/>
    <w:rsid w:val="004205CB"/>
    <w:rsid w:val="00420A2D"/>
    <w:rsid w:val="0042198E"/>
    <w:rsid w:val="00421A33"/>
    <w:rsid w:val="00421C5A"/>
    <w:rsid w:val="00422B8C"/>
    <w:rsid w:val="00422D85"/>
    <w:rsid w:val="00423318"/>
    <w:rsid w:val="00423A0E"/>
    <w:rsid w:val="004245EB"/>
    <w:rsid w:val="004246F7"/>
    <w:rsid w:val="00424B90"/>
    <w:rsid w:val="00424F77"/>
    <w:rsid w:val="00425024"/>
    <w:rsid w:val="004251A5"/>
    <w:rsid w:val="00425952"/>
    <w:rsid w:val="00425A7B"/>
    <w:rsid w:val="00427118"/>
    <w:rsid w:val="00431553"/>
    <w:rsid w:val="00432048"/>
    <w:rsid w:val="00432C34"/>
    <w:rsid w:val="00433241"/>
    <w:rsid w:val="00433657"/>
    <w:rsid w:val="004336AF"/>
    <w:rsid w:val="004339F5"/>
    <w:rsid w:val="00433AA9"/>
    <w:rsid w:val="00433C8B"/>
    <w:rsid w:val="0043430C"/>
    <w:rsid w:val="00434C21"/>
    <w:rsid w:val="00434D07"/>
    <w:rsid w:val="00435416"/>
    <w:rsid w:val="004359A9"/>
    <w:rsid w:val="004365C4"/>
    <w:rsid w:val="00437170"/>
    <w:rsid w:val="00437813"/>
    <w:rsid w:val="00440846"/>
    <w:rsid w:val="0044200C"/>
    <w:rsid w:val="00443731"/>
    <w:rsid w:val="00443BF6"/>
    <w:rsid w:val="0044476A"/>
    <w:rsid w:val="0044519F"/>
    <w:rsid w:val="00445935"/>
    <w:rsid w:val="00445A4E"/>
    <w:rsid w:val="00446D9B"/>
    <w:rsid w:val="00447ECC"/>
    <w:rsid w:val="0045000E"/>
    <w:rsid w:val="004506D0"/>
    <w:rsid w:val="0045078D"/>
    <w:rsid w:val="00450F0C"/>
    <w:rsid w:val="0045120E"/>
    <w:rsid w:val="0045143B"/>
    <w:rsid w:val="00451983"/>
    <w:rsid w:val="00451A4B"/>
    <w:rsid w:val="00451AED"/>
    <w:rsid w:val="00451DCD"/>
    <w:rsid w:val="004521EA"/>
    <w:rsid w:val="004528B7"/>
    <w:rsid w:val="00452C25"/>
    <w:rsid w:val="00454922"/>
    <w:rsid w:val="00455017"/>
    <w:rsid w:val="0045503F"/>
    <w:rsid w:val="004552F1"/>
    <w:rsid w:val="0045537F"/>
    <w:rsid w:val="0045561E"/>
    <w:rsid w:val="00455ACB"/>
    <w:rsid w:val="00455DB2"/>
    <w:rsid w:val="00455EF3"/>
    <w:rsid w:val="00456782"/>
    <w:rsid w:val="00456B91"/>
    <w:rsid w:val="00457094"/>
    <w:rsid w:val="00460685"/>
    <w:rsid w:val="00460F25"/>
    <w:rsid w:val="0046108F"/>
    <w:rsid w:val="004649DD"/>
    <w:rsid w:val="00465984"/>
    <w:rsid w:val="00465D66"/>
    <w:rsid w:val="00466353"/>
    <w:rsid w:val="00467389"/>
    <w:rsid w:val="00467950"/>
    <w:rsid w:val="00467EC8"/>
    <w:rsid w:val="004701C2"/>
    <w:rsid w:val="00470897"/>
    <w:rsid w:val="004727ED"/>
    <w:rsid w:val="00472BBA"/>
    <w:rsid w:val="004733AF"/>
    <w:rsid w:val="0047432A"/>
    <w:rsid w:val="00474734"/>
    <w:rsid w:val="0047511D"/>
    <w:rsid w:val="00475BF6"/>
    <w:rsid w:val="004760F0"/>
    <w:rsid w:val="0047633A"/>
    <w:rsid w:val="00476F78"/>
    <w:rsid w:val="00477D4F"/>
    <w:rsid w:val="00480D75"/>
    <w:rsid w:val="00480E69"/>
    <w:rsid w:val="00482396"/>
    <w:rsid w:val="00482A61"/>
    <w:rsid w:val="00482BBF"/>
    <w:rsid w:val="00482BEE"/>
    <w:rsid w:val="00483B6D"/>
    <w:rsid w:val="004842E1"/>
    <w:rsid w:val="00485ACE"/>
    <w:rsid w:val="00486288"/>
    <w:rsid w:val="00486934"/>
    <w:rsid w:val="00486D72"/>
    <w:rsid w:val="00487F50"/>
    <w:rsid w:val="00491256"/>
    <w:rsid w:val="00491766"/>
    <w:rsid w:val="00491A18"/>
    <w:rsid w:val="00491CA8"/>
    <w:rsid w:val="00492234"/>
    <w:rsid w:val="00492EE5"/>
    <w:rsid w:val="00493205"/>
    <w:rsid w:val="00493B03"/>
    <w:rsid w:val="00493F27"/>
    <w:rsid w:val="00495F6F"/>
    <w:rsid w:val="004965F8"/>
    <w:rsid w:val="00496E4D"/>
    <w:rsid w:val="00497752"/>
    <w:rsid w:val="00497A17"/>
    <w:rsid w:val="004A0136"/>
    <w:rsid w:val="004A0269"/>
    <w:rsid w:val="004A031D"/>
    <w:rsid w:val="004A04FA"/>
    <w:rsid w:val="004A059C"/>
    <w:rsid w:val="004A0676"/>
    <w:rsid w:val="004A0AA5"/>
    <w:rsid w:val="004A28E2"/>
    <w:rsid w:val="004A2F66"/>
    <w:rsid w:val="004A3ABE"/>
    <w:rsid w:val="004A4240"/>
    <w:rsid w:val="004A79F0"/>
    <w:rsid w:val="004A7D83"/>
    <w:rsid w:val="004B04F3"/>
    <w:rsid w:val="004B0F2B"/>
    <w:rsid w:val="004B132B"/>
    <w:rsid w:val="004B3CDD"/>
    <w:rsid w:val="004B3F45"/>
    <w:rsid w:val="004B4100"/>
    <w:rsid w:val="004B4DDF"/>
    <w:rsid w:val="004B4EF9"/>
    <w:rsid w:val="004B52DA"/>
    <w:rsid w:val="004B65F3"/>
    <w:rsid w:val="004B6A65"/>
    <w:rsid w:val="004B7787"/>
    <w:rsid w:val="004C0369"/>
    <w:rsid w:val="004C090E"/>
    <w:rsid w:val="004C260D"/>
    <w:rsid w:val="004C3687"/>
    <w:rsid w:val="004C3690"/>
    <w:rsid w:val="004C3714"/>
    <w:rsid w:val="004C3A90"/>
    <w:rsid w:val="004C3AE3"/>
    <w:rsid w:val="004C53D4"/>
    <w:rsid w:val="004C575C"/>
    <w:rsid w:val="004C5961"/>
    <w:rsid w:val="004C5D75"/>
    <w:rsid w:val="004C6185"/>
    <w:rsid w:val="004C65D5"/>
    <w:rsid w:val="004C6D55"/>
    <w:rsid w:val="004D0A7B"/>
    <w:rsid w:val="004D10F9"/>
    <w:rsid w:val="004D206A"/>
    <w:rsid w:val="004D2C4C"/>
    <w:rsid w:val="004D313F"/>
    <w:rsid w:val="004D32B1"/>
    <w:rsid w:val="004D4260"/>
    <w:rsid w:val="004D4590"/>
    <w:rsid w:val="004D4CF6"/>
    <w:rsid w:val="004D5D96"/>
    <w:rsid w:val="004D66B0"/>
    <w:rsid w:val="004D66C3"/>
    <w:rsid w:val="004D764A"/>
    <w:rsid w:val="004D7ED9"/>
    <w:rsid w:val="004E0295"/>
    <w:rsid w:val="004E099B"/>
    <w:rsid w:val="004E152E"/>
    <w:rsid w:val="004E15C2"/>
    <w:rsid w:val="004E1A52"/>
    <w:rsid w:val="004E32B7"/>
    <w:rsid w:val="004E4654"/>
    <w:rsid w:val="004E52C6"/>
    <w:rsid w:val="004E5800"/>
    <w:rsid w:val="004E67B3"/>
    <w:rsid w:val="004E70F0"/>
    <w:rsid w:val="004E7B25"/>
    <w:rsid w:val="004F003E"/>
    <w:rsid w:val="004F1F20"/>
    <w:rsid w:val="004F360A"/>
    <w:rsid w:val="004F4326"/>
    <w:rsid w:val="004F4387"/>
    <w:rsid w:val="004F4A0B"/>
    <w:rsid w:val="004F4D6D"/>
    <w:rsid w:val="004F5686"/>
    <w:rsid w:val="004F5B76"/>
    <w:rsid w:val="004F5FA1"/>
    <w:rsid w:val="004F61C6"/>
    <w:rsid w:val="004F631B"/>
    <w:rsid w:val="004F65E0"/>
    <w:rsid w:val="004F778D"/>
    <w:rsid w:val="0050042D"/>
    <w:rsid w:val="005009B5"/>
    <w:rsid w:val="00501D19"/>
    <w:rsid w:val="005034F7"/>
    <w:rsid w:val="00503524"/>
    <w:rsid w:val="00503786"/>
    <w:rsid w:val="00503A75"/>
    <w:rsid w:val="005048A4"/>
    <w:rsid w:val="00506748"/>
    <w:rsid w:val="0050697C"/>
    <w:rsid w:val="00507B82"/>
    <w:rsid w:val="005105AA"/>
    <w:rsid w:val="0051091A"/>
    <w:rsid w:val="005112C0"/>
    <w:rsid w:val="00511514"/>
    <w:rsid w:val="00511749"/>
    <w:rsid w:val="00512775"/>
    <w:rsid w:val="005128F2"/>
    <w:rsid w:val="0051294A"/>
    <w:rsid w:val="005129FE"/>
    <w:rsid w:val="00513304"/>
    <w:rsid w:val="00514786"/>
    <w:rsid w:val="00514DD1"/>
    <w:rsid w:val="00516B7B"/>
    <w:rsid w:val="00517649"/>
    <w:rsid w:val="00520256"/>
    <w:rsid w:val="00520DD7"/>
    <w:rsid w:val="00520F01"/>
    <w:rsid w:val="00521B94"/>
    <w:rsid w:val="00522240"/>
    <w:rsid w:val="005232AC"/>
    <w:rsid w:val="00523705"/>
    <w:rsid w:val="00523EA5"/>
    <w:rsid w:val="0052541F"/>
    <w:rsid w:val="0052638C"/>
    <w:rsid w:val="00526664"/>
    <w:rsid w:val="00526AB1"/>
    <w:rsid w:val="00526BA3"/>
    <w:rsid w:val="00530B1D"/>
    <w:rsid w:val="00530C3F"/>
    <w:rsid w:val="00531009"/>
    <w:rsid w:val="0053108D"/>
    <w:rsid w:val="00531968"/>
    <w:rsid w:val="00531F1A"/>
    <w:rsid w:val="005328A1"/>
    <w:rsid w:val="0053307D"/>
    <w:rsid w:val="005330BA"/>
    <w:rsid w:val="005333D7"/>
    <w:rsid w:val="00533985"/>
    <w:rsid w:val="0053428F"/>
    <w:rsid w:val="00534D77"/>
    <w:rsid w:val="0053511B"/>
    <w:rsid w:val="00535164"/>
    <w:rsid w:val="0053544F"/>
    <w:rsid w:val="005363C4"/>
    <w:rsid w:val="00537421"/>
    <w:rsid w:val="00537E77"/>
    <w:rsid w:val="005402D6"/>
    <w:rsid w:val="00540546"/>
    <w:rsid w:val="00540A8C"/>
    <w:rsid w:val="00541E17"/>
    <w:rsid w:val="005427EF"/>
    <w:rsid w:val="005452BC"/>
    <w:rsid w:val="00545E24"/>
    <w:rsid w:val="00546C1D"/>
    <w:rsid w:val="0054740E"/>
    <w:rsid w:val="005475A3"/>
    <w:rsid w:val="00547BB9"/>
    <w:rsid w:val="00547F5B"/>
    <w:rsid w:val="005512DD"/>
    <w:rsid w:val="00551EBC"/>
    <w:rsid w:val="00551F11"/>
    <w:rsid w:val="005522B4"/>
    <w:rsid w:val="00552775"/>
    <w:rsid w:val="00553D5E"/>
    <w:rsid w:val="005541CB"/>
    <w:rsid w:val="00554E78"/>
    <w:rsid w:val="00555B13"/>
    <w:rsid w:val="005562EA"/>
    <w:rsid w:val="005562EB"/>
    <w:rsid w:val="00557CCF"/>
    <w:rsid w:val="00557FF2"/>
    <w:rsid w:val="00560B5D"/>
    <w:rsid w:val="00560F61"/>
    <w:rsid w:val="0056195B"/>
    <w:rsid w:val="005620AE"/>
    <w:rsid w:val="00562CF0"/>
    <w:rsid w:val="00562F06"/>
    <w:rsid w:val="0056359F"/>
    <w:rsid w:val="005639EB"/>
    <w:rsid w:val="00563C9E"/>
    <w:rsid w:val="00564A05"/>
    <w:rsid w:val="00564E90"/>
    <w:rsid w:val="00564F8A"/>
    <w:rsid w:val="0056516E"/>
    <w:rsid w:val="005661C4"/>
    <w:rsid w:val="00566F29"/>
    <w:rsid w:val="00567111"/>
    <w:rsid w:val="005676F9"/>
    <w:rsid w:val="00567705"/>
    <w:rsid w:val="0057011B"/>
    <w:rsid w:val="0057072D"/>
    <w:rsid w:val="005708D4"/>
    <w:rsid w:val="00570D82"/>
    <w:rsid w:val="00570E7C"/>
    <w:rsid w:val="005714F7"/>
    <w:rsid w:val="0057255A"/>
    <w:rsid w:val="005726AC"/>
    <w:rsid w:val="00572B34"/>
    <w:rsid w:val="00572C67"/>
    <w:rsid w:val="00572EA4"/>
    <w:rsid w:val="0057311F"/>
    <w:rsid w:val="0057521E"/>
    <w:rsid w:val="00575440"/>
    <w:rsid w:val="005760D6"/>
    <w:rsid w:val="00576BDD"/>
    <w:rsid w:val="00576C5E"/>
    <w:rsid w:val="005777DC"/>
    <w:rsid w:val="00577FF0"/>
    <w:rsid w:val="00580067"/>
    <w:rsid w:val="00581F3F"/>
    <w:rsid w:val="0058340A"/>
    <w:rsid w:val="00583905"/>
    <w:rsid w:val="00583B17"/>
    <w:rsid w:val="00584308"/>
    <w:rsid w:val="00584A88"/>
    <w:rsid w:val="00584C40"/>
    <w:rsid w:val="00587007"/>
    <w:rsid w:val="0058706A"/>
    <w:rsid w:val="00587CFE"/>
    <w:rsid w:val="00587EC8"/>
    <w:rsid w:val="0059088D"/>
    <w:rsid w:val="00590AAB"/>
    <w:rsid w:val="005910C1"/>
    <w:rsid w:val="00591607"/>
    <w:rsid w:val="00591801"/>
    <w:rsid w:val="0059189F"/>
    <w:rsid w:val="00591BFC"/>
    <w:rsid w:val="00592437"/>
    <w:rsid w:val="005933C2"/>
    <w:rsid w:val="005937F4"/>
    <w:rsid w:val="005948DA"/>
    <w:rsid w:val="00595035"/>
    <w:rsid w:val="005951DD"/>
    <w:rsid w:val="0059543E"/>
    <w:rsid w:val="00595D41"/>
    <w:rsid w:val="00596403"/>
    <w:rsid w:val="005A1752"/>
    <w:rsid w:val="005A21D5"/>
    <w:rsid w:val="005A2D7E"/>
    <w:rsid w:val="005A311B"/>
    <w:rsid w:val="005A3A9E"/>
    <w:rsid w:val="005A487A"/>
    <w:rsid w:val="005A4CFF"/>
    <w:rsid w:val="005A5062"/>
    <w:rsid w:val="005A52D2"/>
    <w:rsid w:val="005A5739"/>
    <w:rsid w:val="005A5B3C"/>
    <w:rsid w:val="005A7018"/>
    <w:rsid w:val="005A74A6"/>
    <w:rsid w:val="005B130B"/>
    <w:rsid w:val="005B158C"/>
    <w:rsid w:val="005B1856"/>
    <w:rsid w:val="005B2ACD"/>
    <w:rsid w:val="005B2BEB"/>
    <w:rsid w:val="005B30F5"/>
    <w:rsid w:val="005B3B40"/>
    <w:rsid w:val="005B486D"/>
    <w:rsid w:val="005B4C04"/>
    <w:rsid w:val="005B4F60"/>
    <w:rsid w:val="005B5557"/>
    <w:rsid w:val="005B60F4"/>
    <w:rsid w:val="005B72C8"/>
    <w:rsid w:val="005B7987"/>
    <w:rsid w:val="005B7BFD"/>
    <w:rsid w:val="005C051D"/>
    <w:rsid w:val="005C05EA"/>
    <w:rsid w:val="005C0913"/>
    <w:rsid w:val="005C0F5C"/>
    <w:rsid w:val="005C1DB3"/>
    <w:rsid w:val="005C24F3"/>
    <w:rsid w:val="005C277C"/>
    <w:rsid w:val="005C35C2"/>
    <w:rsid w:val="005C471B"/>
    <w:rsid w:val="005C4839"/>
    <w:rsid w:val="005C4EB4"/>
    <w:rsid w:val="005C5391"/>
    <w:rsid w:val="005C6939"/>
    <w:rsid w:val="005C6958"/>
    <w:rsid w:val="005C729D"/>
    <w:rsid w:val="005C773B"/>
    <w:rsid w:val="005C7B6C"/>
    <w:rsid w:val="005D04DB"/>
    <w:rsid w:val="005D2094"/>
    <w:rsid w:val="005D25DB"/>
    <w:rsid w:val="005D32D0"/>
    <w:rsid w:val="005D337F"/>
    <w:rsid w:val="005D366A"/>
    <w:rsid w:val="005D49B3"/>
    <w:rsid w:val="005D4A59"/>
    <w:rsid w:val="005D5ADC"/>
    <w:rsid w:val="005D5FB4"/>
    <w:rsid w:val="005D659F"/>
    <w:rsid w:val="005D6E1A"/>
    <w:rsid w:val="005D72EA"/>
    <w:rsid w:val="005D7A11"/>
    <w:rsid w:val="005D7C8E"/>
    <w:rsid w:val="005D7F51"/>
    <w:rsid w:val="005E00C6"/>
    <w:rsid w:val="005E109F"/>
    <w:rsid w:val="005E1659"/>
    <w:rsid w:val="005E1F5A"/>
    <w:rsid w:val="005E38F7"/>
    <w:rsid w:val="005E411D"/>
    <w:rsid w:val="005E4324"/>
    <w:rsid w:val="005E4410"/>
    <w:rsid w:val="005E458E"/>
    <w:rsid w:val="005E4ABB"/>
    <w:rsid w:val="005E4DFC"/>
    <w:rsid w:val="005E54E8"/>
    <w:rsid w:val="005E5F73"/>
    <w:rsid w:val="005E6276"/>
    <w:rsid w:val="005E6920"/>
    <w:rsid w:val="005E6EAB"/>
    <w:rsid w:val="005E7A94"/>
    <w:rsid w:val="005F1C83"/>
    <w:rsid w:val="005F281B"/>
    <w:rsid w:val="005F2A87"/>
    <w:rsid w:val="005F2EB1"/>
    <w:rsid w:val="005F30E4"/>
    <w:rsid w:val="005F3D5D"/>
    <w:rsid w:val="005F3DEF"/>
    <w:rsid w:val="005F49B1"/>
    <w:rsid w:val="005F4BF8"/>
    <w:rsid w:val="005F52DB"/>
    <w:rsid w:val="005F591D"/>
    <w:rsid w:val="005F6C59"/>
    <w:rsid w:val="005F6C93"/>
    <w:rsid w:val="005F7679"/>
    <w:rsid w:val="005F7828"/>
    <w:rsid w:val="0060057C"/>
    <w:rsid w:val="00600C9A"/>
    <w:rsid w:val="006019E4"/>
    <w:rsid w:val="006027F3"/>
    <w:rsid w:val="00603144"/>
    <w:rsid w:val="00604250"/>
    <w:rsid w:val="006045A7"/>
    <w:rsid w:val="00606233"/>
    <w:rsid w:val="00607914"/>
    <w:rsid w:val="00607E1E"/>
    <w:rsid w:val="0061041D"/>
    <w:rsid w:val="00610DCB"/>
    <w:rsid w:val="00610EDF"/>
    <w:rsid w:val="006113FA"/>
    <w:rsid w:val="00611D13"/>
    <w:rsid w:val="00611D80"/>
    <w:rsid w:val="00612501"/>
    <w:rsid w:val="0061281E"/>
    <w:rsid w:val="006137D4"/>
    <w:rsid w:val="00613FAD"/>
    <w:rsid w:val="00614C6E"/>
    <w:rsid w:val="00615694"/>
    <w:rsid w:val="00615FF4"/>
    <w:rsid w:val="00616A6D"/>
    <w:rsid w:val="00616A7D"/>
    <w:rsid w:val="00616E58"/>
    <w:rsid w:val="006171D6"/>
    <w:rsid w:val="00617718"/>
    <w:rsid w:val="00617F0E"/>
    <w:rsid w:val="00620476"/>
    <w:rsid w:val="0062049A"/>
    <w:rsid w:val="006204F4"/>
    <w:rsid w:val="006206A5"/>
    <w:rsid w:val="006207FC"/>
    <w:rsid w:val="006211FF"/>
    <w:rsid w:val="00621E4E"/>
    <w:rsid w:val="00623013"/>
    <w:rsid w:val="00623064"/>
    <w:rsid w:val="00623279"/>
    <w:rsid w:val="00623945"/>
    <w:rsid w:val="00623A7E"/>
    <w:rsid w:val="00625333"/>
    <w:rsid w:val="00626FD1"/>
    <w:rsid w:val="006270C6"/>
    <w:rsid w:val="0062739B"/>
    <w:rsid w:val="00627767"/>
    <w:rsid w:val="006278C1"/>
    <w:rsid w:val="00630450"/>
    <w:rsid w:val="00630AA2"/>
    <w:rsid w:val="00631887"/>
    <w:rsid w:val="00631890"/>
    <w:rsid w:val="00631CE0"/>
    <w:rsid w:val="006336A1"/>
    <w:rsid w:val="0063397D"/>
    <w:rsid w:val="00633E2B"/>
    <w:rsid w:val="00634048"/>
    <w:rsid w:val="006346E8"/>
    <w:rsid w:val="006353F4"/>
    <w:rsid w:val="0063594C"/>
    <w:rsid w:val="0063595D"/>
    <w:rsid w:val="00635B9B"/>
    <w:rsid w:val="00635CF8"/>
    <w:rsid w:val="0063641C"/>
    <w:rsid w:val="006368FA"/>
    <w:rsid w:val="00637255"/>
    <w:rsid w:val="00637874"/>
    <w:rsid w:val="00637BD7"/>
    <w:rsid w:val="00640603"/>
    <w:rsid w:val="00640B01"/>
    <w:rsid w:val="00640D8A"/>
    <w:rsid w:val="00641D59"/>
    <w:rsid w:val="00641D6E"/>
    <w:rsid w:val="00642A01"/>
    <w:rsid w:val="00642A35"/>
    <w:rsid w:val="00642A3D"/>
    <w:rsid w:val="00643A87"/>
    <w:rsid w:val="00644032"/>
    <w:rsid w:val="00644875"/>
    <w:rsid w:val="00644947"/>
    <w:rsid w:val="006458AF"/>
    <w:rsid w:val="00645E0D"/>
    <w:rsid w:val="00646884"/>
    <w:rsid w:val="0065014A"/>
    <w:rsid w:val="006526A4"/>
    <w:rsid w:val="006527A3"/>
    <w:rsid w:val="006535C3"/>
    <w:rsid w:val="00653AC3"/>
    <w:rsid w:val="00654440"/>
    <w:rsid w:val="006547F9"/>
    <w:rsid w:val="00654F5E"/>
    <w:rsid w:val="00655616"/>
    <w:rsid w:val="00655BF3"/>
    <w:rsid w:val="00655CC0"/>
    <w:rsid w:val="00655DDC"/>
    <w:rsid w:val="00655E12"/>
    <w:rsid w:val="00656996"/>
    <w:rsid w:val="00657171"/>
    <w:rsid w:val="006579F6"/>
    <w:rsid w:val="00657E0B"/>
    <w:rsid w:val="0066092C"/>
    <w:rsid w:val="00661280"/>
    <w:rsid w:val="0066181D"/>
    <w:rsid w:val="00662A6B"/>
    <w:rsid w:val="0066371B"/>
    <w:rsid w:val="00663B71"/>
    <w:rsid w:val="00664529"/>
    <w:rsid w:val="006656C6"/>
    <w:rsid w:val="00665E75"/>
    <w:rsid w:val="00666682"/>
    <w:rsid w:val="0066675E"/>
    <w:rsid w:val="006672EC"/>
    <w:rsid w:val="00670E3C"/>
    <w:rsid w:val="00671725"/>
    <w:rsid w:val="00672E2A"/>
    <w:rsid w:val="0067322C"/>
    <w:rsid w:val="00673660"/>
    <w:rsid w:val="00673684"/>
    <w:rsid w:val="0067463C"/>
    <w:rsid w:val="0067524F"/>
    <w:rsid w:val="00675A1D"/>
    <w:rsid w:val="00676F54"/>
    <w:rsid w:val="00680554"/>
    <w:rsid w:val="00680B19"/>
    <w:rsid w:val="00680BC0"/>
    <w:rsid w:val="00681103"/>
    <w:rsid w:val="0068119A"/>
    <w:rsid w:val="00681235"/>
    <w:rsid w:val="00682E27"/>
    <w:rsid w:val="00682F65"/>
    <w:rsid w:val="00682FCE"/>
    <w:rsid w:val="00683174"/>
    <w:rsid w:val="006837CB"/>
    <w:rsid w:val="0068421D"/>
    <w:rsid w:val="00684B5B"/>
    <w:rsid w:val="00684CDD"/>
    <w:rsid w:val="00684D14"/>
    <w:rsid w:val="0068562E"/>
    <w:rsid w:val="00685E45"/>
    <w:rsid w:val="00687820"/>
    <w:rsid w:val="00687E52"/>
    <w:rsid w:val="0069076D"/>
    <w:rsid w:val="00690AE1"/>
    <w:rsid w:val="00690CDA"/>
    <w:rsid w:val="006921B5"/>
    <w:rsid w:val="00692DD1"/>
    <w:rsid w:val="00694423"/>
    <w:rsid w:val="00695499"/>
    <w:rsid w:val="006966F5"/>
    <w:rsid w:val="006971BC"/>
    <w:rsid w:val="006A0743"/>
    <w:rsid w:val="006A0F62"/>
    <w:rsid w:val="006A11F2"/>
    <w:rsid w:val="006A1488"/>
    <w:rsid w:val="006A189F"/>
    <w:rsid w:val="006A1C9F"/>
    <w:rsid w:val="006A28DC"/>
    <w:rsid w:val="006A2CE6"/>
    <w:rsid w:val="006A3545"/>
    <w:rsid w:val="006A35D5"/>
    <w:rsid w:val="006A3BBE"/>
    <w:rsid w:val="006A441E"/>
    <w:rsid w:val="006A4F6B"/>
    <w:rsid w:val="006A525A"/>
    <w:rsid w:val="006A5624"/>
    <w:rsid w:val="006A6255"/>
    <w:rsid w:val="006A6798"/>
    <w:rsid w:val="006A7F1D"/>
    <w:rsid w:val="006B1391"/>
    <w:rsid w:val="006B1402"/>
    <w:rsid w:val="006B1F75"/>
    <w:rsid w:val="006B3D16"/>
    <w:rsid w:val="006B3D98"/>
    <w:rsid w:val="006B3F52"/>
    <w:rsid w:val="006B463D"/>
    <w:rsid w:val="006B4760"/>
    <w:rsid w:val="006B5067"/>
    <w:rsid w:val="006B64FA"/>
    <w:rsid w:val="006B698E"/>
    <w:rsid w:val="006B7868"/>
    <w:rsid w:val="006B7A62"/>
    <w:rsid w:val="006C0215"/>
    <w:rsid w:val="006C0FC5"/>
    <w:rsid w:val="006C0FDD"/>
    <w:rsid w:val="006C1622"/>
    <w:rsid w:val="006C2A02"/>
    <w:rsid w:val="006C2ADC"/>
    <w:rsid w:val="006C3ED9"/>
    <w:rsid w:val="006C49A9"/>
    <w:rsid w:val="006C55DD"/>
    <w:rsid w:val="006C5AA7"/>
    <w:rsid w:val="006C5B60"/>
    <w:rsid w:val="006C5C1E"/>
    <w:rsid w:val="006C5E4C"/>
    <w:rsid w:val="006C61E4"/>
    <w:rsid w:val="006C66CC"/>
    <w:rsid w:val="006C6F25"/>
    <w:rsid w:val="006C747B"/>
    <w:rsid w:val="006C7A3A"/>
    <w:rsid w:val="006D1862"/>
    <w:rsid w:val="006D187C"/>
    <w:rsid w:val="006D1F66"/>
    <w:rsid w:val="006D2000"/>
    <w:rsid w:val="006D20B8"/>
    <w:rsid w:val="006D23C1"/>
    <w:rsid w:val="006D2D5A"/>
    <w:rsid w:val="006D398B"/>
    <w:rsid w:val="006D4281"/>
    <w:rsid w:val="006D4A64"/>
    <w:rsid w:val="006D4B8A"/>
    <w:rsid w:val="006D4E7D"/>
    <w:rsid w:val="006D56BA"/>
    <w:rsid w:val="006D5B30"/>
    <w:rsid w:val="006D6C38"/>
    <w:rsid w:val="006D6D76"/>
    <w:rsid w:val="006D75E9"/>
    <w:rsid w:val="006D7A5C"/>
    <w:rsid w:val="006D7F50"/>
    <w:rsid w:val="006E017C"/>
    <w:rsid w:val="006E104E"/>
    <w:rsid w:val="006E1123"/>
    <w:rsid w:val="006E1430"/>
    <w:rsid w:val="006E183B"/>
    <w:rsid w:val="006E241E"/>
    <w:rsid w:val="006E316D"/>
    <w:rsid w:val="006E4111"/>
    <w:rsid w:val="006E44C7"/>
    <w:rsid w:val="006E464E"/>
    <w:rsid w:val="006E642F"/>
    <w:rsid w:val="006E674C"/>
    <w:rsid w:val="006E68FC"/>
    <w:rsid w:val="006E7543"/>
    <w:rsid w:val="006E7666"/>
    <w:rsid w:val="006E76FE"/>
    <w:rsid w:val="006E7ED7"/>
    <w:rsid w:val="006F0DAD"/>
    <w:rsid w:val="006F0E33"/>
    <w:rsid w:val="006F11F7"/>
    <w:rsid w:val="006F1C83"/>
    <w:rsid w:val="006F1CBF"/>
    <w:rsid w:val="006F1D91"/>
    <w:rsid w:val="006F29C5"/>
    <w:rsid w:val="006F2B2C"/>
    <w:rsid w:val="006F4BE0"/>
    <w:rsid w:val="006F5C80"/>
    <w:rsid w:val="006F6FE7"/>
    <w:rsid w:val="006F706B"/>
    <w:rsid w:val="006F77DC"/>
    <w:rsid w:val="00700882"/>
    <w:rsid w:val="007012AA"/>
    <w:rsid w:val="007013EA"/>
    <w:rsid w:val="00701AA9"/>
    <w:rsid w:val="00702561"/>
    <w:rsid w:val="00703448"/>
    <w:rsid w:val="00704C61"/>
    <w:rsid w:val="00705E2E"/>
    <w:rsid w:val="0070709D"/>
    <w:rsid w:val="007076F8"/>
    <w:rsid w:val="00711444"/>
    <w:rsid w:val="00711AF5"/>
    <w:rsid w:val="0071273E"/>
    <w:rsid w:val="007127DC"/>
    <w:rsid w:val="007128ED"/>
    <w:rsid w:val="00713F1E"/>
    <w:rsid w:val="00713F57"/>
    <w:rsid w:val="00713FC1"/>
    <w:rsid w:val="0071412F"/>
    <w:rsid w:val="0071413C"/>
    <w:rsid w:val="00715071"/>
    <w:rsid w:val="007150C2"/>
    <w:rsid w:val="00715CF2"/>
    <w:rsid w:val="00715F61"/>
    <w:rsid w:val="00716455"/>
    <w:rsid w:val="007166B5"/>
    <w:rsid w:val="00716D6C"/>
    <w:rsid w:val="00717061"/>
    <w:rsid w:val="007174AC"/>
    <w:rsid w:val="00717AD4"/>
    <w:rsid w:val="00717D61"/>
    <w:rsid w:val="0072023D"/>
    <w:rsid w:val="007202F0"/>
    <w:rsid w:val="007203CD"/>
    <w:rsid w:val="00720A67"/>
    <w:rsid w:val="00720F5F"/>
    <w:rsid w:val="007217B5"/>
    <w:rsid w:val="00721828"/>
    <w:rsid w:val="00721F1F"/>
    <w:rsid w:val="00722008"/>
    <w:rsid w:val="0072276B"/>
    <w:rsid w:val="00722AF4"/>
    <w:rsid w:val="007231E1"/>
    <w:rsid w:val="00723DA4"/>
    <w:rsid w:val="0072460D"/>
    <w:rsid w:val="0072558B"/>
    <w:rsid w:val="0072601D"/>
    <w:rsid w:val="00726095"/>
    <w:rsid w:val="00726E9A"/>
    <w:rsid w:val="00727748"/>
    <w:rsid w:val="00727807"/>
    <w:rsid w:val="00727CC7"/>
    <w:rsid w:val="007301AD"/>
    <w:rsid w:val="00730615"/>
    <w:rsid w:val="00730894"/>
    <w:rsid w:val="00731EC3"/>
    <w:rsid w:val="00732737"/>
    <w:rsid w:val="00732DD8"/>
    <w:rsid w:val="00733D0D"/>
    <w:rsid w:val="00733D64"/>
    <w:rsid w:val="00734635"/>
    <w:rsid w:val="00734EC1"/>
    <w:rsid w:val="00736636"/>
    <w:rsid w:val="00736F58"/>
    <w:rsid w:val="00737C2B"/>
    <w:rsid w:val="00737E7A"/>
    <w:rsid w:val="007402BD"/>
    <w:rsid w:val="0074034B"/>
    <w:rsid w:val="00741936"/>
    <w:rsid w:val="0074224F"/>
    <w:rsid w:val="00742F0A"/>
    <w:rsid w:val="00743451"/>
    <w:rsid w:val="00744623"/>
    <w:rsid w:val="007452E1"/>
    <w:rsid w:val="007456A4"/>
    <w:rsid w:val="007458B4"/>
    <w:rsid w:val="007459A8"/>
    <w:rsid w:val="00745A3D"/>
    <w:rsid w:val="0074604F"/>
    <w:rsid w:val="00746828"/>
    <w:rsid w:val="007472BC"/>
    <w:rsid w:val="00747631"/>
    <w:rsid w:val="0075000E"/>
    <w:rsid w:val="007503BD"/>
    <w:rsid w:val="00750E79"/>
    <w:rsid w:val="00750F6B"/>
    <w:rsid w:val="00751003"/>
    <w:rsid w:val="0075151E"/>
    <w:rsid w:val="0075185F"/>
    <w:rsid w:val="007518EA"/>
    <w:rsid w:val="0075196A"/>
    <w:rsid w:val="00751BEE"/>
    <w:rsid w:val="00751EB5"/>
    <w:rsid w:val="00752964"/>
    <w:rsid w:val="007529B1"/>
    <w:rsid w:val="00752BA4"/>
    <w:rsid w:val="00752E00"/>
    <w:rsid w:val="00752E20"/>
    <w:rsid w:val="00753545"/>
    <w:rsid w:val="00753AB8"/>
    <w:rsid w:val="00753FEF"/>
    <w:rsid w:val="0075436C"/>
    <w:rsid w:val="007548DA"/>
    <w:rsid w:val="00754BD8"/>
    <w:rsid w:val="00754D81"/>
    <w:rsid w:val="0075585C"/>
    <w:rsid w:val="00757002"/>
    <w:rsid w:val="007578AA"/>
    <w:rsid w:val="00757E93"/>
    <w:rsid w:val="00760A93"/>
    <w:rsid w:val="0076145D"/>
    <w:rsid w:val="007620DD"/>
    <w:rsid w:val="007624E0"/>
    <w:rsid w:val="007625B2"/>
    <w:rsid w:val="00763E8F"/>
    <w:rsid w:val="0076430D"/>
    <w:rsid w:val="00764894"/>
    <w:rsid w:val="0076538C"/>
    <w:rsid w:val="00765557"/>
    <w:rsid w:val="00765C46"/>
    <w:rsid w:val="00765C5B"/>
    <w:rsid w:val="007661C3"/>
    <w:rsid w:val="007665F1"/>
    <w:rsid w:val="0076672F"/>
    <w:rsid w:val="00766A64"/>
    <w:rsid w:val="007676F8"/>
    <w:rsid w:val="007707BE"/>
    <w:rsid w:val="00770B34"/>
    <w:rsid w:val="00770F71"/>
    <w:rsid w:val="00771062"/>
    <w:rsid w:val="00772AFF"/>
    <w:rsid w:val="00773D20"/>
    <w:rsid w:val="0077411C"/>
    <w:rsid w:val="00775746"/>
    <w:rsid w:val="00775A37"/>
    <w:rsid w:val="007764D3"/>
    <w:rsid w:val="00776F4E"/>
    <w:rsid w:val="00776FDA"/>
    <w:rsid w:val="007773C3"/>
    <w:rsid w:val="00777C41"/>
    <w:rsid w:val="007808D7"/>
    <w:rsid w:val="00780B45"/>
    <w:rsid w:val="00780E00"/>
    <w:rsid w:val="00781F19"/>
    <w:rsid w:val="00783472"/>
    <w:rsid w:val="007835E1"/>
    <w:rsid w:val="00783AC0"/>
    <w:rsid w:val="00783D8F"/>
    <w:rsid w:val="0078404C"/>
    <w:rsid w:val="007849C2"/>
    <w:rsid w:val="00784D76"/>
    <w:rsid w:val="007862D9"/>
    <w:rsid w:val="007863DF"/>
    <w:rsid w:val="0078647C"/>
    <w:rsid w:val="00786878"/>
    <w:rsid w:val="00786B55"/>
    <w:rsid w:val="00787054"/>
    <w:rsid w:val="007871A3"/>
    <w:rsid w:val="00787998"/>
    <w:rsid w:val="00787C8B"/>
    <w:rsid w:val="007900FD"/>
    <w:rsid w:val="0079078E"/>
    <w:rsid w:val="00790DB1"/>
    <w:rsid w:val="00791760"/>
    <w:rsid w:val="00791775"/>
    <w:rsid w:val="00791B9E"/>
    <w:rsid w:val="00791F3B"/>
    <w:rsid w:val="00791F53"/>
    <w:rsid w:val="00791FC4"/>
    <w:rsid w:val="00792157"/>
    <w:rsid w:val="00792556"/>
    <w:rsid w:val="0079255F"/>
    <w:rsid w:val="007925DF"/>
    <w:rsid w:val="007926F0"/>
    <w:rsid w:val="00794000"/>
    <w:rsid w:val="00794738"/>
    <w:rsid w:val="0079481B"/>
    <w:rsid w:val="007953A6"/>
    <w:rsid w:val="0079579D"/>
    <w:rsid w:val="00796596"/>
    <w:rsid w:val="007A0F1F"/>
    <w:rsid w:val="007A3A80"/>
    <w:rsid w:val="007A3B59"/>
    <w:rsid w:val="007A41BC"/>
    <w:rsid w:val="007A4372"/>
    <w:rsid w:val="007A468D"/>
    <w:rsid w:val="007A4BEE"/>
    <w:rsid w:val="007A5C72"/>
    <w:rsid w:val="007A6791"/>
    <w:rsid w:val="007A6DE6"/>
    <w:rsid w:val="007A7168"/>
    <w:rsid w:val="007A7B22"/>
    <w:rsid w:val="007B01D0"/>
    <w:rsid w:val="007B01E6"/>
    <w:rsid w:val="007B0BE1"/>
    <w:rsid w:val="007B1010"/>
    <w:rsid w:val="007B15EC"/>
    <w:rsid w:val="007B28CA"/>
    <w:rsid w:val="007B2A82"/>
    <w:rsid w:val="007B432F"/>
    <w:rsid w:val="007B48F0"/>
    <w:rsid w:val="007B5102"/>
    <w:rsid w:val="007B6AD0"/>
    <w:rsid w:val="007B711B"/>
    <w:rsid w:val="007B784F"/>
    <w:rsid w:val="007C09F0"/>
    <w:rsid w:val="007C1F2B"/>
    <w:rsid w:val="007C22D3"/>
    <w:rsid w:val="007C2F86"/>
    <w:rsid w:val="007C3018"/>
    <w:rsid w:val="007C3948"/>
    <w:rsid w:val="007C3F09"/>
    <w:rsid w:val="007C432A"/>
    <w:rsid w:val="007C45FA"/>
    <w:rsid w:val="007C476C"/>
    <w:rsid w:val="007C522D"/>
    <w:rsid w:val="007C59DE"/>
    <w:rsid w:val="007C5A6F"/>
    <w:rsid w:val="007C63B1"/>
    <w:rsid w:val="007C6A70"/>
    <w:rsid w:val="007C6D1C"/>
    <w:rsid w:val="007D05D1"/>
    <w:rsid w:val="007D0694"/>
    <w:rsid w:val="007D0C98"/>
    <w:rsid w:val="007D13F8"/>
    <w:rsid w:val="007D2159"/>
    <w:rsid w:val="007D2274"/>
    <w:rsid w:val="007D27D7"/>
    <w:rsid w:val="007D3791"/>
    <w:rsid w:val="007D399E"/>
    <w:rsid w:val="007D3D41"/>
    <w:rsid w:val="007D4C34"/>
    <w:rsid w:val="007D4E56"/>
    <w:rsid w:val="007D547C"/>
    <w:rsid w:val="007D5B9C"/>
    <w:rsid w:val="007D6191"/>
    <w:rsid w:val="007D653B"/>
    <w:rsid w:val="007D688B"/>
    <w:rsid w:val="007D6C43"/>
    <w:rsid w:val="007D6C7C"/>
    <w:rsid w:val="007D716A"/>
    <w:rsid w:val="007D7759"/>
    <w:rsid w:val="007E103E"/>
    <w:rsid w:val="007E1F80"/>
    <w:rsid w:val="007E4140"/>
    <w:rsid w:val="007E4567"/>
    <w:rsid w:val="007E5675"/>
    <w:rsid w:val="007E5A6F"/>
    <w:rsid w:val="007E61C6"/>
    <w:rsid w:val="007E65A7"/>
    <w:rsid w:val="007E6600"/>
    <w:rsid w:val="007E6D9D"/>
    <w:rsid w:val="007E6F98"/>
    <w:rsid w:val="007E70CE"/>
    <w:rsid w:val="007E7768"/>
    <w:rsid w:val="007E797D"/>
    <w:rsid w:val="007F0D06"/>
    <w:rsid w:val="007F0E8A"/>
    <w:rsid w:val="007F1165"/>
    <w:rsid w:val="007F123A"/>
    <w:rsid w:val="007F2697"/>
    <w:rsid w:val="007F3024"/>
    <w:rsid w:val="007F34F4"/>
    <w:rsid w:val="007F38F6"/>
    <w:rsid w:val="007F3BB6"/>
    <w:rsid w:val="007F3D72"/>
    <w:rsid w:val="007F426F"/>
    <w:rsid w:val="007F43C9"/>
    <w:rsid w:val="007F4A65"/>
    <w:rsid w:val="007F4C6B"/>
    <w:rsid w:val="007F5098"/>
    <w:rsid w:val="007F5274"/>
    <w:rsid w:val="007F6CC9"/>
    <w:rsid w:val="007F7310"/>
    <w:rsid w:val="007F74FD"/>
    <w:rsid w:val="00800005"/>
    <w:rsid w:val="008008B0"/>
    <w:rsid w:val="008015BA"/>
    <w:rsid w:val="00801FB2"/>
    <w:rsid w:val="00802615"/>
    <w:rsid w:val="00802B2C"/>
    <w:rsid w:val="00802B2F"/>
    <w:rsid w:val="00802C9E"/>
    <w:rsid w:val="00802EDA"/>
    <w:rsid w:val="0080321C"/>
    <w:rsid w:val="0080333D"/>
    <w:rsid w:val="00803D90"/>
    <w:rsid w:val="00803D9D"/>
    <w:rsid w:val="00804006"/>
    <w:rsid w:val="00804462"/>
    <w:rsid w:val="008048A1"/>
    <w:rsid w:val="00804B5F"/>
    <w:rsid w:val="00804EE0"/>
    <w:rsid w:val="00805B9E"/>
    <w:rsid w:val="00805DB6"/>
    <w:rsid w:val="008078B2"/>
    <w:rsid w:val="00807A4A"/>
    <w:rsid w:val="008100C7"/>
    <w:rsid w:val="00810777"/>
    <w:rsid w:val="008123F3"/>
    <w:rsid w:val="008130B9"/>
    <w:rsid w:val="00813346"/>
    <w:rsid w:val="00813435"/>
    <w:rsid w:val="0081359C"/>
    <w:rsid w:val="00813959"/>
    <w:rsid w:val="0081528C"/>
    <w:rsid w:val="00815F94"/>
    <w:rsid w:val="008170C1"/>
    <w:rsid w:val="008176A0"/>
    <w:rsid w:val="00817FB0"/>
    <w:rsid w:val="008207CF"/>
    <w:rsid w:val="00820E33"/>
    <w:rsid w:val="0082178B"/>
    <w:rsid w:val="00821B4F"/>
    <w:rsid w:val="00821F6B"/>
    <w:rsid w:val="00822284"/>
    <w:rsid w:val="008228B9"/>
    <w:rsid w:val="00822DAD"/>
    <w:rsid w:val="00823673"/>
    <w:rsid w:val="00824209"/>
    <w:rsid w:val="00824302"/>
    <w:rsid w:val="00824CBF"/>
    <w:rsid w:val="008255A3"/>
    <w:rsid w:val="00826159"/>
    <w:rsid w:val="0082628E"/>
    <w:rsid w:val="00826737"/>
    <w:rsid w:val="00826B7D"/>
    <w:rsid w:val="00826C44"/>
    <w:rsid w:val="008279F3"/>
    <w:rsid w:val="00827E3B"/>
    <w:rsid w:val="008304C3"/>
    <w:rsid w:val="00830AF8"/>
    <w:rsid w:val="0083200C"/>
    <w:rsid w:val="00832347"/>
    <w:rsid w:val="0083298B"/>
    <w:rsid w:val="008329B2"/>
    <w:rsid w:val="00832A7A"/>
    <w:rsid w:val="008336C7"/>
    <w:rsid w:val="0083404A"/>
    <w:rsid w:val="008348E6"/>
    <w:rsid w:val="00834B62"/>
    <w:rsid w:val="00834B89"/>
    <w:rsid w:val="00835AF9"/>
    <w:rsid w:val="008363A4"/>
    <w:rsid w:val="00837024"/>
    <w:rsid w:val="00837704"/>
    <w:rsid w:val="0084016F"/>
    <w:rsid w:val="0084056F"/>
    <w:rsid w:val="008406D4"/>
    <w:rsid w:val="008410E1"/>
    <w:rsid w:val="00841EDA"/>
    <w:rsid w:val="0084267C"/>
    <w:rsid w:val="00842EAB"/>
    <w:rsid w:val="00843C69"/>
    <w:rsid w:val="008441DD"/>
    <w:rsid w:val="0084456B"/>
    <w:rsid w:val="00844F84"/>
    <w:rsid w:val="0084588D"/>
    <w:rsid w:val="008459BF"/>
    <w:rsid w:val="008461C9"/>
    <w:rsid w:val="008462D1"/>
    <w:rsid w:val="00846708"/>
    <w:rsid w:val="00846F34"/>
    <w:rsid w:val="0084792B"/>
    <w:rsid w:val="00850454"/>
    <w:rsid w:val="0085143A"/>
    <w:rsid w:val="0085154B"/>
    <w:rsid w:val="00851850"/>
    <w:rsid w:val="00853F42"/>
    <w:rsid w:val="00855251"/>
    <w:rsid w:val="008555EB"/>
    <w:rsid w:val="00856B8C"/>
    <w:rsid w:val="00856D29"/>
    <w:rsid w:val="00856ECE"/>
    <w:rsid w:val="00857F86"/>
    <w:rsid w:val="00860905"/>
    <w:rsid w:val="00860FE2"/>
    <w:rsid w:val="00861A66"/>
    <w:rsid w:val="00861E9B"/>
    <w:rsid w:val="008627EA"/>
    <w:rsid w:val="00862A7E"/>
    <w:rsid w:val="0086334A"/>
    <w:rsid w:val="008634B1"/>
    <w:rsid w:val="0086357F"/>
    <w:rsid w:val="00863D5F"/>
    <w:rsid w:val="008645AD"/>
    <w:rsid w:val="00865835"/>
    <w:rsid w:val="008662A4"/>
    <w:rsid w:val="00866B00"/>
    <w:rsid w:val="0086786A"/>
    <w:rsid w:val="00867968"/>
    <w:rsid w:val="008703D7"/>
    <w:rsid w:val="00871051"/>
    <w:rsid w:val="00871BCC"/>
    <w:rsid w:val="008731ED"/>
    <w:rsid w:val="00873EEB"/>
    <w:rsid w:val="00875062"/>
    <w:rsid w:val="008763FA"/>
    <w:rsid w:val="008767C4"/>
    <w:rsid w:val="00877EAC"/>
    <w:rsid w:val="00880895"/>
    <w:rsid w:val="00880DBC"/>
    <w:rsid w:val="00881A49"/>
    <w:rsid w:val="00881E29"/>
    <w:rsid w:val="00882369"/>
    <w:rsid w:val="00882A58"/>
    <w:rsid w:val="0088369B"/>
    <w:rsid w:val="00883D81"/>
    <w:rsid w:val="00883E19"/>
    <w:rsid w:val="00884C5F"/>
    <w:rsid w:val="008850E7"/>
    <w:rsid w:val="00885453"/>
    <w:rsid w:val="00885F5E"/>
    <w:rsid w:val="0088603B"/>
    <w:rsid w:val="00886787"/>
    <w:rsid w:val="00886BE2"/>
    <w:rsid w:val="00886E64"/>
    <w:rsid w:val="008877C0"/>
    <w:rsid w:val="008879F6"/>
    <w:rsid w:val="00890000"/>
    <w:rsid w:val="00890109"/>
    <w:rsid w:val="00890347"/>
    <w:rsid w:val="00890F86"/>
    <w:rsid w:val="00890FD0"/>
    <w:rsid w:val="00891085"/>
    <w:rsid w:val="00891534"/>
    <w:rsid w:val="008932B3"/>
    <w:rsid w:val="00893514"/>
    <w:rsid w:val="00894955"/>
    <w:rsid w:val="00895B7E"/>
    <w:rsid w:val="00895E78"/>
    <w:rsid w:val="008961C7"/>
    <w:rsid w:val="008964C3"/>
    <w:rsid w:val="008A193B"/>
    <w:rsid w:val="008A207E"/>
    <w:rsid w:val="008A2A52"/>
    <w:rsid w:val="008A2C29"/>
    <w:rsid w:val="008A3886"/>
    <w:rsid w:val="008A3E47"/>
    <w:rsid w:val="008A4335"/>
    <w:rsid w:val="008A62CD"/>
    <w:rsid w:val="008A6424"/>
    <w:rsid w:val="008A6495"/>
    <w:rsid w:val="008A72B4"/>
    <w:rsid w:val="008A756E"/>
    <w:rsid w:val="008A75AF"/>
    <w:rsid w:val="008A7E6A"/>
    <w:rsid w:val="008B1726"/>
    <w:rsid w:val="008B2471"/>
    <w:rsid w:val="008B41CE"/>
    <w:rsid w:val="008B6977"/>
    <w:rsid w:val="008B6D11"/>
    <w:rsid w:val="008C05F5"/>
    <w:rsid w:val="008C08B6"/>
    <w:rsid w:val="008C20C6"/>
    <w:rsid w:val="008C24EB"/>
    <w:rsid w:val="008C289D"/>
    <w:rsid w:val="008C29A3"/>
    <w:rsid w:val="008C2AB7"/>
    <w:rsid w:val="008C30B3"/>
    <w:rsid w:val="008C3B17"/>
    <w:rsid w:val="008C3C54"/>
    <w:rsid w:val="008C4EC1"/>
    <w:rsid w:val="008C545E"/>
    <w:rsid w:val="008C606C"/>
    <w:rsid w:val="008C6B38"/>
    <w:rsid w:val="008C6DF1"/>
    <w:rsid w:val="008C6EC1"/>
    <w:rsid w:val="008C7C2D"/>
    <w:rsid w:val="008C7CB0"/>
    <w:rsid w:val="008C7EFF"/>
    <w:rsid w:val="008D152B"/>
    <w:rsid w:val="008D2B74"/>
    <w:rsid w:val="008D3065"/>
    <w:rsid w:val="008D34F0"/>
    <w:rsid w:val="008D3FB2"/>
    <w:rsid w:val="008D45E9"/>
    <w:rsid w:val="008D6A36"/>
    <w:rsid w:val="008D6A70"/>
    <w:rsid w:val="008E06C9"/>
    <w:rsid w:val="008E101F"/>
    <w:rsid w:val="008E2436"/>
    <w:rsid w:val="008E2765"/>
    <w:rsid w:val="008E2EBB"/>
    <w:rsid w:val="008E3CF1"/>
    <w:rsid w:val="008E5142"/>
    <w:rsid w:val="008E68DF"/>
    <w:rsid w:val="008E6CB8"/>
    <w:rsid w:val="008E6EE5"/>
    <w:rsid w:val="008F093B"/>
    <w:rsid w:val="008F10FE"/>
    <w:rsid w:val="008F123E"/>
    <w:rsid w:val="008F1817"/>
    <w:rsid w:val="008F2B23"/>
    <w:rsid w:val="008F387F"/>
    <w:rsid w:val="008F3CBC"/>
    <w:rsid w:val="008F3E25"/>
    <w:rsid w:val="008F418A"/>
    <w:rsid w:val="008F4994"/>
    <w:rsid w:val="008F4A3A"/>
    <w:rsid w:val="008F4E4B"/>
    <w:rsid w:val="008F58C2"/>
    <w:rsid w:val="008F6658"/>
    <w:rsid w:val="008F6A46"/>
    <w:rsid w:val="00901BF2"/>
    <w:rsid w:val="009028AD"/>
    <w:rsid w:val="00902948"/>
    <w:rsid w:val="00902DE2"/>
    <w:rsid w:val="0090324E"/>
    <w:rsid w:val="00903856"/>
    <w:rsid w:val="0090393D"/>
    <w:rsid w:val="0090570B"/>
    <w:rsid w:val="00905757"/>
    <w:rsid w:val="00907615"/>
    <w:rsid w:val="00907E08"/>
    <w:rsid w:val="0091035E"/>
    <w:rsid w:val="009121FC"/>
    <w:rsid w:val="009124A9"/>
    <w:rsid w:val="00912502"/>
    <w:rsid w:val="0091276B"/>
    <w:rsid w:val="00912B7A"/>
    <w:rsid w:val="00912DD2"/>
    <w:rsid w:val="00913F77"/>
    <w:rsid w:val="0091441D"/>
    <w:rsid w:val="0091453A"/>
    <w:rsid w:val="00914846"/>
    <w:rsid w:val="009155F9"/>
    <w:rsid w:val="009163B6"/>
    <w:rsid w:val="009175BB"/>
    <w:rsid w:val="0091784D"/>
    <w:rsid w:val="009204B9"/>
    <w:rsid w:val="00921137"/>
    <w:rsid w:val="00921DEE"/>
    <w:rsid w:val="00922D77"/>
    <w:rsid w:val="009233B0"/>
    <w:rsid w:val="00923AAB"/>
    <w:rsid w:val="00924735"/>
    <w:rsid w:val="00925ED3"/>
    <w:rsid w:val="00925FEF"/>
    <w:rsid w:val="009261B4"/>
    <w:rsid w:val="00926884"/>
    <w:rsid w:val="00926DCE"/>
    <w:rsid w:val="00926FC9"/>
    <w:rsid w:val="009276F4"/>
    <w:rsid w:val="009277F5"/>
    <w:rsid w:val="00927B59"/>
    <w:rsid w:val="0093041B"/>
    <w:rsid w:val="009309EB"/>
    <w:rsid w:val="00931369"/>
    <w:rsid w:val="00931DC6"/>
    <w:rsid w:val="009320C4"/>
    <w:rsid w:val="0093258E"/>
    <w:rsid w:val="00932D84"/>
    <w:rsid w:val="0093356D"/>
    <w:rsid w:val="009335DB"/>
    <w:rsid w:val="00933697"/>
    <w:rsid w:val="009339C8"/>
    <w:rsid w:val="009347B7"/>
    <w:rsid w:val="00934981"/>
    <w:rsid w:val="00934AD5"/>
    <w:rsid w:val="00935336"/>
    <w:rsid w:val="009356F1"/>
    <w:rsid w:val="0093619A"/>
    <w:rsid w:val="0093639D"/>
    <w:rsid w:val="0093695E"/>
    <w:rsid w:val="009400D8"/>
    <w:rsid w:val="009410F3"/>
    <w:rsid w:val="009413BC"/>
    <w:rsid w:val="00943A34"/>
    <w:rsid w:val="00944A0F"/>
    <w:rsid w:val="00944B24"/>
    <w:rsid w:val="00944B7B"/>
    <w:rsid w:val="00944D5C"/>
    <w:rsid w:val="00945BCF"/>
    <w:rsid w:val="00946366"/>
    <w:rsid w:val="0095111A"/>
    <w:rsid w:val="0095165C"/>
    <w:rsid w:val="00951C58"/>
    <w:rsid w:val="00952E0A"/>
    <w:rsid w:val="00953571"/>
    <w:rsid w:val="0095398E"/>
    <w:rsid w:val="00953B43"/>
    <w:rsid w:val="00954BEC"/>
    <w:rsid w:val="00955315"/>
    <w:rsid w:val="00955442"/>
    <w:rsid w:val="0095664A"/>
    <w:rsid w:val="00956721"/>
    <w:rsid w:val="00956917"/>
    <w:rsid w:val="00956959"/>
    <w:rsid w:val="00957D94"/>
    <w:rsid w:val="0096165F"/>
    <w:rsid w:val="00962E28"/>
    <w:rsid w:val="009631BE"/>
    <w:rsid w:val="009638AE"/>
    <w:rsid w:val="00963968"/>
    <w:rsid w:val="00963A19"/>
    <w:rsid w:val="00963C6A"/>
    <w:rsid w:val="0096456B"/>
    <w:rsid w:val="00964612"/>
    <w:rsid w:val="00964FA0"/>
    <w:rsid w:val="00965288"/>
    <w:rsid w:val="009658E1"/>
    <w:rsid w:val="00965E28"/>
    <w:rsid w:val="00966999"/>
    <w:rsid w:val="00966E6E"/>
    <w:rsid w:val="00966F7D"/>
    <w:rsid w:val="009671DA"/>
    <w:rsid w:val="00971DE7"/>
    <w:rsid w:val="009726FA"/>
    <w:rsid w:val="00972749"/>
    <w:rsid w:val="00972828"/>
    <w:rsid w:val="00972D0A"/>
    <w:rsid w:val="00974335"/>
    <w:rsid w:val="00974927"/>
    <w:rsid w:val="009756C4"/>
    <w:rsid w:val="00977676"/>
    <w:rsid w:val="009778E9"/>
    <w:rsid w:val="00977CEC"/>
    <w:rsid w:val="0098010E"/>
    <w:rsid w:val="009814E7"/>
    <w:rsid w:val="009814FF"/>
    <w:rsid w:val="00981DB2"/>
    <w:rsid w:val="00983535"/>
    <w:rsid w:val="009836A4"/>
    <w:rsid w:val="0098442E"/>
    <w:rsid w:val="00984460"/>
    <w:rsid w:val="009848F4"/>
    <w:rsid w:val="00985095"/>
    <w:rsid w:val="0098534B"/>
    <w:rsid w:val="0098653C"/>
    <w:rsid w:val="0098743F"/>
    <w:rsid w:val="009877F0"/>
    <w:rsid w:val="00987C10"/>
    <w:rsid w:val="00987F45"/>
    <w:rsid w:val="00990E6C"/>
    <w:rsid w:val="00993413"/>
    <w:rsid w:val="00993997"/>
    <w:rsid w:val="00993A2F"/>
    <w:rsid w:val="009948C2"/>
    <w:rsid w:val="00994ED0"/>
    <w:rsid w:val="0099564A"/>
    <w:rsid w:val="00995DD0"/>
    <w:rsid w:val="0099728B"/>
    <w:rsid w:val="00997312"/>
    <w:rsid w:val="00997D44"/>
    <w:rsid w:val="009A07D1"/>
    <w:rsid w:val="009A165A"/>
    <w:rsid w:val="009A44D8"/>
    <w:rsid w:val="009A46D4"/>
    <w:rsid w:val="009A4AC6"/>
    <w:rsid w:val="009A5158"/>
    <w:rsid w:val="009A564C"/>
    <w:rsid w:val="009A7BF3"/>
    <w:rsid w:val="009B047A"/>
    <w:rsid w:val="009B0825"/>
    <w:rsid w:val="009B1E56"/>
    <w:rsid w:val="009B201D"/>
    <w:rsid w:val="009B2C63"/>
    <w:rsid w:val="009B2D5B"/>
    <w:rsid w:val="009B2F46"/>
    <w:rsid w:val="009B636A"/>
    <w:rsid w:val="009B659A"/>
    <w:rsid w:val="009B68DE"/>
    <w:rsid w:val="009B74F4"/>
    <w:rsid w:val="009C01A6"/>
    <w:rsid w:val="009C07D1"/>
    <w:rsid w:val="009C0954"/>
    <w:rsid w:val="009C1991"/>
    <w:rsid w:val="009C2445"/>
    <w:rsid w:val="009C2A8E"/>
    <w:rsid w:val="009C2E59"/>
    <w:rsid w:val="009C3337"/>
    <w:rsid w:val="009C388B"/>
    <w:rsid w:val="009C404B"/>
    <w:rsid w:val="009C4105"/>
    <w:rsid w:val="009C4516"/>
    <w:rsid w:val="009C6023"/>
    <w:rsid w:val="009C7810"/>
    <w:rsid w:val="009D0734"/>
    <w:rsid w:val="009D0DFA"/>
    <w:rsid w:val="009D2267"/>
    <w:rsid w:val="009D2A5A"/>
    <w:rsid w:val="009D2BB9"/>
    <w:rsid w:val="009D2E27"/>
    <w:rsid w:val="009D3AA0"/>
    <w:rsid w:val="009D3F89"/>
    <w:rsid w:val="009D47B5"/>
    <w:rsid w:val="009D48B1"/>
    <w:rsid w:val="009D48C3"/>
    <w:rsid w:val="009D4A36"/>
    <w:rsid w:val="009D60D9"/>
    <w:rsid w:val="009D61E7"/>
    <w:rsid w:val="009D654E"/>
    <w:rsid w:val="009D6A0D"/>
    <w:rsid w:val="009D7D47"/>
    <w:rsid w:val="009D7D5F"/>
    <w:rsid w:val="009E1096"/>
    <w:rsid w:val="009E14C8"/>
    <w:rsid w:val="009E1E2E"/>
    <w:rsid w:val="009E2B0D"/>
    <w:rsid w:val="009E34D4"/>
    <w:rsid w:val="009E3766"/>
    <w:rsid w:val="009E381C"/>
    <w:rsid w:val="009E60BE"/>
    <w:rsid w:val="009E61EE"/>
    <w:rsid w:val="009E6A14"/>
    <w:rsid w:val="009E711E"/>
    <w:rsid w:val="009F099D"/>
    <w:rsid w:val="009F27E1"/>
    <w:rsid w:val="009F399D"/>
    <w:rsid w:val="009F45EC"/>
    <w:rsid w:val="009F460C"/>
    <w:rsid w:val="009F50C9"/>
    <w:rsid w:val="009F554E"/>
    <w:rsid w:val="009F573E"/>
    <w:rsid w:val="009F5B76"/>
    <w:rsid w:val="009F65C5"/>
    <w:rsid w:val="009F7297"/>
    <w:rsid w:val="009F7DFE"/>
    <w:rsid w:val="00A0045E"/>
    <w:rsid w:val="00A004A2"/>
    <w:rsid w:val="00A0065D"/>
    <w:rsid w:val="00A00E77"/>
    <w:rsid w:val="00A01894"/>
    <w:rsid w:val="00A02703"/>
    <w:rsid w:val="00A02C1B"/>
    <w:rsid w:val="00A0303F"/>
    <w:rsid w:val="00A0305C"/>
    <w:rsid w:val="00A0305F"/>
    <w:rsid w:val="00A03974"/>
    <w:rsid w:val="00A04336"/>
    <w:rsid w:val="00A05597"/>
    <w:rsid w:val="00A05F92"/>
    <w:rsid w:val="00A06225"/>
    <w:rsid w:val="00A063DD"/>
    <w:rsid w:val="00A070CC"/>
    <w:rsid w:val="00A10B23"/>
    <w:rsid w:val="00A10C52"/>
    <w:rsid w:val="00A1198E"/>
    <w:rsid w:val="00A13CEA"/>
    <w:rsid w:val="00A14358"/>
    <w:rsid w:val="00A14960"/>
    <w:rsid w:val="00A1499A"/>
    <w:rsid w:val="00A14EB4"/>
    <w:rsid w:val="00A16404"/>
    <w:rsid w:val="00A16783"/>
    <w:rsid w:val="00A17C40"/>
    <w:rsid w:val="00A17E23"/>
    <w:rsid w:val="00A20FF4"/>
    <w:rsid w:val="00A212A7"/>
    <w:rsid w:val="00A22D82"/>
    <w:rsid w:val="00A22DC5"/>
    <w:rsid w:val="00A23A58"/>
    <w:rsid w:val="00A23C4D"/>
    <w:rsid w:val="00A24039"/>
    <w:rsid w:val="00A2504E"/>
    <w:rsid w:val="00A2519B"/>
    <w:rsid w:val="00A25FD7"/>
    <w:rsid w:val="00A26944"/>
    <w:rsid w:val="00A270AA"/>
    <w:rsid w:val="00A27CF0"/>
    <w:rsid w:val="00A27E94"/>
    <w:rsid w:val="00A27FBB"/>
    <w:rsid w:val="00A300D7"/>
    <w:rsid w:val="00A30C3A"/>
    <w:rsid w:val="00A3149F"/>
    <w:rsid w:val="00A32169"/>
    <w:rsid w:val="00A32B51"/>
    <w:rsid w:val="00A33306"/>
    <w:rsid w:val="00A3564B"/>
    <w:rsid w:val="00A36CEE"/>
    <w:rsid w:val="00A37474"/>
    <w:rsid w:val="00A37624"/>
    <w:rsid w:val="00A3777E"/>
    <w:rsid w:val="00A40278"/>
    <w:rsid w:val="00A40770"/>
    <w:rsid w:val="00A424D7"/>
    <w:rsid w:val="00A42996"/>
    <w:rsid w:val="00A42C16"/>
    <w:rsid w:val="00A42C2A"/>
    <w:rsid w:val="00A42E5C"/>
    <w:rsid w:val="00A430DE"/>
    <w:rsid w:val="00A43129"/>
    <w:rsid w:val="00A435C5"/>
    <w:rsid w:val="00A43E1F"/>
    <w:rsid w:val="00A446A4"/>
    <w:rsid w:val="00A44EE3"/>
    <w:rsid w:val="00A45812"/>
    <w:rsid w:val="00A46154"/>
    <w:rsid w:val="00A46579"/>
    <w:rsid w:val="00A475A3"/>
    <w:rsid w:val="00A47F7F"/>
    <w:rsid w:val="00A5018C"/>
    <w:rsid w:val="00A50A9E"/>
    <w:rsid w:val="00A5102D"/>
    <w:rsid w:val="00A51093"/>
    <w:rsid w:val="00A53704"/>
    <w:rsid w:val="00A543BC"/>
    <w:rsid w:val="00A55EE1"/>
    <w:rsid w:val="00A560CE"/>
    <w:rsid w:val="00A5640D"/>
    <w:rsid w:val="00A56543"/>
    <w:rsid w:val="00A5654F"/>
    <w:rsid w:val="00A56BD8"/>
    <w:rsid w:val="00A56CDB"/>
    <w:rsid w:val="00A56D9E"/>
    <w:rsid w:val="00A56DBD"/>
    <w:rsid w:val="00A5715E"/>
    <w:rsid w:val="00A5727A"/>
    <w:rsid w:val="00A606D3"/>
    <w:rsid w:val="00A6116F"/>
    <w:rsid w:val="00A6143F"/>
    <w:rsid w:val="00A62F5A"/>
    <w:rsid w:val="00A6303B"/>
    <w:rsid w:val="00A634D6"/>
    <w:rsid w:val="00A63B8D"/>
    <w:rsid w:val="00A63E1D"/>
    <w:rsid w:val="00A64BCF"/>
    <w:rsid w:val="00A6554F"/>
    <w:rsid w:val="00A6558A"/>
    <w:rsid w:val="00A658BD"/>
    <w:rsid w:val="00A66F99"/>
    <w:rsid w:val="00A713A3"/>
    <w:rsid w:val="00A71CA9"/>
    <w:rsid w:val="00A72BC9"/>
    <w:rsid w:val="00A72E29"/>
    <w:rsid w:val="00A732E1"/>
    <w:rsid w:val="00A743F9"/>
    <w:rsid w:val="00A7476F"/>
    <w:rsid w:val="00A74847"/>
    <w:rsid w:val="00A74EAD"/>
    <w:rsid w:val="00A75CD2"/>
    <w:rsid w:val="00A7626B"/>
    <w:rsid w:val="00A763C6"/>
    <w:rsid w:val="00A76408"/>
    <w:rsid w:val="00A76B83"/>
    <w:rsid w:val="00A77138"/>
    <w:rsid w:val="00A776F8"/>
    <w:rsid w:val="00A77B45"/>
    <w:rsid w:val="00A8026C"/>
    <w:rsid w:val="00A808E9"/>
    <w:rsid w:val="00A813B4"/>
    <w:rsid w:val="00A81497"/>
    <w:rsid w:val="00A81623"/>
    <w:rsid w:val="00A81D76"/>
    <w:rsid w:val="00A826C6"/>
    <w:rsid w:val="00A82B1C"/>
    <w:rsid w:val="00A83505"/>
    <w:rsid w:val="00A83937"/>
    <w:rsid w:val="00A84D3A"/>
    <w:rsid w:val="00A84F30"/>
    <w:rsid w:val="00A864DC"/>
    <w:rsid w:val="00A86512"/>
    <w:rsid w:val="00A87D66"/>
    <w:rsid w:val="00A87F4D"/>
    <w:rsid w:val="00A90A7B"/>
    <w:rsid w:val="00A90E8B"/>
    <w:rsid w:val="00A917AB"/>
    <w:rsid w:val="00A91908"/>
    <w:rsid w:val="00A91B9F"/>
    <w:rsid w:val="00A92BE0"/>
    <w:rsid w:val="00A92C1B"/>
    <w:rsid w:val="00A9382C"/>
    <w:rsid w:val="00A93A77"/>
    <w:rsid w:val="00A95FCD"/>
    <w:rsid w:val="00A96AA8"/>
    <w:rsid w:val="00A97B51"/>
    <w:rsid w:val="00AA06E5"/>
    <w:rsid w:val="00AA2255"/>
    <w:rsid w:val="00AA3911"/>
    <w:rsid w:val="00AA4705"/>
    <w:rsid w:val="00AA5503"/>
    <w:rsid w:val="00AA7175"/>
    <w:rsid w:val="00AA7E91"/>
    <w:rsid w:val="00AA7FDE"/>
    <w:rsid w:val="00AB036D"/>
    <w:rsid w:val="00AB0A40"/>
    <w:rsid w:val="00AB107A"/>
    <w:rsid w:val="00AB1A8C"/>
    <w:rsid w:val="00AB1DA2"/>
    <w:rsid w:val="00AB2B25"/>
    <w:rsid w:val="00AB2E4E"/>
    <w:rsid w:val="00AB33A1"/>
    <w:rsid w:val="00AB4279"/>
    <w:rsid w:val="00AB476F"/>
    <w:rsid w:val="00AB481A"/>
    <w:rsid w:val="00AB4DAF"/>
    <w:rsid w:val="00AB4E7D"/>
    <w:rsid w:val="00AB4F7A"/>
    <w:rsid w:val="00AB521C"/>
    <w:rsid w:val="00AB61A7"/>
    <w:rsid w:val="00AB6640"/>
    <w:rsid w:val="00AB7BAF"/>
    <w:rsid w:val="00AC0227"/>
    <w:rsid w:val="00AC07C2"/>
    <w:rsid w:val="00AC1607"/>
    <w:rsid w:val="00AC18CE"/>
    <w:rsid w:val="00AC18F8"/>
    <w:rsid w:val="00AC2259"/>
    <w:rsid w:val="00AC4359"/>
    <w:rsid w:val="00AC54F3"/>
    <w:rsid w:val="00AC5914"/>
    <w:rsid w:val="00AC6C0D"/>
    <w:rsid w:val="00AC6C9E"/>
    <w:rsid w:val="00AC749B"/>
    <w:rsid w:val="00AC7F62"/>
    <w:rsid w:val="00AD076B"/>
    <w:rsid w:val="00AD0CAC"/>
    <w:rsid w:val="00AD12AD"/>
    <w:rsid w:val="00AD1B77"/>
    <w:rsid w:val="00AD1DB4"/>
    <w:rsid w:val="00AD1E1B"/>
    <w:rsid w:val="00AD2DF0"/>
    <w:rsid w:val="00AD3AAF"/>
    <w:rsid w:val="00AD3DE4"/>
    <w:rsid w:val="00AD4216"/>
    <w:rsid w:val="00AD46CC"/>
    <w:rsid w:val="00AD4835"/>
    <w:rsid w:val="00AD4838"/>
    <w:rsid w:val="00AD4893"/>
    <w:rsid w:val="00AD5E59"/>
    <w:rsid w:val="00AD5F03"/>
    <w:rsid w:val="00AD60DF"/>
    <w:rsid w:val="00AD6BFB"/>
    <w:rsid w:val="00AD6F45"/>
    <w:rsid w:val="00AD74EA"/>
    <w:rsid w:val="00AE016C"/>
    <w:rsid w:val="00AE0864"/>
    <w:rsid w:val="00AE1655"/>
    <w:rsid w:val="00AE1AD6"/>
    <w:rsid w:val="00AE2138"/>
    <w:rsid w:val="00AE22FA"/>
    <w:rsid w:val="00AE51B8"/>
    <w:rsid w:val="00AE59D3"/>
    <w:rsid w:val="00AE601F"/>
    <w:rsid w:val="00AE69B7"/>
    <w:rsid w:val="00AE79CE"/>
    <w:rsid w:val="00AE7FEA"/>
    <w:rsid w:val="00AF0BB3"/>
    <w:rsid w:val="00AF0DCA"/>
    <w:rsid w:val="00AF100C"/>
    <w:rsid w:val="00AF19F8"/>
    <w:rsid w:val="00AF1DE6"/>
    <w:rsid w:val="00AF1E1E"/>
    <w:rsid w:val="00AF2270"/>
    <w:rsid w:val="00AF377B"/>
    <w:rsid w:val="00AF377D"/>
    <w:rsid w:val="00AF3942"/>
    <w:rsid w:val="00AF3F3B"/>
    <w:rsid w:val="00AF3FF3"/>
    <w:rsid w:val="00AF437C"/>
    <w:rsid w:val="00AF4873"/>
    <w:rsid w:val="00AF523F"/>
    <w:rsid w:val="00AF53BD"/>
    <w:rsid w:val="00AF57E4"/>
    <w:rsid w:val="00AF5B44"/>
    <w:rsid w:val="00AF634A"/>
    <w:rsid w:val="00AF66E1"/>
    <w:rsid w:val="00AF67D6"/>
    <w:rsid w:val="00AF7734"/>
    <w:rsid w:val="00B00DD6"/>
    <w:rsid w:val="00B02B5A"/>
    <w:rsid w:val="00B02BA2"/>
    <w:rsid w:val="00B03B5D"/>
    <w:rsid w:val="00B05087"/>
    <w:rsid w:val="00B057B8"/>
    <w:rsid w:val="00B071EE"/>
    <w:rsid w:val="00B0723F"/>
    <w:rsid w:val="00B105E3"/>
    <w:rsid w:val="00B107D9"/>
    <w:rsid w:val="00B10A06"/>
    <w:rsid w:val="00B114C1"/>
    <w:rsid w:val="00B117F2"/>
    <w:rsid w:val="00B11CC0"/>
    <w:rsid w:val="00B11DCB"/>
    <w:rsid w:val="00B12E46"/>
    <w:rsid w:val="00B1337D"/>
    <w:rsid w:val="00B13C7B"/>
    <w:rsid w:val="00B142AD"/>
    <w:rsid w:val="00B147B0"/>
    <w:rsid w:val="00B14F18"/>
    <w:rsid w:val="00B14FE0"/>
    <w:rsid w:val="00B150F8"/>
    <w:rsid w:val="00B15C11"/>
    <w:rsid w:val="00B171EF"/>
    <w:rsid w:val="00B176EE"/>
    <w:rsid w:val="00B2078F"/>
    <w:rsid w:val="00B20B97"/>
    <w:rsid w:val="00B22EA2"/>
    <w:rsid w:val="00B235E3"/>
    <w:rsid w:val="00B2400D"/>
    <w:rsid w:val="00B24A6E"/>
    <w:rsid w:val="00B24F2E"/>
    <w:rsid w:val="00B25ED4"/>
    <w:rsid w:val="00B266B3"/>
    <w:rsid w:val="00B26D2E"/>
    <w:rsid w:val="00B26D48"/>
    <w:rsid w:val="00B27116"/>
    <w:rsid w:val="00B30116"/>
    <w:rsid w:val="00B30E38"/>
    <w:rsid w:val="00B31453"/>
    <w:rsid w:val="00B32143"/>
    <w:rsid w:val="00B3239B"/>
    <w:rsid w:val="00B3255F"/>
    <w:rsid w:val="00B32FEB"/>
    <w:rsid w:val="00B33080"/>
    <w:rsid w:val="00B33896"/>
    <w:rsid w:val="00B348F9"/>
    <w:rsid w:val="00B34E18"/>
    <w:rsid w:val="00B34E2A"/>
    <w:rsid w:val="00B3528B"/>
    <w:rsid w:val="00B35509"/>
    <w:rsid w:val="00B3566E"/>
    <w:rsid w:val="00B362E9"/>
    <w:rsid w:val="00B36AA9"/>
    <w:rsid w:val="00B36C7D"/>
    <w:rsid w:val="00B4059E"/>
    <w:rsid w:val="00B40EE2"/>
    <w:rsid w:val="00B41D39"/>
    <w:rsid w:val="00B42A59"/>
    <w:rsid w:val="00B42E6B"/>
    <w:rsid w:val="00B4398E"/>
    <w:rsid w:val="00B44668"/>
    <w:rsid w:val="00B452C8"/>
    <w:rsid w:val="00B469A4"/>
    <w:rsid w:val="00B46FD8"/>
    <w:rsid w:val="00B476EC"/>
    <w:rsid w:val="00B47D57"/>
    <w:rsid w:val="00B50418"/>
    <w:rsid w:val="00B5187C"/>
    <w:rsid w:val="00B51B82"/>
    <w:rsid w:val="00B53514"/>
    <w:rsid w:val="00B53E20"/>
    <w:rsid w:val="00B55373"/>
    <w:rsid w:val="00B55697"/>
    <w:rsid w:val="00B55D7B"/>
    <w:rsid w:val="00B574F7"/>
    <w:rsid w:val="00B575D7"/>
    <w:rsid w:val="00B57A91"/>
    <w:rsid w:val="00B57B76"/>
    <w:rsid w:val="00B57FD8"/>
    <w:rsid w:val="00B609ED"/>
    <w:rsid w:val="00B60CB2"/>
    <w:rsid w:val="00B6144A"/>
    <w:rsid w:val="00B6158D"/>
    <w:rsid w:val="00B631A7"/>
    <w:rsid w:val="00B631DC"/>
    <w:rsid w:val="00B6441C"/>
    <w:rsid w:val="00B64C07"/>
    <w:rsid w:val="00B65516"/>
    <w:rsid w:val="00B6555F"/>
    <w:rsid w:val="00B657CE"/>
    <w:rsid w:val="00B65DEC"/>
    <w:rsid w:val="00B65F74"/>
    <w:rsid w:val="00B661D6"/>
    <w:rsid w:val="00B66462"/>
    <w:rsid w:val="00B676CF"/>
    <w:rsid w:val="00B6780A"/>
    <w:rsid w:val="00B67D45"/>
    <w:rsid w:val="00B70ACF"/>
    <w:rsid w:val="00B71110"/>
    <w:rsid w:val="00B717B7"/>
    <w:rsid w:val="00B722D6"/>
    <w:rsid w:val="00B728CB"/>
    <w:rsid w:val="00B72BCD"/>
    <w:rsid w:val="00B72FA0"/>
    <w:rsid w:val="00B735D3"/>
    <w:rsid w:val="00B73E14"/>
    <w:rsid w:val="00B73E68"/>
    <w:rsid w:val="00B73F8C"/>
    <w:rsid w:val="00B74659"/>
    <w:rsid w:val="00B75D8E"/>
    <w:rsid w:val="00B761C4"/>
    <w:rsid w:val="00B77634"/>
    <w:rsid w:val="00B77D3E"/>
    <w:rsid w:val="00B77E84"/>
    <w:rsid w:val="00B806B1"/>
    <w:rsid w:val="00B80F4C"/>
    <w:rsid w:val="00B8111C"/>
    <w:rsid w:val="00B82558"/>
    <w:rsid w:val="00B8572C"/>
    <w:rsid w:val="00B85A9D"/>
    <w:rsid w:val="00B86487"/>
    <w:rsid w:val="00B86FD1"/>
    <w:rsid w:val="00B8704A"/>
    <w:rsid w:val="00B87679"/>
    <w:rsid w:val="00B87891"/>
    <w:rsid w:val="00B87DB9"/>
    <w:rsid w:val="00B91673"/>
    <w:rsid w:val="00B920FF"/>
    <w:rsid w:val="00B92290"/>
    <w:rsid w:val="00B9321C"/>
    <w:rsid w:val="00B9352D"/>
    <w:rsid w:val="00B94073"/>
    <w:rsid w:val="00B94D86"/>
    <w:rsid w:val="00B95371"/>
    <w:rsid w:val="00B95B8C"/>
    <w:rsid w:val="00B95CDE"/>
    <w:rsid w:val="00BA0EF5"/>
    <w:rsid w:val="00BA1182"/>
    <w:rsid w:val="00BA1962"/>
    <w:rsid w:val="00BA1A85"/>
    <w:rsid w:val="00BA1B1A"/>
    <w:rsid w:val="00BA1C02"/>
    <w:rsid w:val="00BA2375"/>
    <w:rsid w:val="00BA3163"/>
    <w:rsid w:val="00BA3FB9"/>
    <w:rsid w:val="00BA42C2"/>
    <w:rsid w:val="00BA4433"/>
    <w:rsid w:val="00BA4671"/>
    <w:rsid w:val="00BA4C2D"/>
    <w:rsid w:val="00BA500A"/>
    <w:rsid w:val="00BA6020"/>
    <w:rsid w:val="00BA6524"/>
    <w:rsid w:val="00BA678B"/>
    <w:rsid w:val="00BA6853"/>
    <w:rsid w:val="00BA6AF3"/>
    <w:rsid w:val="00BA7E63"/>
    <w:rsid w:val="00BB1056"/>
    <w:rsid w:val="00BB110A"/>
    <w:rsid w:val="00BB2568"/>
    <w:rsid w:val="00BB2601"/>
    <w:rsid w:val="00BB4F5A"/>
    <w:rsid w:val="00BB72B6"/>
    <w:rsid w:val="00BB77A4"/>
    <w:rsid w:val="00BC0044"/>
    <w:rsid w:val="00BC0D4E"/>
    <w:rsid w:val="00BC0E0F"/>
    <w:rsid w:val="00BC26D5"/>
    <w:rsid w:val="00BC2E06"/>
    <w:rsid w:val="00BC3141"/>
    <w:rsid w:val="00BC3CAC"/>
    <w:rsid w:val="00BC45AE"/>
    <w:rsid w:val="00BC5C50"/>
    <w:rsid w:val="00BC60E2"/>
    <w:rsid w:val="00BC78B9"/>
    <w:rsid w:val="00BD0202"/>
    <w:rsid w:val="00BD0393"/>
    <w:rsid w:val="00BD04DB"/>
    <w:rsid w:val="00BD1A9B"/>
    <w:rsid w:val="00BD1AA9"/>
    <w:rsid w:val="00BD2E6F"/>
    <w:rsid w:val="00BD2F8C"/>
    <w:rsid w:val="00BD4253"/>
    <w:rsid w:val="00BD4A57"/>
    <w:rsid w:val="00BD4C3A"/>
    <w:rsid w:val="00BD52B4"/>
    <w:rsid w:val="00BD769C"/>
    <w:rsid w:val="00BE0860"/>
    <w:rsid w:val="00BE1E97"/>
    <w:rsid w:val="00BE234C"/>
    <w:rsid w:val="00BE2E95"/>
    <w:rsid w:val="00BE3CD6"/>
    <w:rsid w:val="00BE485F"/>
    <w:rsid w:val="00BE491F"/>
    <w:rsid w:val="00BE4FC9"/>
    <w:rsid w:val="00BE52D0"/>
    <w:rsid w:val="00BE6F92"/>
    <w:rsid w:val="00BE7A1E"/>
    <w:rsid w:val="00BF0667"/>
    <w:rsid w:val="00BF11C2"/>
    <w:rsid w:val="00BF12F2"/>
    <w:rsid w:val="00BF177C"/>
    <w:rsid w:val="00BF1BE7"/>
    <w:rsid w:val="00BF1E30"/>
    <w:rsid w:val="00BF2190"/>
    <w:rsid w:val="00BF2CD0"/>
    <w:rsid w:val="00BF2EC4"/>
    <w:rsid w:val="00BF3F9B"/>
    <w:rsid w:val="00BF5F54"/>
    <w:rsid w:val="00BF64BE"/>
    <w:rsid w:val="00BF76C9"/>
    <w:rsid w:val="00C0017B"/>
    <w:rsid w:val="00C00ECD"/>
    <w:rsid w:val="00C024B6"/>
    <w:rsid w:val="00C02954"/>
    <w:rsid w:val="00C02F20"/>
    <w:rsid w:val="00C032C9"/>
    <w:rsid w:val="00C049A4"/>
    <w:rsid w:val="00C05896"/>
    <w:rsid w:val="00C05A5F"/>
    <w:rsid w:val="00C0690B"/>
    <w:rsid w:val="00C06954"/>
    <w:rsid w:val="00C06F10"/>
    <w:rsid w:val="00C0713E"/>
    <w:rsid w:val="00C074D1"/>
    <w:rsid w:val="00C07C57"/>
    <w:rsid w:val="00C07E41"/>
    <w:rsid w:val="00C10589"/>
    <w:rsid w:val="00C10D3F"/>
    <w:rsid w:val="00C113D0"/>
    <w:rsid w:val="00C116BB"/>
    <w:rsid w:val="00C11E9F"/>
    <w:rsid w:val="00C12127"/>
    <w:rsid w:val="00C12602"/>
    <w:rsid w:val="00C12DA8"/>
    <w:rsid w:val="00C1305A"/>
    <w:rsid w:val="00C132F0"/>
    <w:rsid w:val="00C13530"/>
    <w:rsid w:val="00C1354E"/>
    <w:rsid w:val="00C141C5"/>
    <w:rsid w:val="00C14215"/>
    <w:rsid w:val="00C14AEB"/>
    <w:rsid w:val="00C17B1C"/>
    <w:rsid w:val="00C20781"/>
    <w:rsid w:val="00C20EE3"/>
    <w:rsid w:val="00C22CD5"/>
    <w:rsid w:val="00C23E86"/>
    <w:rsid w:val="00C244BF"/>
    <w:rsid w:val="00C24626"/>
    <w:rsid w:val="00C24AED"/>
    <w:rsid w:val="00C251C2"/>
    <w:rsid w:val="00C25442"/>
    <w:rsid w:val="00C264EF"/>
    <w:rsid w:val="00C2685D"/>
    <w:rsid w:val="00C27202"/>
    <w:rsid w:val="00C27BF6"/>
    <w:rsid w:val="00C327E3"/>
    <w:rsid w:val="00C32BA5"/>
    <w:rsid w:val="00C32C85"/>
    <w:rsid w:val="00C334E9"/>
    <w:rsid w:val="00C33887"/>
    <w:rsid w:val="00C35A42"/>
    <w:rsid w:val="00C35A9C"/>
    <w:rsid w:val="00C360F4"/>
    <w:rsid w:val="00C36405"/>
    <w:rsid w:val="00C36809"/>
    <w:rsid w:val="00C36961"/>
    <w:rsid w:val="00C3782F"/>
    <w:rsid w:val="00C43E18"/>
    <w:rsid w:val="00C44AE1"/>
    <w:rsid w:val="00C45224"/>
    <w:rsid w:val="00C4594D"/>
    <w:rsid w:val="00C4595E"/>
    <w:rsid w:val="00C46542"/>
    <w:rsid w:val="00C4759A"/>
    <w:rsid w:val="00C504D0"/>
    <w:rsid w:val="00C50B63"/>
    <w:rsid w:val="00C50DC5"/>
    <w:rsid w:val="00C51B35"/>
    <w:rsid w:val="00C52DCE"/>
    <w:rsid w:val="00C53001"/>
    <w:rsid w:val="00C531D7"/>
    <w:rsid w:val="00C544C4"/>
    <w:rsid w:val="00C54C7A"/>
    <w:rsid w:val="00C54FF2"/>
    <w:rsid w:val="00C55669"/>
    <w:rsid w:val="00C559C9"/>
    <w:rsid w:val="00C55CDF"/>
    <w:rsid w:val="00C566B9"/>
    <w:rsid w:val="00C56A5D"/>
    <w:rsid w:val="00C57BFF"/>
    <w:rsid w:val="00C57CBA"/>
    <w:rsid w:val="00C63AA9"/>
    <w:rsid w:val="00C63FE8"/>
    <w:rsid w:val="00C64514"/>
    <w:rsid w:val="00C6497F"/>
    <w:rsid w:val="00C658E4"/>
    <w:rsid w:val="00C660D2"/>
    <w:rsid w:val="00C66C24"/>
    <w:rsid w:val="00C67563"/>
    <w:rsid w:val="00C678DB"/>
    <w:rsid w:val="00C70744"/>
    <w:rsid w:val="00C70AE2"/>
    <w:rsid w:val="00C713A2"/>
    <w:rsid w:val="00C72B7B"/>
    <w:rsid w:val="00C73649"/>
    <w:rsid w:val="00C736C5"/>
    <w:rsid w:val="00C74488"/>
    <w:rsid w:val="00C74507"/>
    <w:rsid w:val="00C751B2"/>
    <w:rsid w:val="00C752FC"/>
    <w:rsid w:val="00C75702"/>
    <w:rsid w:val="00C76022"/>
    <w:rsid w:val="00C76634"/>
    <w:rsid w:val="00C76D0E"/>
    <w:rsid w:val="00C77F3D"/>
    <w:rsid w:val="00C80C87"/>
    <w:rsid w:val="00C80CDF"/>
    <w:rsid w:val="00C80CF3"/>
    <w:rsid w:val="00C81167"/>
    <w:rsid w:val="00C8205A"/>
    <w:rsid w:val="00C821EC"/>
    <w:rsid w:val="00C82BC7"/>
    <w:rsid w:val="00C831EC"/>
    <w:rsid w:val="00C834FE"/>
    <w:rsid w:val="00C844B6"/>
    <w:rsid w:val="00C84DE8"/>
    <w:rsid w:val="00C85F84"/>
    <w:rsid w:val="00C8709A"/>
    <w:rsid w:val="00C87ADC"/>
    <w:rsid w:val="00C9106F"/>
    <w:rsid w:val="00C913EF"/>
    <w:rsid w:val="00C91DE2"/>
    <w:rsid w:val="00C92203"/>
    <w:rsid w:val="00C92255"/>
    <w:rsid w:val="00C92939"/>
    <w:rsid w:val="00C93E5E"/>
    <w:rsid w:val="00C943AD"/>
    <w:rsid w:val="00C94C4B"/>
    <w:rsid w:val="00C94F31"/>
    <w:rsid w:val="00C95B3C"/>
    <w:rsid w:val="00C95CBE"/>
    <w:rsid w:val="00C966C7"/>
    <w:rsid w:val="00C96894"/>
    <w:rsid w:val="00C96B44"/>
    <w:rsid w:val="00C973C7"/>
    <w:rsid w:val="00C9779C"/>
    <w:rsid w:val="00C97A31"/>
    <w:rsid w:val="00CA04B6"/>
    <w:rsid w:val="00CA0736"/>
    <w:rsid w:val="00CA0774"/>
    <w:rsid w:val="00CA09BA"/>
    <w:rsid w:val="00CA0DB0"/>
    <w:rsid w:val="00CA1210"/>
    <w:rsid w:val="00CA16F7"/>
    <w:rsid w:val="00CA34C1"/>
    <w:rsid w:val="00CA35AE"/>
    <w:rsid w:val="00CA3A5A"/>
    <w:rsid w:val="00CA3AAF"/>
    <w:rsid w:val="00CA3B58"/>
    <w:rsid w:val="00CA412B"/>
    <w:rsid w:val="00CA4478"/>
    <w:rsid w:val="00CA480A"/>
    <w:rsid w:val="00CA4A34"/>
    <w:rsid w:val="00CA4C45"/>
    <w:rsid w:val="00CA5500"/>
    <w:rsid w:val="00CA59C4"/>
    <w:rsid w:val="00CA5C58"/>
    <w:rsid w:val="00CA5D33"/>
    <w:rsid w:val="00CA5D6E"/>
    <w:rsid w:val="00CA6F9E"/>
    <w:rsid w:val="00CA776D"/>
    <w:rsid w:val="00CB067E"/>
    <w:rsid w:val="00CB11F2"/>
    <w:rsid w:val="00CB15E4"/>
    <w:rsid w:val="00CB2877"/>
    <w:rsid w:val="00CB30E1"/>
    <w:rsid w:val="00CB3DD9"/>
    <w:rsid w:val="00CB45E7"/>
    <w:rsid w:val="00CB462C"/>
    <w:rsid w:val="00CB4C9F"/>
    <w:rsid w:val="00CB5355"/>
    <w:rsid w:val="00CB626A"/>
    <w:rsid w:val="00CB66E0"/>
    <w:rsid w:val="00CB6822"/>
    <w:rsid w:val="00CB7F75"/>
    <w:rsid w:val="00CB7FE4"/>
    <w:rsid w:val="00CC10A0"/>
    <w:rsid w:val="00CC14EC"/>
    <w:rsid w:val="00CC1FD4"/>
    <w:rsid w:val="00CC265C"/>
    <w:rsid w:val="00CC3F4A"/>
    <w:rsid w:val="00CC4700"/>
    <w:rsid w:val="00CC4AEA"/>
    <w:rsid w:val="00CC5FAA"/>
    <w:rsid w:val="00CC62F3"/>
    <w:rsid w:val="00CC744A"/>
    <w:rsid w:val="00CC79CE"/>
    <w:rsid w:val="00CD033A"/>
    <w:rsid w:val="00CD0AA7"/>
    <w:rsid w:val="00CD0EFD"/>
    <w:rsid w:val="00CD234D"/>
    <w:rsid w:val="00CD2F3C"/>
    <w:rsid w:val="00CD3771"/>
    <w:rsid w:val="00CD392C"/>
    <w:rsid w:val="00CD434C"/>
    <w:rsid w:val="00CD5D88"/>
    <w:rsid w:val="00CD627A"/>
    <w:rsid w:val="00CD6528"/>
    <w:rsid w:val="00CD6B25"/>
    <w:rsid w:val="00CD6FC1"/>
    <w:rsid w:val="00CD71A6"/>
    <w:rsid w:val="00CE017E"/>
    <w:rsid w:val="00CE07B2"/>
    <w:rsid w:val="00CE09AF"/>
    <w:rsid w:val="00CE13D4"/>
    <w:rsid w:val="00CE1482"/>
    <w:rsid w:val="00CE1E03"/>
    <w:rsid w:val="00CE3300"/>
    <w:rsid w:val="00CE3662"/>
    <w:rsid w:val="00CE369A"/>
    <w:rsid w:val="00CE3CC5"/>
    <w:rsid w:val="00CE3FE0"/>
    <w:rsid w:val="00CE46BC"/>
    <w:rsid w:val="00CE4AD1"/>
    <w:rsid w:val="00CE5EF7"/>
    <w:rsid w:val="00CE647F"/>
    <w:rsid w:val="00CE788A"/>
    <w:rsid w:val="00CF0463"/>
    <w:rsid w:val="00CF0716"/>
    <w:rsid w:val="00CF185C"/>
    <w:rsid w:val="00CF186F"/>
    <w:rsid w:val="00CF187D"/>
    <w:rsid w:val="00CF1F36"/>
    <w:rsid w:val="00CF22CD"/>
    <w:rsid w:val="00CF300C"/>
    <w:rsid w:val="00CF31D5"/>
    <w:rsid w:val="00CF37CD"/>
    <w:rsid w:val="00CF3AC8"/>
    <w:rsid w:val="00CF3EE9"/>
    <w:rsid w:val="00CF40A0"/>
    <w:rsid w:val="00CF4194"/>
    <w:rsid w:val="00CF5023"/>
    <w:rsid w:val="00CF5226"/>
    <w:rsid w:val="00CF57E7"/>
    <w:rsid w:val="00CF661B"/>
    <w:rsid w:val="00D0108C"/>
    <w:rsid w:val="00D01505"/>
    <w:rsid w:val="00D01F9E"/>
    <w:rsid w:val="00D02056"/>
    <w:rsid w:val="00D02474"/>
    <w:rsid w:val="00D02476"/>
    <w:rsid w:val="00D028F0"/>
    <w:rsid w:val="00D029A3"/>
    <w:rsid w:val="00D02A58"/>
    <w:rsid w:val="00D03677"/>
    <w:rsid w:val="00D03766"/>
    <w:rsid w:val="00D045C8"/>
    <w:rsid w:val="00D04C19"/>
    <w:rsid w:val="00D06687"/>
    <w:rsid w:val="00D06C2F"/>
    <w:rsid w:val="00D10027"/>
    <w:rsid w:val="00D10476"/>
    <w:rsid w:val="00D113B9"/>
    <w:rsid w:val="00D11691"/>
    <w:rsid w:val="00D1202E"/>
    <w:rsid w:val="00D12198"/>
    <w:rsid w:val="00D12628"/>
    <w:rsid w:val="00D1272B"/>
    <w:rsid w:val="00D1282F"/>
    <w:rsid w:val="00D1317E"/>
    <w:rsid w:val="00D155F5"/>
    <w:rsid w:val="00D15C39"/>
    <w:rsid w:val="00D16BA6"/>
    <w:rsid w:val="00D16DA4"/>
    <w:rsid w:val="00D178DD"/>
    <w:rsid w:val="00D17E33"/>
    <w:rsid w:val="00D17EB4"/>
    <w:rsid w:val="00D203F6"/>
    <w:rsid w:val="00D20F52"/>
    <w:rsid w:val="00D212F1"/>
    <w:rsid w:val="00D218F0"/>
    <w:rsid w:val="00D21A67"/>
    <w:rsid w:val="00D225AF"/>
    <w:rsid w:val="00D22857"/>
    <w:rsid w:val="00D22A06"/>
    <w:rsid w:val="00D2300A"/>
    <w:rsid w:val="00D230E8"/>
    <w:rsid w:val="00D2358C"/>
    <w:rsid w:val="00D23EBD"/>
    <w:rsid w:val="00D24292"/>
    <w:rsid w:val="00D24635"/>
    <w:rsid w:val="00D2487C"/>
    <w:rsid w:val="00D24DB7"/>
    <w:rsid w:val="00D25C75"/>
    <w:rsid w:val="00D26678"/>
    <w:rsid w:val="00D266FD"/>
    <w:rsid w:val="00D26F46"/>
    <w:rsid w:val="00D31F93"/>
    <w:rsid w:val="00D32007"/>
    <w:rsid w:val="00D323DA"/>
    <w:rsid w:val="00D32767"/>
    <w:rsid w:val="00D32B9C"/>
    <w:rsid w:val="00D32BCE"/>
    <w:rsid w:val="00D339E6"/>
    <w:rsid w:val="00D34141"/>
    <w:rsid w:val="00D3503D"/>
    <w:rsid w:val="00D362B6"/>
    <w:rsid w:val="00D369F2"/>
    <w:rsid w:val="00D37305"/>
    <w:rsid w:val="00D37578"/>
    <w:rsid w:val="00D40088"/>
    <w:rsid w:val="00D40E13"/>
    <w:rsid w:val="00D4105B"/>
    <w:rsid w:val="00D4122D"/>
    <w:rsid w:val="00D416A6"/>
    <w:rsid w:val="00D41E1A"/>
    <w:rsid w:val="00D42BD7"/>
    <w:rsid w:val="00D4366E"/>
    <w:rsid w:val="00D44118"/>
    <w:rsid w:val="00D4445C"/>
    <w:rsid w:val="00D45157"/>
    <w:rsid w:val="00D456C0"/>
    <w:rsid w:val="00D45907"/>
    <w:rsid w:val="00D45E5E"/>
    <w:rsid w:val="00D466A0"/>
    <w:rsid w:val="00D46BE0"/>
    <w:rsid w:val="00D50203"/>
    <w:rsid w:val="00D5089D"/>
    <w:rsid w:val="00D50B06"/>
    <w:rsid w:val="00D51A97"/>
    <w:rsid w:val="00D52B9F"/>
    <w:rsid w:val="00D53870"/>
    <w:rsid w:val="00D540D5"/>
    <w:rsid w:val="00D546DF"/>
    <w:rsid w:val="00D54847"/>
    <w:rsid w:val="00D55490"/>
    <w:rsid w:val="00D561F3"/>
    <w:rsid w:val="00D5629A"/>
    <w:rsid w:val="00D577E8"/>
    <w:rsid w:val="00D57853"/>
    <w:rsid w:val="00D57D22"/>
    <w:rsid w:val="00D57F3D"/>
    <w:rsid w:val="00D6056A"/>
    <w:rsid w:val="00D60CDC"/>
    <w:rsid w:val="00D613CB"/>
    <w:rsid w:val="00D61F10"/>
    <w:rsid w:val="00D62013"/>
    <w:rsid w:val="00D620AF"/>
    <w:rsid w:val="00D63119"/>
    <w:rsid w:val="00D63EF2"/>
    <w:rsid w:val="00D64110"/>
    <w:rsid w:val="00D64928"/>
    <w:rsid w:val="00D64D10"/>
    <w:rsid w:val="00D651AC"/>
    <w:rsid w:val="00D66128"/>
    <w:rsid w:val="00D66232"/>
    <w:rsid w:val="00D666CE"/>
    <w:rsid w:val="00D66C7A"/>
    <w:rsid w:val="00D67196"/>
    <w:rsid w:val="00D6769D"/>
    <w:rsid w:val="00D707DF"/>
    <w:rsid w:val="00D711D8"/>
    <w:rsid w:val="00D71B73"/>
    <w:rsid w:val="00D71CE8"/>
    <w:rsid w:val="00D71E52"/>
    <w:rsid w:val="00D72569"/>
    <w:rsid w:val="00D73412"/>
    <w:rsid w:val="00D735EC"/>
    <w:rsid w:val="00D73CFC"/>
    <w:rsid w:val="00D742D9"/>
    <w:rsid w:val="00D7438F"/>
    <w:rsid w:val="00D76B94"/>
    <w:rsid w:val="00D776D7"/>
    <w:rsid w:val="00D809A5"/>
    <w:rsid w:val="00D80AF2"/>
    <w:rsid w:val="00D818A6"/>
    <w:rsid w:val="00D81C84"/>
    <w:rsid w:val="00D826D4"/>
    <w:rsid w:val="00D826EE"/>
    <w:rsid w:val="00D82AB9"/>
    <w:rsid w:val="00D82F06"/>
    <w:rsid w:val="00D845C0"/>
    <w:rsid w:val="00D848BD"/>
    <w:rsid w:val="00D84AC7"/>
    <w:rsid w:val="00D85883"/>
    <w:rsid w:val="00D8748F"/>
    <w:rsid w:val="00D90EE0"/>
    <w:rsid w:val="00D90F71"/>
    <w:rsid w:val="00D9212C"/>
    <w:rsid w:val="00D92497"/>
    <w:rsid w:val="00D92A57"/>
    <w:rsid w:val="00D92BF0"/>
    <w:rsid w:val="00D937ED"/>
    <w:rsid w:val="00D93D49"/>
    <w:rsid w:val="00D94697"/>
    <w:rsid w:val="00D9523E"/>
    <w:rsid w:val="00D95343"/>
    <w:rsid w:val="00D95415"/>
    <w:rsid w:val="00D955E3"/>
    <w:rsid w:val="00D955E6"/>
    <w:rsid w:val="00D95B35"/>
    <w:rsid w:val="00DA0B51"/>
    <w:rsid w:val="00DA132B"/>
    <w:rsid w:val="00DA1E23"/>
    <w:rsid w:val="00DA2179"/>
    <w:rsid w:val="00DA30E0"/>
    <w:rsid w:val="00DA3464"/>
    <w:rsid w:val="00DA3598"/>
    <w:rsid w:val="00DA569A"/>
    <w:rsid w:val="00DA5B87"/>
    <w:rsid w:val="00DA6598"/>
    <w:rsid w:val="00DA7074"/>
    <w:rsid w:val="00DA71D7"/>
    <w:rsid w:val="00DA71FF"/>
    <w:rsid w:val="00DA75C8"/>
    <w:rsid w:val="00DB07ED"/>
    <w:rsid w:val="00DB1077"/>
    <w:rsid w:val="00DB129F"/>
    <w:rsid w:val="00DB2403"/>
    <w:rsid w:val="00DB2420"/>
    <w:rsid w:val="00DB2AD4"/>
    <w:rsid w:val="00DB40F3"/>
    <w:rsid w:val="00DB54F4"/>
    <w:rsid w:val="00DB66EF"/>
    <w:rsid w:val="00DB6DBF"/>
    <w:rsid w:val="00DB705F"/>
    <w:rsid w:val="00DB74DB"/>
    <w:rsid w:val="00DC11E4"/>
    <w:rsid w:val="00DC25CE"/>
    <w:rsid w:val="00DC2A07"/>
    <w:rsid w:val="00DC34C0"/>
    <w:rsid w:val="00DC3B69"/>
    <w:rsid w:val="00DC4456"/>
    <w:rsid w:val="00DC4D97"/>
    <w:rsid w:val="00DC515E"/>
    <w:rsid w:val="00DC566E"/>
    <w:rsid w:val="00DD0054"/>
    <w:rsid w:val="00DD047E"/>
    <w:rsid w:val="00DD19BE"/>
    <w:rsid w:val="00DD2434"/>
    <w:rsid w:val="00DD24C7"/>
    <w:rsid w:val="00DD30D5"/>
    <w:rsid w:val="00DD349B"/>
    <w:rsid w:val="00DD35A5"/>
    <w:rsid w:val="00DD3AC3"/>
    <w:rsid w:val="00DD3F11"/>
    <w:rsid w:val="00DD4AD1"/>
    <w:rsid w:val="00DD4BE7"/>
    <w:rsid w:val="00DD4D80"/>
    <w:rsid w:val="00DD53BA"/>
    <w:rsid w:val="00DD5CF8"/>
    <w:rsid w:val="00DD648C"/>
    <w:rsid w:val="00DD7566"/>
    <w:rsid w:val="00DD76D7"/>
    <w:rsid w:val="00DE05A3"/>
    <w:rsid w:val="00DE179D"/>
    <w:rsid w:val="00DE1BA3"/>
    <w:rsid w:val="00DE230C"/>
    <w:rsid w:val="00DE2736"/>
    <w:rsid w:val="00DE3186"/>
    <w:rsid w:val="00DE3624"/>
    <w:rsid w:val="00DE3CE9"/>
    <w:rsid w:val="00DE44C6"/>
    <w:rsid w:val="00DE4F6C"/>
    <w:rsid w:val="00DE618E"/>
    <w:rsid w:val="00DE6B0E"/>
    <w:rsid w:val="00DE749B"/>
    <w:rsid w:val="00DE7592"/>
    <w:rsid w:val="00DE7826"/>
    <w:rsid w:val="00DE7968"/>
    <w:rsid w:val="00DF030B"/>
    <w:rsid w:val="00DF04EA"/>
    <w:rsid w:val="00DF095E"/>
    <w:rsid w:val="00DF18CC"/>
    <w:rsid w:val="00DF1A7C"/>
    <w:rsid w:val="00DF1B81"/>
    <w:rsid w:val="00DF1E03"/>
    <w:rsid w:val="00DF2273"/>
    <w:rsid w:val="00DF2D9B"/>
    <w:rsid w:val="00DF3208"/>
    <w:rsid w:val="00DF32CA"/>
    <w:rsid w:val="00DF413B"/>
    <w:rsid w:val="00DF5321"/>
    <w:rsid w:val="00DF54F6"/>
    <w:rsid w:val="00DF5DE8"/>
    <w:rsid w:val="00DF60FE"/>
    <w:rsid w:val="00DF621D"/>
    <w:rsid w:val="00DF7B50"/>
    <w:rsid w:val="00E00166"/>
    <w:rsid w:val="00E00B66"/>
    <w:rsid w:val="00E01AF2"/>
    <w:rsid w:val="00E0222F"/>
    <w:rsid w:val="00E03D6B"/>
    <w:rsid w:val="00E042CC"/>
    <w:rsid w:val="00E044D9"/>
    <w:rsid w:val="00E045F2"/>
    <w:rsid w:val="00E046A7"/>
    <w:rsid w:val="00E04B97"/>
    <w:rsid w:val="00E04FF0"/>
    <w:rsid w:val="00E050B7"/>
    <w:rsid w:val="00E05997"/>
    <w:rsid w:val="00E1023F"/>
    <w:rsid w:val="00E104A5"/>
    <w:rsid w:val="00E10643"/>
    <w:rsid w:val="00E1193A"/>
    <w:rsid w:val="00E11D35"/>
    <w:rsid w:val="00E12F1E"/>
    <w:rsid w:val="00E13080"/>
    <w:rsid w:val="00E14DA8"/>
    <w:rsid w:val="00E156DA"/>
    <w:rsid w:val="00E159DE"/>
    <w:rsid w:val="00E15A50"/>
    <w:rsid w:val="00E15B55"/>
    <w:rsid w:val="00E15DD3"/>
    <w:rsid w:val="00E16CE3"/>
    <w:rsid w:val="00E172EE"/>
    <w:rsid w:val="00E17943"/>
    <w:rsid w:val="00E21701"/>
    <w:rsid w:val="00E21EC6"/>
    <w:rsid w:val="00E232DE"/>
    <w:rsid w:val="00E24C41"/>
    <w:rsid w:val="00E24F8C"/>
    <w:rsid w:val="00E250F6"/>
    <w:rsid w:val="00E25307"/>
    <w:rsid w:val="00E26BE1"/>
    <w:rsid w:val="00E26F9A"/>
    <w:rsid w:val="00E279E2"/>
    <w:rsid w:val="00E312C2"/>
    <w:rsid w:val="00E31F4E"/>
    <w:rsid w:val="00E32369"/>
    <w:rsid w:val="00E35A1C"/>
    <w:rsid w:val="00E35EB2"/>
    <w:rsid w:val="00E36199"/>
    <w:rsid w:val="00E374D5"/>
    <w:rsid w:val="00E37B97"/>
    <w:rsid w:val="00E400F0"/>
    <w:rsid w:val="00E40420"/>
    <w:rsid w:val="00E40E36"/>
    <w:rsid w:val="00E414D4"/>
    <w:rsid w:val="00E42469"/>
    <w:rsid w:val="00E42738"/>
    <w:rsid w:val="00E42A63"/>
    <w:rsid w:val="00E42E63"/>
    <w:rsid w:val="00E42EA0"/>
    <w:rsid w:val="00E42F4C"/>
    <w:rsid w:val="00E43DA9"/>
    <w:rsid w:val="00E44AF0"/>
    <w:rsid w:val="00E4535B"/>
    <w:rsid w:val="00E45486"/>
    <w:rsid w:val="00E4548E"/>
    <w:rsid w:val="00E45756"/>
    <w:rsid w:val="00E45D5E"/>
    <w:rsid w:val="00E462E7"/>
    <w:rsid w:val="00E472AF"/>
    <w:rsid w:val="00E47808"/>
    <w:rsid w:val="00E50926"/>
    <w:rsid w:val="00E51F94"/>
    <w:rsid w:val="00E52409"/>
    <w:rsid w:val="00E53380"/>
    <w:rsid w:val="00E53492"/>
    <w:rsid w:val="00E53C21"/>
    <w:rsid w:val="00E544D5"/>
    <w:rsid w:val="00E54FDC"/>
    <w:rsid w:val="00E555C5"/>
    <w:rsid w:val="00E55646"/>
    <w:rsid w:val="00E568EC"/>
    <w:rsid w:val="00E6137D"/>
    <w:rsid w:val="00E61579"/>
    <w:rsid w:val="00E6227D"/>
    <w:rsid w:val="00E62454"/>
    <w:rsid w:val="00E63740"/>
    <w:rsid w:val="00E649B8"/>
    <w:rsid w:val="00E665B6"/>
    <w:rsid w:val="00E67B9C"/>
    <w:rsid w:val="00E7003E"/>
    <w:rsid w:val="00E708DF"/>
    <w:rsid w:val="00E70948"/>
    <w:rsid w:val="00E712D3"/>
    <w:rsid w:val="00E7182E"/>
    <w:rsid w:val="00E72A0F"/>
    <w:rsid w:val="00E72C0D"/>
    <w:rsid w:val="00E72CFD"/>
    <w:rsid w:val="00E738EB"/>
    <w:rsid w:val="00E73DAC"/>
    <w:rsid w:val="00E7429F"/>
    <w:rsid w:val="00E75238"/>
    <w:rsid w:val="00E77DF9"/>
    <w:rsid w:val="00E80224"/>
    <w:rsid w:val="00E80474"/>
    <w:rsid w:val="00E80D5E"/>
    <w:rsid w:val="00E818FD"/>
    <w:rsid w:val="00E82AC5"/>
    <w:rsid w:val="00E82C9A"/>
    <w:rsid w:val="00E832A1"/>
    <w:rsid w:val="00E83744"/>
    <w:rsid w:val="00E839AC"/>
    <w:rsid w:val="00E841F5"/>
    <w:rsid w:val="00E85D85"/>
    <w:rsid w:val="00E86432"/>
    <w:rsid w:val="00E86560"/>
    <w:rsid w:val="00E86CE9"/>
    <w:rsid w:val="00E873A2"/>
    <w:rsid w:val="00E873CB"/>
    <w:rsid w:val="00E87F8E"/>
    <w:rsid w:val="00E902E2"/>
    <w:rsid w:val="00E908AA"/>
    <w:rsid w:val="00E92FB0"/>
    <w:rsid w:val="00E935F0"/>
    <w:rsid w:val="00E939C8"/>
    <w:rsid w:val="00E9467A"/>
    <w:rsid w:val="00E953AA"/>
    <w:rsid w:val="00E954DF"/>
    <w:rsid w:val="00E9601F"/>
    <w:rsid w:val="00E96494"/>
    <w:rsid w:val="00E977A9"/>
    <w:rsid w:val="00E97DC2"/>
    <w:rsid w:val="00EA00BC"/>
    <w:rsid w:val="00EA0346"/>
    <w:rsid w:val="00EA0357"/>
    <w:rsid w:val="00EA0506"/>
    <w:rsid w:val="00EA29D6"/>
    <w:rsid w:val="00EA34B9"/>
    <w:rsid w:val="00EA5919"/>
    <w:rsid w:val="00EA5AE4"/>
    <w:rsid w:val="00EA5E8D"/>
    <w:rsid w:val="00EA63CF"/>
    <w:rsid w:val="00EA777C"/>
    <w:rsid w:val="00EA7C5E"/>
    <w:rsid w:val="00EB1737"/>
    <w:rsid w:val="00EB1BDA"/>
    <w:rsid w:val="00EB2EAE"/>
    <w:rsid w:val="00EB3039"/>
    <w:rsid w:val="00EB3373"/>
    <w:rsid w:val="00EB34B7"/>
    <w:rsid w:val="00EB3FFD"/>
    <w:rsid w:val="00EB43C5"/>
    <w:rsid w:val="00EB4873"/>
    <w:rsid w:val="00EB55E2"/>
    <w:rsid w:val="00EB590C"/>
    <w:rsid w:val="00EB5CF7"/>
    <w:rsid w:val="00EB605E"/>
    <w:rsid w:val="00EB73DF"/>
    <w:rsid w:val="00EC0231"/>
    <w:rsid w:val="00EC0632"/>
    <w:rsid w:val="00EC071B"/>
    <w:rsid w:val="00EC0A1D"/>
    <w:rsid w:val="00EC1417"/>
    <w:rsid w:val="00EC216D"/>
    <w:rsid w:val="00EC324C"/>
    <w:rsid w:val="00EC3945"/>
    <w:rsid w:val="00EC4D05"/>
    <w:rsid w:val="00EC4EC1"/>
    <w:rsid w:val="00EC6726"/>
    <w:rsid w:val="00EC71A9"/>
    <w:rsid w:val="00EC783D"/>
    <w:rsid w:val="00ED0B16"/>
    <w:rsid w:val="00ED17B9"/>
    <w:rsid w:val="00ED1F56"/>
    <w:rsid w:val="00ED22DA"/>
    <w:rsid w:val="00ED28FF"/>
    <w:rsid w:val="00ED2B1E"/>
    <w:rsid w:val="00ED333B"/>
    <w:rsid w:val="00ED3B3E"/>
    <w:rsid w:val="00ED54C5"/>
    <w:rsid w:val="00ED6608"/>
    <w:rsid w:val="00ED75B5"/>
    <w:rsid w:val="00EE0BD7"/>
    <w:rsid w:val="00EE0D3F"/>
    <w:rsid w:val="00EE10FE"/>
    <w:rsid w:val="00EE2823"/>
    <w:rsid w:val="00EE3894"/>
    <w:rsid w:val="00EE3D7C"/>
    <w:rsid w:val="00EE636F"/>
    <w:rsid w:val="00EE6A4B"/>
    <w:rsid w:val="00EE6A87"/>
    <w:rsid w:val="00EE71EB"/>
    <w:rsid w:val="00EE72AB"/>
    <w:rsid w:val="00EE7E7A"/>
    <w:rsid w:val="00EF0C6D"/>
    <w:rsid w:val="00EF0E4A"/>
    <w:rsid w:val="00EF1A03"/>
    <w:rsid w:val="00EF1C0F"/>
    <w:rsid w:val="00EF2BCA"/>
    <w:rsid w:val="00EF3408"/>
    <w:rsid w:val="00EF4432"/>
    <w:rsid w:val="00EF4545"/>
    <w:rsid w:val="00EF4FEF"/>
    <w:rsid w:val="00EF4FFA"/>
    <w:rsid w:val="00EF596F"/>
    <w:rsid w:val="00EF627C"/>
    <w:rsid w:val="00EF630D"/>
    <w:rsid w:val="00EF65B1"/>
    <w:rsid w:val="00F00B0E"/>
    <w:rsid w:val="00F00D59"/>
    <w:rsid w:val="00F0124B"/>
    <w:rsid w:val="00F027B4"/>
    <w:rsid w:val="00F02DA2"/>
    <w:rsid w:val="00F0374F"/>
    <w:rsid w:val="00F03B4E"/>
    <w:rsid w:val="00F03D82"/>
    <w:rsid w:val="00F04DF5"/>
    <w:rsid w:val="00F05966"/>
    <w:rsid w:val="00F05FD5"/>
    <w:rsid w:val="00F06F1C"/>
    <w:rsid w:val="00F076AF"/>
    <w:rsid w:val="00F10D2D"/>
    <w:rsid w:val="00F1110A"/>
    <w:rsid w:val="00F11CB4"/>
    <w:rsid w:val="00F12930"/>
    <w:rsid w:val="00F129CE"/>
    <w:rsid w:val="00F12ACD"/>
    <w:rsid w:val="00F139AF"/>
    <w:rsid w:val="00F13BD0"/>
    <w:rsid w:val="00F13FD0"/>
    <w:rsid w:val="00F142D0"/>
    <w:rsid w:val="00F1439D"/>
    <w:rsid w:val="00F15419"/>
    <w:rsid w:val="00F15B6C"/>
    <w:rsid w:val="00F15D51"/>
    <w:rsid w:val="00F163B3"/>
    <w:rsid w:val="00F177E6"/>
    <w:rsid w:val="00F21A9F"/>
    <w:rsid w:val="00F2441E"/>
    <w:rsid w:val="00F25D06"/>
    <w:rsid w:val="00F26555"/>
    <w:rsid w:val="00F266D5"/>
    <w:rsid w:val="00F267CB"/>
    <w:rsid w:val="00F26B4C"/>
    <w:rsid w:val="00F26BEC"/>
    <w:rsid w:val="00F30900"/>
    <w:rsid w:val="00F30D25"/>
    <w:rsid w:val="00F31093"/>
    <w:rsid w:val="00F3183A"/>
    <w:rsid w:val="00F318A4"/>
    <w:rsid w:val="00F31F15"/>
    <w:rsid w:val="00F322BF"/>
    <w:rsid w:val="00F335F1"/>
    <w:rsid w:val="00F33608"/>
    <w:rsid w:val="00F336BE"/>
    <w:rsid w:val="00F33A4A"/>
    <w:rsid w:val="00F3486F"/>
    <w:rsid w:val="00F35B72"/>
    <w:rsid w:val="00F35F55"/>
    <w:rsid w:val="00F365D9"/>
    <w:rsid w:val="00F36748"/>
    <w:rsid w:val="00F36ED1"/>
    <w:rsid w:val="00F37BAF"/>
    <w:rsid w:val="00F37EEB"/>
    <w:rsid w:val="00F4162E"/>
    <w:rsid w:val="00F42B71"/>
    <w:rsid w:val="00F42DB7"/>
    <w:rsid w:val="00F430AA"/>
    <w:rsid w:val="00F43272"/>
    <w:rsid w:val="00F438BC"/>
    <w:rsid w:val="00F45459"/>
    <w:rsid w:val="00F500AA"/>
    <w:rsid w:val="00F501FA"/>
    <w:rsid w:val="00F50E2C"/>
    <w:rsid w:val="00F51276"/>
    <w:rsid w:val="00F51BD8"/>
    <w:rsid w:val="00F5205E"/>
    <w:rsid w:val="00F53917"/>
    <w:rsid w:val="00F53B04"/>
    <w:rsid w:val="00F54050"/>
    <w:rsid w:val="00F54E1C"/>
    <w:rsid w:val="00F552C4"/>
    <w:rsid w:val="00F55705"/>
    <w:rsid w:val="00F558C2"/>
    <w:rsid w:val="00F55A83"/>
    <w:rsid w:val="00F57A0F"/>
    <w:rsid w:val="00F6039A"/>
    <w:rsid w:val="00F6087A"/>
    <w:rsid w:val="00F60DF2"/>
    <w:rsid w:val="00F6163F"/>
    <w:rsid w:val="00F638C5"/>
    <w:rsid w:val="00F645E2"/>
    <w:rsid w:val="00F6485C"/>
    <w:rsid w:val="00F64E20"/>
    <w:rsid w:val="00F64F62"/>
    <w:rsid w:val="00F65082"/>
    <w:rsid w:val="00F6663E"/>
    <w:rsid w:val="00F66B43"/>
    <w:rsid w:val="00F673DD"/>
    <w:rsid w:val="00F679B4"/>
    <w:rsid w:val="00F67FF4"/>
    <w:rsid w:val="00F702E4"/>
    <w:rsid w:val="00F70D09"/>
    <w:rsid w:val="00F72666"/>
    <w:rsid w:val="00F7325A"/>
    <w:rsid w:val="00F73B78"/>
    <w:rsid w:val="00F7442D"/>
    <w:rsid w:val="00F747F3"/>
    <w:rsid w:val="00F74AD5"/>
    <w:rsid w:val="00F74D75"/>
    <w:rsid w:val="00F74FE5"/>
    <w:rsid w:val="00F760B4"/>
    <w:rsid w:val="00F762C8"/>
    <w:rsid w:val="00F770D5"/>
    <w:rsid w:val="00F82167"/>
    <w:rsid w:val="00F82FEC"/>
    <w:rsid w:val="00F84576"/>
    <w:rsid w:val="00F84740"/>
    <w:rsid w:val="00F84A95"/>
    <w:rsid w:val="00F84D6E"/>
    <w:rsid w:val="00F8504E"/>
    <w:rsid w:val="00F850B9"/>
    <w:rsid w:val="00F8568C"/>
    <w:rsid w:val="00F85A59"/>
    <w:rsid w:val="00F85D4D"/>
    <w:rsid w:val="00F8696E"/>
    <w:rsid w:val="00F86BA5"/>
    <w:rsid w:val="00F86C3A"/>
    <w:rsid w:val="00F872A4"/>
    <w:rsid w:val="00F879D6"/>
    <w:rsid w:val="00F87C39"/>
    <w:rsid w:val="00F87CC8"/>
    <w:rsid w:val="00F906D2"/>
    <w:rsid w:val="00F913B3"/>
    <w:rsid w:val="00F91681"/>
    <w:rsid w:val="00F94027"/>
    <w:rsid w:val="00F94591"/>
    <w:rsid w:val="00F94975"/>
    <w:rsid w:val="00F95079"/>
    <w:rsid w:val="00F956CD"/>
    <w:rsid w:val="00F95898"/>
    <w:rsid w:val="00F96010"/>
    <w:rsid w:val="00F961FE"/>
    <w:rsid w:val="00F96455"/>
    <w:rsid w:val="00F9646B"/>
    <w:rsid w:val="00F96771"/>
    <w:rsid w:val="00F96B86"/>
    <w:rsid w:val="00F97A8C"/>
    <w:rsid w:val="00FA01A3"/>
    <w:rsid w:val="00FA0838"/>
    <w:rsid w:val="00FA0995"/>
    <w:rsid w:val="00FA1643"/>
    <w:rsid w:val="00FA1648"/>
    <w:rsid w:val="00FA2770"/>
    <w:rsid w:val="00FA2F13"/>
    <w:rsid w:val="00FA3199"/>
    <w:rsid w:val="00FA4416"/>
    <w:rsid w:val="00FA4663"/>
    <w:rsid w:val="00FA4B84"/>
    <w:rsid w:val="00FA4D37"/>
    <w:rsid w:val="00FA5B77"/>
    <w:rsid w:val="00FA5E9F"/>
    <w:rsid w:val="00FA6C7C"/>
    <w:rsid w:val="00FA7882"/>
    <w:rsid w:val="00FA7FB6"/>
    <w:rsid w:val="00FB0492"/>
    <w:rsid w:val="00FB05B4"/>
    <w:rsid w:val="00FB2E94"/>
    <w:rsid w:val="00FB329E"/>
    <w:rsid w:val="00FB3641"/>
    <w:rsid w:val="00FB3CB8"/>
    <w:rsid w:val="00FB3FC3"/>
    <w:rsid w:val="00FB4036"/>
    <w:rsid w:val="00FB47A2"/>
    <w:rsid w:val="00FB53B1"/>
    <w:rsid w:val="00FB53B9"/>
    <w:rsid w:val="00FB5F03"/>
    <w:rsid w:val="00FC0048"/>
    <w:rsid w:val="00FC03F7"/>
    <w:rsid w:val="00FC0DF9"/>
    <w:rsid w:val="00FC1105"/>
    <w:rsid w:val="00FC28C8"/>
    <w:rsid w:val="00FC298B"/>
    <w:rsid w:val="00FC2E33"/>
    <w:rsid w:val="00FC3982"/>
    <w:rsid w:val="00FC45DC"/>
    <w:rsid w:val="00FC4BF2"/>
    <w:rsid w:val="00FC5469"/>
    <w:rsid w:val="00FC5718"/>
    <w:rsid w:val="00FC5943"/>
    <w:rsid w:val="00FC5D38"/>
    <w:rsid w:val="00FC5E04"/>
    <w:rsid w:val="00FC71FD"/>
    <w:rsid w:val="00FC7205"/>
    <w:rsid w:val="00FC7B95"/>
    <w:rsid w:val="00FC7D32"/>
    <w:rsid w:val="00FD020A"/>
    <w:rsid w:val="00FD18AD"/>
    <w:rsid w:val="00FD1BDB"/>
    <w:rsid w:val="00FD1FC8"/>
    <w:rsid w:val="00FD2296"/>
    <w:rsid w:val="00FD3076"/>
    <w:rsid w:val="00FD3CBA"/>
    <w:rsid w:val="00FD5D3F"/>
    <w:rsid w:val="00FD5E7C"/>
    <w:rsid w:val="00FD6149"/>
    <w:rsid w:val="00FD6A3F"/>
    <w:rsid w:val="00FD70C5"/>
    <w:rsid w:val="00FD73F5"/>
    <w:rsid w:val="00FE001F"/>
    <w:rsid w:val="00FE15DB"/>
    <w:rsid w:val="00FE1E75"/>
    <w:rsid w:val="00FE209A"/>
    <w:rsid w:val="00FE3FEA"/>
    <w:rsid w:val="00FE4E3F"/>
    <w:rsid w:val="00FE506F"/>
    <w:rsid w:val="00FE5394"/>
    <w:rsid w:val="00FE586A"/>
    <w:rsid w:val="00FE5E4A"/>
    <w:rsid w:val="00FE5ED9"/>
    <w:rsid w:val="00FE5F0A"/>
    <w:rsid w:val="00FE634F"/>
    <w:rsid w:val="00FE65D5"/>
    <w:rsid w:val="00FE74E0"/>
    <w:rsid w:val="00FF08C9"/>
    <w:rsid w:val="00FF0DE4"/>
    <w:rsid w:val="00FF11D3"/>
    <w:rsid w:val="00FF224A"/>
    <w:rsid w:val="00FF5612"/>
    <w:rsid w:val="00FF6547"/>
    <w:rsid w:val="00FF6E33"/>
    <w:rsid w:val="00FF6ECD"/>
    <w:rsid w:val="00FF7130"/>
    <w:rsid w:val="00FF7F99"/>
    <w:rsid w:val="01506836"/>
    <w:rsid w:val="024DEC61"/>
    <w:rsid w:val="074B9C56"/>
    <w:rsid w:val="0C6F3067"/>
    <w:rsid w:val="15C9AA61"/>
    <w:rsid w:val="181C03AD"/>
    <w:rsid w:val="18716E0E"/>
    <w:rsid w:val="1E3A13A3"/>
    <w:rsid w:val="278BD349"/>
    <w:rsid w:val="29D84E27"/>
    <w:rsid w:val="3335E68D"/>
    <w:rsid w:val="3A0B07BE"/>
    <w:rsid w:val="44A5A5C7"/>
    <w:rsid w:val="608DD4AA"/>
    <w:rsid w:val="77FD9FA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825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00166"/>
    <w:pPr>
      <w:spacing w:line="480" w:lineRule="auto"/>
    </w:pPr>
    <w:rPr>
      <w:rFonts w:asciiTheme="majorBidi" w:hAnsiTheme="majorBidi" w:cs="David"/>
      <w:sz w:val="24"/>
    </w:rPr>
  </w:style>
  <w:style w:type="paragraph" w:styleId="Heading1">
    <w:name w:val="heading 1"/>
    <w:basedOn w:val="Title"/>
    <w:next w:val="Normal"/>
    <w:link w:val="Heading1Char"/>
    <w:uiPriority w:val="9"/>
    <w:qFormat/>
    <w:rsid w:val="00646884"/>
    <w:pPr>
      <w:keepNext/>
      <w:pageBreakBefore/>
      <w:numPr>
        <w:numId w:val="1"/>
      </w:numPr>
      <w:spacing w:before="360"/>
      <w:jc w:val="left"/>
      <w:outlineLvl w:val="0"/>
    </w:pPr>
    <w:rPr>
      <w:u w:val="single"/>
      <w:lang w:bidi="ar-EG"/>
    </w:rPr>
  </w:style>
  <w:style w:type="paragraph" w:styleId="Heading2">
    <w:name w:val="heading 2"/>
    <w:basedOn w:val="Heading1"/>
    <w:next w:val="Normal"/>
    <w:link w:val="Heading2Char"/>
    <w:uiPriority w:val="9"/>
    <w:unhideWhenUsed/>
    <w:qFormat/>
    <w:rsid w:val="00646884"/>
    <w:pPr>
      <w:pageBreakBefore w:val="0"/>
      <w:numPr>
        <w:ilvl w:val="1"/>
      </w:numPr>
      <w:ind w:left="578" w:hanging="578"/>
      <w:outlineLvl w:val="1"/>
    </w:pPr>
  </w:style>
  <w:style w:type="paragraph" w:styleId="Heading3">
    <w:name w:val="heading 3"/>
    <w:basedOn w:val="Heading2"/>
    <w:next w:val="Normal"/>
    <w:link w:val="Heading3Char"/>
    <w:uiPriority w:val="9"/>
    <w:unhideWhenUsed/>
    <w:qFormat/>
    <w:rsid w:val="00F05FD5"/>
    <w:pPr>
      <w:numPr>
        <w:ilvl w:val="2"/>
      </w:numPr>
      <w:outlineLvl w:val="2"/>
    </w:pPr>
  </w:style>
  <w:style w:type="paragraph" w:styleId="Heading4">
    <w:name w:val="heading 4"/>
    <w:basedOn w:val="Normal"/>
    <w:next w:val="Normal"/>
    <w:link w:val="Heading4Char"/>
    <w:uiPriority w:val="9"/>
    <w:unhideWhenUsed/>
    <w:qFormat/>
    <w:rsid w:val="00572C6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2C6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2C6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2C6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2C6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2C6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4B48"/>
    <w:pPr>
      <w:spacing w:after="0"/>
      <w:jc w:val="center"/>
    </w:pPr>
  </w:style>
  <w:style w:type="character" w:customStyle="1" w:styleId="TitleChar">
    <w:name w:val="Title Char"/>
    <w:basedOn w:val="DefaultParagraphFont"/>
    <w:link w:val="Title"/>
    <w:uiPriority w:val="10"/>
    <w:rsid w:val="00264B48"/>
    <w:rPr>
      <w:rFonts w:asciiTheme="majorBidi" w:hAnsiTheme="majorBidi" w:cs="David"/>
      <w:sz w:val="24"/>
    </w:rPr>
  </w:style>
  <w:style w:type="paragraph" w:styleId="Header">
    <w:name w:val="header"/>
    <w:basedOn w:val="Normal"/>
    <w:link w:val="HeaderChar"/>
    <w:uiPriority w:val="99"/>
    <w:unhideWhenUsed/>
    <w:rsid w:val="00B14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FE0"/>
    <w:rPr>
      <w:rFonts w:cs="David"/>
    </w:rPr>
  </w:style>
  <w:style w:type="paragraph" w:styleId="Footer">
    <w:name w:val="footer"/>
    <w:basedOn w:val="Normal"/>
    <w:link w:val="FooterChar"/>
    <w:uiPriority w:val="99"/>
    <w:unhideWhenUsed/>
    <w:rsid w:val="00B14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FE0"/>
    <w:rPr>
      <w:rFonts w:cs="David"/>
    </w:rPr>
  </w:style>
  <w:style w:type="character" w:customStyle="1" w:styleId="Heading1Char">
    <w:name w:val="Heading 1 Char"/>
    <w:basedOn w:val="DefaultParagraphFont"/>
    <w:link w:val="Heading1"/>
    <w:uiPriority w:val="9"/>
    <w:rsid w:val="00646884"/>
    <w:rPr>
      <w:rFonts w:asciiTheme="majorBidi" w:hAnsiTheme="majorBidi" w:cs="David"/>
      <w:sz w:val="24"/>
      <w:u w:val="single"/>
      <w:lang w:bidi="ar-EG"/>
    </w:rPr>
  </w:style>
  <w:style w:type="character" w:customStyle="1" w:styleId="Heading2Char">
    <w:name w:val="Heading 2 Char"/>
    <w:basedOn w:val="DefaultParagraphFont"/>
    <w:link w:val="Heading2"/>
    <w:uiPriority w:val="9"/>
    <w:rsid w:val="00646884"/>
    <w:rPr>
      <w:rFonts w:asciiTheme="majorBidi" w:hAnsiTheme="majorBidi" w:cs="David"/>
      <w:sz w:val="24"/>
      <w:u w:val="single"/>
      <w:lang w:bidi="ar-EG"/>
    </w:rPr>
  </w:style>
  <w:style w:type="character" w:customStyle="1" w:styleId="a">
    <w:name w:val="פסוק"/>
    <w:basedOn w:val="DefaultParagraphFont"/>
    <w:uiPriority w:val="1"/>
    <w:rsid w:val="000A41D4"/>
    <w:rPr>
      <w:rFonts w:cs="Guttman Stam"/>
    </w:rPr>
  </w:style>
  <w:style w:type="paragraph" w:styleId="Quote">
    <w:name w:val="Quote"/>
    <w:basedOn w:val="Normal"/>
    <w:next w:val="Normal"/>
    <w:link w:val="QuoteChar"/>
    <w:uiPriority w:val="29"/>
    <w:qFormat/>
    <w:rsid w:val="00C2685D"/>
    <w:pPr>
      <w:ind w:left="720"/>
    </w:pPr>
    <w:rPr>
      <w:iCs/>
      <w:color w:val="000000" w:themeColor="text1"/>
    </w:rPr>
  </w:style>
  <w:style w:type="character" w:customStyle="1" w:styleId="QuoteChar">
    <w:name w:val="Quote Char"/>
    <w:basedOn w:val="DefaultParagraphFont"/>
    <w:link w:val="Quote"/>
    <w:uiPriority w:val="29"/>
    <w:rsid w:val="00C2685D"/>
    <w:rPr>
      <w:rFonts w:asciiTheme="majorBidi" w:hAnsiTheme="majorBidi" w:cs="David"/>
      <w:iCs/>
      <w:color w:val="000000" w:themeColor="text1"/>
      <w:sz w:val="24"/>
    </w:rPr>
  </w:style>
  <w:style w:type="character" w:customStyle="1" w:styleId="Heading3Char">
    <w:name w:val="Heading 3 Char"/>
    <w:basedOn w:val="DefaultParagraphFont"/>
    <w:link w:val="Heading3"/>
    <w:uiPriority w:val="9"/>
    <w:rsid w:val="00F05FD5"/>
    <w:rPr>
      <w:rFonts w:asciiTheme="majorBidi" w:hAnsiTheme="majorBidi" w:cs="David"/>
      <w:sz w:val="24"/>
      <w:u w:val="single"/>
      <w:lang w:bidi="ar-EG"/>
    </w:rPr>
  </w:style>
  <w:style w:type="paragraph" w:styleId="FootnoteText">
    <w:name w:val="footnote text"/>
    <w:basedOn w:val="Normal"/>
    <w:link w:val="FootnoteTextChar"/>
    <w:uiPriority w:val="99"/>
    <w:unhideWhenUsed/>
    <w:rsid w:val="002F495D"/>
    <w:pPr>
      <w:spacing w:after="0" w:line="360" w:lineRule="auto"/>
    </w:pPr>
    <w:rPr>
      <w:sz w:val="20"/>
      <w:szCs w:val="20"/>
    </w:rPr>
  </w:style>
  <w:style w:type="character" w:customStyle="1" w:styleId="FootnoteTextChar">
    <w:name w:val="Footnote Text Char"/>
    <w:basedOn w:val="DefaultParagraphFont"/>
    <w:link w:val="FootnoteText"/>
    <w:uiPriority w:val="99"/>
    <w:rsid w:val="002F495D"/>
    <w:rPr>
      <w:rFonts w:asciiTheme="majorBidi" w:hAnsiTheme="majorBidi" w:cs="David"/>
      <w:sz w:val="20"/>
      <w:szCs w:val="20"/>
    </w:rPr>
  </w:style>
  <w:style w:type="character" w:styleId="FootnoteReference">
    <w:name w:val="footnote reference"/>
    <w:basedOn w:val="DefaultParagraphFont"/>
    <w:uiPriority w:val="99"/>
    <w:semiHidden/>
    <w:unhideWhenUsed/>
    <w:rsid w:val="00B03B5D"/>
    <w:rPr>
      <w:vertAlign w:val="superscript"/>
    </w:rPr>
  </w:style>
  <w:style w:type="paragraph" w:styleId="ListParagraph">
    <w:name w:val="List Paragraph"/>
    <w:basedOn w:val="Normal"/>
    <w:uiPriority w:val="34"/>
    <w:qFormat/>
    <w:rsid w:val="00A17E23"/>
    <w:pPr>
      <w:ind w:left="720"/>
      <w:contextualSpacing/>
    </w:pPr>
  </w:style>
  <w:style w:type="paragraph" w:styleId="NormalWeb">
    <w:name w:val="Normal (Web)"/>
    <w:basedOn w:val="Normal"/>
    <w:uiPriority w:val="99"/>
    <w:unhideWhenUsed/>
    <w:rsid w:val="005F7828"/>
    <w:pPr>
      <w:spacing w:before="100" w:beforeAutospacing="1" w:after="100" w:afterAutospacing="1" w:line="240" w:lineRule="auto"/>
    </w:pPr>
    <w:rPr>
      <w:rFonts w:ascii="Times New Roman" w:eastAsiaTheme="minorEastAsia" w:hAnsi="Times New Roman" w:cs="Times New Roman"/>
      <w:szCs w:val="24"/>
    </w:rPr>
  </w:style>
  <w:style w:type="paragraph" w:styleId="BalloonText">
    <w:name w:val="Balloon Text"/>
    <w:basedOn w:val="Normal"/>
    <w:link w:val="BalloonTextChar"/>
    <w:uiPriority w:val="99"/>
    <w:semiHidden/>
    <w:unhideWhenUsed/>
    <w:rsid w:val="005F7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828"/>
    <w:rPr>
      <w:rFonts w:ascii="Tahoma" w:hAnsi="Tahoma" w:cs="Tahoma"/>
      <w:sz w:val="16"/>
      <w:szCs w:val="16"/>
    </w:rPr>
  </w:style>
  <w:style w:type="character" w:styleId="PlaceholderText">
    <w:name w:val="Placeholder Text"/>
    <w:basedOn w:val="DefaultParagraphFont"/>
    <w:uiPriority w:val="99"/>
    <w:semiHidden/>
    <w:rsid w:val="00101B43"/>
    <w:rPr>
      <w:color w:val="808080"/>
    </w:rPr>
  </w:style>
  <w:style w:type="character" w:customStyle="1" w:styleId="Heading4Char">
    <w:name w:val="Heading 4 Char"/>
    <w:basedOn w:val="DefaultParagraphFont"/>
    <w:link w:val="Heading4"/>
    <w:uiPriority w:val="9"/>
    <w:rsid w:val="007676F8"/>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7676F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7676F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7676F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676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676F8"/>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5C6939"/>
    <w:rPr>
      <w:sz w:val="16"/>
      <w:szCs w:val="16"/>
    </w:rPr>
  </w:style>
  <w:style w:type="paragraph" w:styleId="CommentText">
    <w:name w:val="annotation text"/>
    <w:basedOn w:val="Normal"/>
    <w:link w:val="CommentTextChar"/>
    <w:uiPriority w:val="99"/>
    <w:unhideWhenUsed/>
    <w:rsid w:val="005C6939"/>
    <w:pPr>
      <w:spacing w:line="240" w:lineRule="auto"/>
    </w:pPr>
    <w:rPr>
      <w:sz w:val="20"/>
      <w:szCs w:val="20"/>
    </w:rPr>
  </w:style>
  <w:style w:type="character" w:customStyle="1" w:styleId="CommentTextChar">
    <w:name w:val="Comment Text Char"/>
    <w:basedOn w:val="DefaultParagraphFont"/>
    <w:link w:val="CommentText"/>
    <w:uiPriority w:val="99"/>
    <w:rsid w:val="005C6939"/>
    <w:rPr>
      <w:rFonts w:asciiTheme="majorBidi" w:hAnsiTheme="majorBidi" w:cs="David"/>
      <w:sz w:val="20"/>
      <w:szCs w:val="20"/>
    </w:rPr>
  </w:style>
  <w:style w:type="paragraph" w:styleId="CommentSubject">
    <w:name w:val="annotation subject"/>
    <w:basedOn w:val="CommentText"/>
    <w:next w:val="CommentText"/>
    <w:link w:val="CommentSubjectChar"/>
    <w:uiPriority w:val="99"/>
    <w:semiHidden/>
    <w:unhideWhenUsed/>
    <w:rsid w:val="005C6939"/>
    <w:rPr>
      <w:b/>
      <w:bCs/>
    </w:rPr>
  </w:style>
  <w:style w:type="character" w:customStyle="1" w:styleId="CommentSubjectChar">
    <w:name w:val="Comment Subject Char"/>
    <w:basedOn w:val="CommentTextChar"/>
    <w:link w:val="CommentSubject"/>
    <w:uiPriority w:val="99"/>
    <w:semiHidden/>
    <w:rsid w:val="005C6939"/>
    <w:rPr>
      <w:rFonts w:asciiTheme="majorBidi" w:hAnsiTheme="majorBidi" w:cs="David"/>
      <w:b/>
      <w:bCs/>
      <w:sz w:val="20"/>
      <w:szCs w:val="20"/>
    </w:rPr>
  </w:style>
  <w:style w:type="character" w:styleId="EndnoteReference">
    <w:name w:val="endnote reference"/>
    <w:basedOn w:val="DefaultParagraphFont"/>
    <w:uiPriority w:val="99"/>
    <w:semiHidden/>
    <w:unhideWhenUsed/>
    <w:rsid w:val="00E050B7"/>
    <w:rPr>
      <w:vertAlign w:val="superscript"/>
    </w:rPr>
  </w:style>
  <w:style w:type="paragraph" w:styleId="EndnoteText">
    <w:name w:val="endnote text"/>
    <w:basedOn w:val="Normal"/>
    <w:link w:val="EndnoteTextChar"/>
    <w:uiPriority w:val="99"/>
    <w:semiHidden/>
    <w:unhideWhenUsed/>
    <w:rsid w:val="00080D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0D5E"/>
    <w:rPr>
      <w:rFonts w:asciiTheme="majorBidi" w:hAnsiTheme="majorBidi" w:cs="David"/>
      <w:sz w:val="20"/>
      <w:szCs w:val="20"/>
    </w:rPr>
  </w:style>
  <w:style w:type="paragraph" w:styleId="Revision">
    <w:name w:val="Revision"/>
    <w:hidden/>
    <w:uiPriority w:val="99"/>
    <w:semiHidden/>
    <w:rsid w:val="002B15DB"/>
    <w:pPr>
      <w:spacing w:after="0" w:line="240" w:lineRule="auto"/>
    </w:pPr>
    <w:rPr>
      <w:rFonts w:asciiTheme="majorBidi" w:hAnsiTheme="majorBidi" w:cs="David"/>
      <w:sz w:val="24"/>
    </w:rPr>
  </w:style>
  <w:style w:type="table" w:styleId="TableGrid">
    <w:name w:val="Table Grid"/>
    <w:basedOn w:val="TableNormal"/>
    <w:uiPriority w:val="59"/>
    <w:rsid w:val="00F21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ript-phoenician">
    <w:name w:val="script-phoenician"/>
    <w:basedOn w:val="DefaultParagraphFont"/>
    <w:rsid w:val="00713FC1"/>
  </w:style>
  <w:style w:type="paragraph" w:styleId="TOCHeading">
    <w:name w:val="TOC Heading"/>
    <w:basedOn w:val="Heading1"/>
    <w:next w:val="Normal"/>
    <w:uiPriority w:val="39"/>
    <w:unhideWhenUsed/>
    <w:qFormat/>
    <w:rsid w:val="00607914"/>
    <w:pPr>
      <w:keepLines/>
      <w:pageBreakBefore w:val="0"/>
      <w:numPr>
        <w:numId w:val="0"/>
      </w:numPr>
      <w:spacing w:before="480" w:line="276" w:lineRule="auto"/>
      <w:outlineLvl w:val="9"/>
    </w:pPr>
    <w:rPr>
      <w:rFonts w:asciiTheme="majorHAnsi" w:eastAsiaTheme="majorEastAsia" w:hAnsiTheme="majorHAnsi" w:cstheme="majorBidi"/>
      <w:b/>
      <w:bCs/>
      <w:color w:val="365F91" w:themeColor="accent1" w:themeShade="BF"/>
      <w:sz w:val="28"/>
      <w:szCs w:val="28"/>
      <w:u w:val="none"/>
      <w:lang w:eastAsia="ja-JP" w:bidi="ar-SA"/>
    </w:rPr>
  </w:style>
  <w:style w:type="paragraph" w:styleId="TOC1">
    <w:name w:val="toc 1"/>
    <w:basedOn w:val="Normal"/>
    <w:next w:val="Normal"/>
    <w:autoRedefine/>
    <w:uiPriority w:val="39"/>
    <w:unhideWhenUsed/>
    <w:rsid w:val="00607914"/>
    <w:pPr>
      <w:spacing w:after="100"/>
    </w:pPr>
  </w:style>
  <w:style w:type="paragraph" w:styleId="TOC2">
    <w:name w:val="toc 2"/>
    <w:basedOn w:val="Normal"/>
    <w:next w:val="Normal"/>
    <w:autoRedefine/>
    <w:uiPriority w:val="39"/>
    <w:unhideWhenUsed/>
    <w:rsid w:val="00607914"/>
    <w:pPr>
      <w:spacing w:after="100"/>
      <w:ind w:left="240"/>
    </w:pPr>
  </w:style>
  <w:style w:type="paragraph" w:styleId="TOC3">
    <w:name w:val="toc 3"/>
    <w:basedOn w:val="Normal"/>
    <w:next w:val="Normal"/>
    <w:autoRedefine/>
    <w:uiPriority w:val="39"/>
    <w:unhideWhenUsed/>
    <w:rsid w:val="00607914"/>
    <w:pPr>
      <w:spacing w:after="100"/>
      <w:ind w:left="480"/>
    </w:pPr>
  </w:style>
  <w:style w:type="character" w:styleId="Hyperlink">
    <w:name w:val="Hyperlink"/>
    <w:basedOn w:val="DefaultParagraphFont"/>
    <w:uiPriority w:val="99"/>
    <w:unhideWhenUsed/>
    <w:rsid w:val="006079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00166"/>
    <w:pPr>
      <w:spacing w:line="480" w:lineRule="auto"/>
    </w:pPr>
    <w:rPr>
      <w:rFonts w:asciiTheme="majorBidi" w:hAnsiTheme="majorBidi" w:cs="David"/>
      <w:sz w:val="24"/>
    </w:rPr>
  </w:style>
  <w:style w:type="paragraph" w:styleId="Heading1">
    <w:name w:val="heading 1"/>
    <w:basedOn w:val="Title"/>
    <w:next w:val="Normal"/>
    <w:link w:val="Heading1Char"/>
    <w:uiPriority w:val="9"/>
    <w:qFormat/>
    <w:rsid w:val="00646884"/>
    <w:pPr>
      <w:keepNext/>
      <w:pageBreakBefore/>
      <w:numPr>
        <w:numId w:val="1"/>
      </w:numPr>
      <w:spacing w:before="360"/>
      <w:jc w:val="left"/>
      <w:outlineLvl w:val="0"/>
    </w:pPr>
    <w:rPr>
      <w:u w:val="single"/>
      <w:lang w:bidi="ar-EG"/>
    </w:rPr>
  </w:style>
  <w:style w:type="paragraph" w:styleId="Heading2">
    <w:name w:val="heading 2"/>
    <w:basedOn w:val="Heading1"/>
    <w:next w:val="Normal"/>
    <w:link w:val="Heading2Char"/>
    <w:uiPriority w:val="9"/>
    <w:unhideWhenUsed/>
    <w:qFormat/>
    <w:rsid w:val="00646884"/>
    <w:pPr>
      <w:pageBreakBefore w:val="0"/>
      <w:numPr>
        <w:ilvl w:val="1"/>
      </w:numPr>
      <w:ind w:left="578" w:hanging="578"/>
      <w:outlineLvl w:val="1"/>
    </w:pPr>
  </w:style>
  <w:style w:type="paragraph" w:styleId="Heading3">
    <w:name w:val="heading 3"/>
    <w:basedOn w:val="Heading2"/>
    <w:next w:val="Normal"/>
    <w:link w:val="Heading3Char"/>
    <w:uiPriority w:val="9"/>
    <w:unhideWhenUsed/>
    <w:qFormat/>
    <w:rsid w:val="00F05FD5"/>
    <w:pPr>
      <w:numPr>
        <w:ilvl w:val="2"/>
      </w:numPr>
      <w:outlineLvl w:val="2"/>
    </w:pPr>
  </w:style>
  <w:style w:type="paragraph" w:styleId="Heading4">
    <w:name w:val="heading 4"/>
    <w:basedOn w:val="Normal"/>
    <w:next w:val="Normal"/>
    <w:link w:val="Heading4Char"/>
    <w:uiPriority w:val="9"/>
    <w:unhideWhenUsed/>
    <w:qFormat/>
    <w:rsid w:val="00572C6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2C6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2C6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2C6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2C6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2C6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4B48"/>
    <w:pPr>
      <w:spacing w:after="0"/>
      <w:jc w:val="center"/>
    </w:pPr>
  </w:style>
  <w:style w:type="character" w:customStyle="1" w:styleId="TitleChar">
    <w:name w:val="Title Char"/>
    <w:basedOn w:val="DefaultParagraphFont"/>
    <w:link w:val="Title"/>
    <w:uiPriority w:val="10"/>
    <w:rsid w:val="00264B48"/>
    <w:rPr>
      <w:rFonts w:asciiTheme="majorBidi" w:hAnsiTheme="majorBidi" w:cs="David"/>
      <w:sz w:val="24"/>
    </w:rPr>
  </w:style>
  <w:style w:type="paragraph" w:styleId="Header">
    <w:name w:val="header"/>
    <w:basedOn w:val="Normal"/>
    <w:link w:val="HeaderChar"/>
    <w:uiPriority w:val="99"/>
    <w:unhideWhenUsed/>
    <w:rsid w:val="00B14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FE0"/>
    <w:rPr>
      <w:rFonts w:cs="David"/>
    </w:rPr>
  </w:style>
  <w:style w:type="paragraph" w:styleId="Footer">
    <w:name w:val="footer"/>
    <w:basedOn w:val="Normal"/>
    <w:link w:val="FooterChar"/>
    <w:uiPriority w:val="99"/>
    <w:unhideWhenUsed/>
    <w:rsid w:val="00B14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FE0"/>
    <w:rPr>
      <w:rFonts w:cs="David"/>
    </w:rPr>
  </w:style>
  <w:style w:type="character" w:customStyle="1" w:styleId="Heading1Char">
    <w:name w:val="Heading 1 Char"/>
    <w:basedOn w:val="DefaultParagraphFont"/>
    <w:link w:val="Heading1"/>
    <w:uiPriority w:val="9"/>
    <w:rsid w:val="00646884"/>
    <w:rPr>
      <w:rFonts w:asciiTheme="majorBidi" w:hAnsiTheme="majorBidi" w:cs="David"/>
      <w:sz w:val="24"/>
      <w:u w:val="single"/>
      <w:lang w:bidi="ar-EG"/>
    </w:rPr>
  </w:style>
  <w:style w:type="character" w:customStyle="1" w:styleId="Heading2Char">
    <w:name w:val="Heading 2 Char"/>
    <w:basedOn w:val="DefaultParagraphFont"/>
    <w:link w:val="Heading2"/>
    <w:uiPriority w:val="9"/>
    <w:rsid w:val="00646884"/>
    <w:rPr>
      <w:rFonts w:asciiTheme="majorBidi" w:hAnsiTheme="majorBidi" w:cs="David"/>
      <w:sz w:val="24"/>
      <w:u w:val="single"/>
      <w:lang w:bidi="ar-EG"/>
    </w:rPr>
  </w:style>
  <w:style w:type="character" w:customStyle="1" w:styleId="a">
    <w:name w:val="פסוק"/>
    <w:basedOn w:val="DefaultParagraphFont"/>
    <w:uiPriority w:val="1"/>
    <w:rsid w:val="000A41D4"/>
    <w:rPr>
      <w:rFonts w:cs="Guttman Stam"/>
    </w:rPr>
  </w:style>
  <w:style w:type="paragraph" w:styleId="Quote">
    <w:name w:val="Quote"/>
    <w:basedOn w:val="Normal"/>
    <w:next w:val="Normal"/>
    <w:link w:val="QuoteChar"/>
    <w:uiPriority w:val="29"/>
    <w:qFormat/>
    <w:rsid w:val="00C2685D"/>
    <w:pPr>
      <w:ind w:left="720"/>
    </w:pPr>
    <w:rPr>
      <w:iCs/>
      <w:color w:val="000000" w:themeColor="text1"/>
    </w:rPr>
  </w:style>
  <w:style w:type="character" w:customStyle="1" w:styleId="QuoteChar">
    <w:name w:val="Quote Char"/>
    <w:basedOn w:val="DefaultParagraphFont"/>
    <w:link w:val="Quote"/>
    <w:uiPriority w:val="29"/>
    <w:rsid w:val="00C2685D"/>
    <w:rPr>
      <w:rFonts w:asciiTheme="majorBidi" w:hAnsiTheme="majorBidi" w:cs="David"/>
      <w:iCs/>
      <w:color w:val="000000" w:themeColor="text1"/>
      <w:sz w:val="24"/>
    </w:rPr>
  </w:style>
  <w:style w:type="character" w:customStyle="1" w:styleId="Heading3Char">
    <w:name w:val="Heading 3 Char"/>
    <w:basedOn w:val="DefaultParagraphFont"/>
    <w:link w:val="Heading3"/>
    <w:uiPriority w:val="9"/>
    <w:rsid w:val="00F05FD5"/>
    <w:rPr>
      <w:rFonts w:asciiTheme="majorBidi" w:hAnsiTheme="majorBidi" w:cs="David"/>
      <w:sz w:val="24"/>
      <w:u w:val="single"/>
      <w:lang w:bidi="ar-EG"/>
    </w:rPr>
  </w:style>
  <w:style w:type="paragraph" w:styleId="FootnoteText">
    <w:name w:val="footnote text"/>
    <w:basedOn w:val="Normal"/>
    <w:link w:val="FootnoteTextChar"/>
    <w:uiPriority w:val="99"/>
    <w:unhideWhenUsed/>
    <w:rsid w:val="002F495D"/>
    <w:pPr>
      <w:spacing w:after="0" w:line="360" w:lineRule="auto"/>
    </w:pPr>
    <w:rPr>
      <w:sz w:val="20"/>
      <w:szCs w:val="20"/>
    </w:rPr>
  </w:style>
  <w:style w:type="character" w:customStyle="1" w:styleId="FootnoteTextChar">
    <w:name w:val="Footnote Text Char"/>
    <w:basedOn w:val="DefaultParagraphFont"/>
    <w:link w:val="FootnoteText"/>
    <w:uiPriority w:val="99"/>
    <w:rsid w:val="002F495D"/>
    <w:rPr>
      <w:rFonts w:asciiTheme="majorBidi" w:hAnsiTheme="majorBidi" w:cs="David"/>
      <w:sz w:val="20"/>
      <w:szCs w:val="20"/>
    </w:rPr>
  </w:style>
  <w:style w:type="character" w:styleId="FootnoteReference">
    <w:name w:val="footnote reference"/>
    <w:basedOn w:val="DefaultParagraphFont"/>
    <w:uiPriority w:val="99"/>
    <w:semiHidden/>
    <w:unhideWhenUsed/>
    <w:rsid w:val="00B03B5D"/>
    <w:rPr>
      <w:vertAlign w:val="superscript"/>
    </w:rPr>
  </w:style>
  <w:style w:type="paragraph" w:styleId="ListParagraph">
    <w:name w:val="List Paragraph"/>
    <w:basedOn w:val="Normal"/>
    <w:uiPriority w:val="34"/>
    <w:qFormat/>
    <w:rsid w:val="00A17E23"/>
    <w:pPr>
      <w:ind w:left="720"/>
      <w:contextualSpacing/>
    </w:pPr>
  </w:style>
  <w:style w:type="paragraph" w:styleId="NormalWeb">
    <w:name w:val="Normal (Web)"/>
    <w:basedOn w:val="Normal"/>
    <w:uiPriority w:val="99"/>
    <w:unhideWhenUsed/>
    <w:rsid w:val="005F7828"/>
    <w:pPr>
      <w:spacing w:before="100" w:beforeAutospacing="1" w:after="100" w:afterAutospacing="1" w:line="240" w:lineRule="auto"/>
    </w:pPr>
    <w:rPr>
      <w:rFonts w:ascii="Times New Roman" w:eastAsiaTheme="minorEastAsia" w:hAnsi="Times New Roman" w:cs="Times New Roman"/>
      <w:szCs w:val="24"/>
    </w:rPr>
  </w:style>
  <w:style w:type="paragraph" w:styleId="BalloonText">
    <w:name w:val="Balloon Text"/>
    <w:basedOn w:val="Normal"/>
    <w:link w:val="BalloonTextChar"/>
    <w:uiPriority w:val="99"/>
    <w:semiHidden/>
    <w:unhideWhenUsed/>
    <w:rsid w:val="005F7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828"/>
    <w:rPr>
      <w:rFonts w:ascii="Tahoma" w:hAnsi="Tahoma" w:cs="Tahoma"/>
      <w:sz w:val="16"/>
      <w:szCs w:val="16"/>
    </w:rPr>
  </w:style>
  <w:style w:type="character" w:styleId="PlaceholderText">
    <w:name w:val="Placeholder Text"/>
    <w:basedOn w:val="DefaultParagraphFont"/>
    <w:uiPriority w:val="99"/>
    <w:semiHidden/>
    <w:rsid w:val="00101B43"/>
    <w:rPr>
      <w:color w:val="808080"/>
    </w:rPr>
  </w:style>
  <w:style w:type="character" w:customStyle="1" w:styleId="Heading4Char">
    <w:name w:val="Heading 4 Char"/>
    <w:basedOn w:val="DefaultParagraphFont"/>
    <w:link w:val="Heading4"/>
    <w:uiPriority w:val="9"/>
    <w:rsid w:val="007676F8"/>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7676F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7676F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7676F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676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676F8"/>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5C6939"/>
    <w:rPr>
      <w:sz w:val="16"/>
      <w:szCs w:val="16"/>
    </w:rPr>
  </w:style>
  <w:style w:type="paragraph" w:styleId="CommentText">
    <w:name w:val="annotation text"/>
    <w:basedOn w:val="Normal"/>
    <w:link w:val="CommentTextChar"/>
    <w:uiPriority w:val="99"/>
    <w:unhideWhenUsed/>
    <w:rsid w:val="005C6939"/>
    <w:pPr>
      <w:spacing w:line="240" w:lineRule="auto"/>
    </w:pPr>
    <w:rPr>
      <w:sz w:val="20"/>
      <w:szCs w:val="20"/>
    </w:rPr>
  </w:style>
  <w:style w:type="character" w:customStyle="1" w:styleId="CommentTextChar">
    <w:name w:val="Comment Text Char"/>
    <w:basedOn w:val="DefaultParagraphFont"/>
    <w:link w:val="CommentText"/>
    <w:uiPriority w:val="99"/>
    <w:rsid w:val="005C6939"/>
    <w:rPr>
      <w:rFonts w:asciiTheme="majorBidi" w:hAnsiTheme="majorBidi" w:cs="David"/>
      <w:sz w:val="20"/>
      <w:szCs w:val="20"/>
    </w:rPr>
  </w:style>
  <w:style w:type="paragraph" w:styleId="CommentSubject">
    <w:name w:val="annotation subject"/>
    <w:basedOn w:val="CommentText"/>
    <w:next w:val="CommentText"/>
    <w:link w:val="CommentSubjectChar"/>
    <w:uiPriority w:val="99"/>
    <w:semiHidden/>
    <w:unhideWhenUsed/>
    <w:rsid w:val="005C6939"/>
    <w:rPr>
      <w:b/>
      <w:bCs/>
    </w:rPr>
  </w:style>
  <w:style w:type="character" w:customStyle="1" w:styleId="CommentSubjectChar">
    <w:name w:val="Comment Subject Char"/>
    <w:basedOn w:val="CommentTextChar"/>
    <w:link w:val="CommentSubject"/>
    <w:uiPriority w:val="99"/>
    <w:semiHidden/>
    <w:rsid w:val="005C6939"/>
    <w:rPr>
      <w:rFonts w:asciiTheme="majorBidi" w:hAnsiTheme="majorBidi" w:cs="David"/>
      <w:b/>
      <w:bCs/>
      <w:sz w:val="20"/>
      <w:szCs w:val="20"/>
    </w:rPr>
  </w:style>
  <w:style w:type="character" w:styleId="EndnoteReference">
    <w:name w:val="endnote reference"/>
    <w:basedOn w:val="DefaultParagraphFont"/>
    <w:uiPriority w:val="99"/>
    <w:semiHidden/>
    <w:unhideWhenUsed/>
    <w:rsid w:val="00E050B7"/>
    <w:rPr>
      <w:vertAlign w:val="superscript"/>
    </w:rPr>
  </w:style>
  <w:style w:type="paragraph" w:styleId="EndnoteText">
    <w:name w:val="endnote text"/>
    <w:basedOn w:val="Normal"/>
    <w:link w:val="EndnoteTextChar"/>
    <w:uiPriority w:val="99"/>
    <w:semiHidden/>
    <w:unhideWhenUsed/>
    <w:rsid w:val="00080D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0D5E"/>
    <w:rPr>
      <w:rFonts w:asciiTheme="majorBidi" w:hAnsiTheme="majorBidi" w:cs="David"/>
      <w:sz w:val="20"/>
      <w:szCs w:val="20"/>
    </w:rPr>
  </w:style>
  <w:style w:type="paragraph" w:styleId="Revision">
    <w:name w:val="Revision"/>
    <w:hidden/>
    <w:uiPriority w:val="99"/>
    <w:semiHidden/>
    <w:rsid w:val="002B15DB"/>
    <w:pPr>
      <w:spacing w:after="0" w:line="240" w:lineRule="auto"/>
    </w:pPr>
    <w:rPr>
      <w:rFonts w:asciiTheme="majorBidi" w:hAnsiTheme="majorBidi" w:cs="David"/>
      <w:sz w:val="24"/>
    </w:rPr>
  </w:style>
  <w:style w:type="table" w:styleId="TableGrid">
    <w:name w:val="Table Grid"/>
    <w:basedOn w:val="TableNormal"/>
    <w:uiPriority w:val="59"/>
    <w:rsid w:val="00F21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ript-phoenician">
    <w:name w:val="script-phoenician"/>
    <w:basedOn w:val="DefaultParagraphFont"/>
    <w:rsid w:val="00713FC1"/>
  </w:style>
  <w:style w:type="paragraph" w:styleId="TOCHeading">
    <w:name w:val="TOC Heading"/>
    <w:basedOn w:val="Heading1"/>
    <w:next w:val="Normal"/>
    <w:uiPriority w:val="39"/>
    <w:unhideWhenUsed/>
    <w:qFormat/>
    <w:rsid w:val="00607914"/>
    <w:pPr>
      <w:keepLines/>
      <w:pageBreakBefore w:val="0"/>
      <w:numPr>
        <w:numId w:val="0"/>
      </w:numPr>
      <w:spacing w:before="480" w:line="276" w:lineRule="auto"/>
      <w:outlineLvl w:val="9"/>
    </w:pPr>
    <w:rPr>
      <w:rFonts w:asciiTheme="majorHAnsi" w:eastAsiaTheme="majorEastAsia" w:hAnsiTheme="majorHAnsi" w:cstheme="majorBidi"/>
      <w:b/>
      <w:bCs/>
      <w:color w:val="365F91" w:themeColor="accent1" w:themeShade="BF"/>
      <w:sz w:val="28"/>
      <w:szCs w:val="28"/>
      <w:u w:val="none"/>
      <w:lang w:eastAsia="ja-JP" w:bidi="ar-SA"/>
    </w:rPr>
  </w:style>
  <w:style w:type="paragraph" w:styleId="TOC1">
    <w:name w:val="toc 1"/>
    <w:basedOn w:val="Normal"/>
    <w:next w:val="Normal"/>
    <w:autoRedefine/>
    <w:uiPriority w:val="39"/>
    <w:unhideWhenUsed/>
    <w:rsid w:val="00607914"/>
    <w:pPr>
      <w:spacing w:after="100"/>
    </w:pPr>
  </w:style>
  <w:style w:type="paragraph" w:styleId="TOC2">
    <w:name w:val="toc 2"/>
    <w:basedOn w:val="Normal"/>
    <w:next w:val="Normal"/>
    <w:autoRedefine/>
    <w:uiPriority w:val="39"/>
    <w:unhideWhenUsed/>
    <w:rsid w:val="00607914"/>
    <w:pPr>
      <w:spacing w:after="100"/>
      <w:ind w:left="240"/>
    </w:pPr>
  </w:style>
  <w:style w:type="paragraph" w:styleId="TOC3">
    <w:name w:val="toc 3"/>
    <w:basedOn w:val="Normal"/>
    <w:next w:val="Normal"/>
    <w:autoRedefine/>
    <w:uiPriority w:val="39"/>
    <w:unhideWhenUsed/>
    <w:rsid w:val="00607914"/>
    <w:pPr>
      <w:spacing w:after="100"/>
      <w:ind w:left="480"/>
    </w:pPr>
  </w:style>
  <w:style w:type="character" w:styleId="Hyperlink">
    <w:name w:val="Hyperlink"/>
    <w:basedOn w:val="DefaultParagraphFont"/>
    <w:uiPriority w:val="99"/>
    <w:unhideWhenUsed/>
    <w:rsid w:val="006079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5610">
      <w:bodyDiv w:val="1"/>
      <w:marLeft w:val="0"/>
      <w:marRight w:val="0"/>
      <w:marTop w:val="0"/>
      <w:marBottom w:val="0"/>
      <w:divBdr>
        <w:top w:val="none" w:sz="0" w:space="0" w:color="auto"/>
        <w:left w:val="none" w:sz="0" w:space="0" w:color="auto"/>
        <w:bottom w:val="none" w:sz="0" w:space="0" w:color="auto"/>
        <w:right w:val="none" w:sz="0" w:space="0" w:color="auto"/>
      </w:divBdr>
    </w:div>
    <w:div w:id="90273527">
      <w:bodyDiv w:val="1"/>
      <w:marLeft w:val="0"/>
      <w:marRight w:val="0"/>
      <w:marTop w:val="0"/>
      <w:marBottom w:val="0"/>
      <w:divBdr>
        <w:top w:val="none" w:sz="0" w:space="0" w:color="auto"/>
        <w:left w:val="none" w:sz="0" w:space="0" w:color="auto"/>
        <w:bottom w:val="none" w:sz="0" w:space="0" w:color="auto"/>
        <w:right w:val="none" w:sz="0" w:space="0" w:color="auto"/>
      </w:divBdr>
    </w:div>
    <w:div w:id="198468375">
      <w:bodyDiv w:val="1"/>
      <w:marLeft w:val="0"/>
      <w:marRight w:val="0"/>
      <w:marTop w:val="0"/>
      <w:marBottom w:val="0"/>
      <w:divBdr>
        <w:top w:val="none" w:sz="0" w:space="0" w:color="auto"/>
        <w:left w:val="none" w:sz="0" w:space="0" w:color="auto"/>
        <w:bottom w:val="none" w:sz="0" w:space="0" w:color="auto"/>
        <w:right w:val="none" w:sz="0" w:space="0" w:color="auto"/>
      </w:divBdr>
    </w:div>
    <w:div w:id="374814689">
      <w:bodyDiv w:val="1"/>
      <w:marLeft w:val="0"/>
      <w:marRight w:val="0"/>
      <w:marTop w:val="0"/>
      <w:marBottom w:val="0"/>
      <w:divBdr>
        <w:top w:val="none" w:sz="0" w:space="0" w:color="auto"/>
        <w:left w:val="none" w:sz="0" w:space="0" w:color="auto"/>
        <w:bottom w:val="none" w:sz="0" w:space="0" w:color="auto"/>
        <w:right w:val="none" w:sz="0" w:space="0" w:color="auto"/>
      </w:divBdr>
    </w:div>
    <w:div w:id="388113163">
      <w:bodyDiv w:val="1"/>
      <w:marLeft w:val="0"/>
      <w:marRight w:val="0"/>
      <w:marTop w:val="0"/>
      <w:marBottom w:val="0"/>
      <w:divBdr>
        <w:top w:val="none" w:sz="0" w:space="0" w:color="auto"/>
        <w:left w:val="none" w:sz="0" w:space="0" w:color="auto"/>
        <w:bottom w:val="none" w:sz="0" w:space="0" w:color="auto"/>
        <w:right w:val="none" w:sz="0" w:space="0" w:color="auto"/>
      </w:divBdr>
    </w:div>
    <w:div w:id="455487167">
      <w:bodyDiv w:val="1"/>
      <w:marLeft w:val="0"/>
      <w:marRight w:val="0"/>
      <w:marTop w:val="0"/>
      <w:marBottom w:val="0"/>
      <w:divBdr>
        <w:top w:val="none" w:sz="0" w:space="0" w:color="auto"/>
        <w:left w:val="none" w:sz="0" w:space="0" w:color="auto"/>
        <w:bottom w:val="none" w:sz="0" w:space="0" w:color="auto"/>
        <w:right w:val="none" w:sz="0" w:space="0" w:color="auto"/>
      </w:divBdr>
    </w:div>
    <w:div w:id="463498768">
      <w:bodyDiv w:val="1"/>
      <w:marLeft w:val="0"/>
      <w:marRight w:val="0"/>
      <w:marTop w:val="0"/>
      <w:marBottom w:val="0"/>
      <w:divBdr>
        <w:top w:val="none" w:sz="0" w:space="0" w:color="auto"/>
        <w:left w:val="none" w:sz="0" w:space="0" w:color="auto"/>
        <w:bottom w:val="none" w:sz="0" w:space="0" w:color="auto"/>
        <w:right w:val="none" w:sz="0" w:space="0" w:color="auto"/>
      </w:divBdr>
    </w:div>
    <w:div w:id="531193605">
      <w:bodyDiv w:val="1"/>
      <w:marLeft w:val="0"/>
      <w:marRight w:val="0"/>
      <w:marTop w:val="0"/>
      <w:marBottom w:val="0"/>
      <w:divBdr>
        <w:top w:val="none" w:sz="0" w:space="0" w:color="auto"/>
        <w:left w:val="none" w:sz="0" w:space="0" w:color="auto"/>
        <w:bottom w:val="none" w:sz="0" w:space="0" w:color="auto"/>
        <w:right w:val="none" w:sz="0" w:space="0" w:color="auto"/>
      </w:divBdr>
    </w:div>
    <w:div w:id="644941376">
      <w:bodyDiv w:val="1"/>
      <w:marLeft w:val="0"/>
      <w:marRight w:val="0"/>
      <w:marTop w:val="0"/>
      <w:marBottom w:val="0"/>
      <w:divBdr>
        <w:top w:val="none" w:sz="0" w:space="0" w:color="auto"/>
        <w:left w:val="none" w:sz="0" w:space="0" w:color="auto"/>
        <w:bottom w:val="none" w:sz="0" w:space="0" w:color="auto"/>
        <w:right w:val="none" w:sz="0" w:space="0" w:color="auto"/>
      </w:divBdr>
    </w:div>
    <w:div w:id="736974100">
      <w:bodyDiv w:val="1"/>
      <w:marLeft w:val="0"/>
      <w:marRight w:val="0"/>
      <w:marTop w:val="0"/>
      <w:marBottom w:val="0"/>
      <w:divBdr>
        <w:top w:val="none" w:sz="0" w:space="0" w:color="auto"/>
        <w:left w:val="none" w:sz="0" w:space="0" w:color="auto"/>
        <w:bottom w:val="none" w:sz="0" w:space="0" w:color="auto"/>
        <w:right w:val="none" w:sz="0" w:space="0" w:color="auto"/>
      </w:divBdr>
      <w:divsChild>
        <w:div w:id="851575113">
          <w:marLeft w:val="0"/>
          <w:marRight w:val="0"/>
          <w:marTop w:val="0"/>
          <w:marBottom w:val="0"/>
          <w:divBdr>
            <w:top w:val="none" w:sz="0" w:space="0" w:color="auto"/>
            <w:left w:val="none" w:sz="0" w:space="0" w:color="auto"/>
            <w:bottom w:val="none" w:sz="0" w:space="0" w:color="auto"/>
            <w:right w:val="none" w:sz="0" w:space="0" w:color="auto"/>
          </w:divBdr>
          <w:divsChild>
            <w:div w:id="716390429">
              <w:marLeft w:val="0"/>
              <w:marRight w:val="0"/>
              <w:marTop w:val="0"/>
              <w:marBottom w:val="0"/>
              <w:divBdr>
                <w:top w:val="none" w:sz="0" w:space="0" w:color="auto"/>
                <w:left w:val="none" w:sz="0" w:space="0" w:color="auto"/>
                <w:bottom w:val="none" w:sz="0" w:space="0" w:color="auto"/>
                <w:right w:val="none" w:sz="0" w:space="0" w:color="auto"/>
              </w:divBdr>
              <w:divsChild>
                <w:div w:id="825054644">
                  <w:marLeft w:val="0"/>
                  <w:marRight w:val="0"/>
                  <w:marTop w:val="0"/>
                  <w:marBottom w:val="0"/>
                  <w:divBdr>
                    <w:top w:val="none" w:sz="0" w:space="0" w:color="auto"/>
                    <w:left w:val="none" w:sz="0" w:space="0" w:color="auto"/>
                    <w:bottom w:val="none" w:sz="0" w:space="0" w:color="auto"/>
                    <w:right w:val="none" w:sz="0" w:space="0" w:color="auto"/>
                  </w:divBdr>
                  <w:divsChild>
                    <w:div w:id="590891234">
                      <w:marLeft w:val="0"/>
                      <w:marRight w:val="0"/>
                      <w:marTop w:val="0"/>
                      <w:marBottom w:val="0"/>
                      <w:divBdr>
                        <w:top w:val="none" w:sz="0" w:space="0" w:color="auto"/>
                        <w:left w:val="none" w:sz="0" w:space="0" w:color="auto"/>
                        <w:bottom w:val="none" w:sz="0" w:space="0" w:color="auto"/>
                        <w:right w:val="none" w:sz="0" w:space="0" w:color="auto"/>
                      </w:divBdr>
                      <w:divsChild>
                        <w:div w:id="125708377">
                          <w:marLeft w:val="0"/>
                          <w:marRight w:val="0"/>
                          <w:marTop w:val="0"/>
                          <w:marBottom w:val="0"/>
                          <w:divBdr>
                            <w:top w:val="none" w:sz="0" w:space="0" w:color="auto"/>
                            <w:left w:val="none" w:sz="0" w:space="0" w:color="auto"/>
                            <w:bottom w:val="none" w:sz="0" w:space="0" w:color="auto"/>
                            <w:right w:val="none" w:sz="0" w:space="0" w:color="auto"/>
                          </w:divBdr>
                          <w:divsChild>
                            <w:div w:id="916016001">
                              <w:marLeft w:val="0"/>
                              <w:marRight w:val="0"/>
                              <w:marTop w:val="0"/>
                              <w:marBottom w:val="0"/>
                              <w:divBdr>
                                <w:top w:val="none" w:sz="0" w:space="0" w:color="auto"/>
                                <w:left w:val="none" w:sz="0" w:space="0" w:color="auto"/>
                                <w:bottom w:val="none" w:sz="0" w:space="0" w:color="auto"/>
                                <w:right w:val="none" w:sz="0" w:space="0" w:color="auto"/>
                              </w:divBdr>
                              <w:divsChild>
                                <w:div w:id="1542018379">
                                  <w:marLeft w:val="0"/>
                                  <w:marRight w:val="0"/>
                                  <w:marTop w:val="0"/>
                                  <w:marBottom w:val="0"/>
                                  <w:divBdr>
                                    <w:top w:val="none" w:sz="0" w:space="0" w:color="auto"/>
                                    <w:left w:val="none" w:sz="0" w:space="0" w:color="auto"/>
                                    <w:bottom w:val="none" w:sz="0" w:space="0" w:color="auto"/>
                                    <w:right w:val="none" w:sz="0" w:space="0" w:color="auto"/>
                                  </w:divBdr>
                                  <w:divsChild>
                                    <w:div w:id="663168096">
                                      <w:marLeft w:val="0"/>
                                      <w:marRight w:val="0"/>
                                      <w:marTop w:val="0"/>
                                      <w:marBottom w:val="0"/>
                                      <w:divBdr>
                                        <w:top w:val="none" w:sz="0" w:space="0" w:color="auto"/>
                                        <w:left w:val="none" w:sz="0" w:space="0" w:color="auto"/>
                                        <w:bottom w:val="none" w:sz="0" w:space="0" w:color="auto"/>
                                        <w:right w:val="none" w:sz="0" w:space="0" w:color="auto"/>
                                      </w:divBdr>
                                      <w:divsChild>
                                        <w:div w:id="507716907">
                                          <w:marLeft w:val="0"/>
                                          <w:marRight w:val="0"/>
                                          <w:marTop w:val="0"/>
                                          <w:marBottom w:val="0"/>
                                          <w:divBdr>
                                            <w:top w:val="none" w:sz="0" w:space="0" w:color="auto"/>
                                            <w:left w:val="none" w:sz="0" w:space="0" w:color="auto"/>
                                            <w:bottom w:val="none" w:sz="0" w:space="0" w:color="auto"/>
                                            <w:right w:val="none" w:sz="0" w:space="0" w:color="auto"/>
                                          </w:divBdr>
                                          <w:divsChild>
                                            <w:div w:id="1877304231">
                                              <w:marLeft w:val="0"/>
                                              <w:marRight w:val="0"/>
                                              <w:marTop w:val="0"/>
                                              <w:marBottom w:val="0"/>
                                              <w:divBdr>
                                                <w:top w:val="none" w:sz="0" w:space="0" w:color="auto"/>
                                                <w:left w:val="none" w:sz="0" w:space="0" w:color="auto"/>
                                                <w:bottom w:val="none" w:sz="0" w:space="0" w:color="auto"/>
                                                <w:right w:val="none" w:sz="0" w:space="0" w:color="auto"/>
                                              </w:divBdr>
                                              <w:divsChild>
                                                <w:div w:id="669411752">
                                                  <w:marLeft w:val="0"/>
                                                  <w:marRight w:val="0"/>
                                                  <w:marTop w:val="0"/>
                                                  <w:marBottom w:val="0"/>
                                                  <w:divBdr>
                                                    <w:top w:val="none" w:sz="0" w:space="0" w:color="auto"/>
                                                    <w:left w:val="none" w:sz="0" w:space="0" w:color="auto"/>
                                                    <w:bottom w:val="none" w:sz="0" w:space="0" w:color="auto"/>
                                                    <w:right w:val="none" w:sz="0" w:space="0" w:color="auto"/>
                                                  </w:divBdr>
                                                  <w:divsChild>
                                                    <w:div w:id="605773381">
                                                      <w:marLeft w:val="0"/>
                                                      <w:marRight w:val="0"/>
                                                      <w:marTop w:val="0"/>
                                                      <w:marBottom w:val="0"/>
                                                      <w:divBdr>
                                                        <w:top w:val="none" w:sz="0" w:space="0" w:color="auto"/>
                                                        <w:left w:val="none" w:sz="0" w:space="0" w:color="auto"/>
                                                        <w:bottom w:val="none" w:sz="0" w:space="0" w:color="auto"/>
                                                        <w:right w:val="none" w:sz="0" w:space="0" w:color="auto"/>
                                                      </w:divBdr>
                                                      <w:divsChild>
                                                        <w:div w:id="1403603638">
                                                          <w:marLeft w:val="0"/>
                                                          <w:marRight w:val="0"/>
                                                          <w:marTop w:val="0"/>
                                                          <w:marBottom w:val="0"/>
                                                          <w:divBdr>
                                                            <w:top w:val="none" w:sz="0" w:space="0" w:color="auto"/>
                                                            <w:left w:val="none" w:sz="0" w:space="0" w:color="auto"/>
                                                            <w:bottom w:val="none" w:sz="0" w:space="0" w:color="auto"/>
                                                            <w:right w:val="none" w:sz="0" w:space="0" w:color="auto"/>
                                                          </w:divBdr>
                                                          <w:divsChild>
                                                            <w:div w:id="584850876">
                                                              <w:marLeft w:val="0"/>
                                                              <w:marRight w:val="0"/>
                                                              <w:marTop w:val="0"/>
                                                              <w:marBottom w:val="0"/>
                                                              <w:divBdr>
                                                                <w:top w:val="none" w:sz="0" w:space="0" w:color="auto"/>
                                                                <w:left w:val="none" w:sz="0" w:space="0" w:color="auto"/>
                                                                <w:bottom w:val="none" w:sz="0" w:space="0" w:color="auto"/>
                                                                <w:right w:val="none" w:sz="0" w:space="0" w:color="auto"/>
                                                              </w:divBdr>
                                                              <w:divsChild>
                                                                <w:div w:id="1273131796">
                                                                  <w:marLeft w:val="0"/>
                                                                  <w:marRight w:val="0"/>
                                                                  <w:marTop w:val="0"/>
                                                                  <w:marBottom w:val="0"/>
                                                                  <w:divBdr>
                                                                    <w:top w:val="none" w:sz="0" w:space="0" w:color="auto"/>
                                                                    <w:left w:val="none" w:sz="0" w:space="0" w:color="auto"/>
                                                                    <w:bottom w:val="none" w:sz="0" w:space="0" w:color="auto"/>
                                                                    <w:right w:val="none" w:sz="0" w:space="0" w:color="auto"/>
                                                                  </w:divBdr>
                                                                  <w:divsChild>
                                                                    <w:div w:id="1757894749">
                                                                      <w:marLeft w:val="0"/>
                                                                      <w:marRight w:val="0"/>
                                                                      <w:marTop w:val="0"/>
                                                                      <w:marBottom w:val="0"/>
                                                                      <w:divBdr>
                                                                        <w:top w:val="none" w:sz="0" w:space="0" w:color="auto"/>
                                                                        <w:left w:val="none" w:sz="0" w:space="0" w:color="auto"/>
                                                                        <w:bottom w:val="none" w:sz="0" w:space="0" w:color="auto"/>
                                                                        <w:right w:val="none" w:sz="0" w:space="0" w:color="auto"/>
                                                                      </w:divBdr>
                                                                      <w:divsChild>
                                                                        <w:div w:id="1331448591">
                                                                          <w:marLeft w:val="0"/>
                                                                          <w:marRight w:val="0"/>
                                                                          <w:marTop w:val="0"/>
                                                                          <w:marBottom w:val="0"/>
                                                                          <w:divBdr>
                                                                            <w:top w:val="none" w:sz="0" w:space="0" w:color="auto"/>
                                                                            <w:left w:val="none" w:sz="0" w:space="0" w:color="auto"/>
                                                                            <w:bottom w:val="none" w:sz="0" w:space="0" w:color="auto"/>
                                                                            <w:right w:val="none" w:sz="0" w:space="0" w:color="auto"/>
                                                                          </w:divBdr>
                                                                          <w:divsChild>
                                                                            <w:div w:id="885261803">
                                                                              <w:marLeft w:val="0"/>
                                                                              <w:marRight w:val="0"/>
                                                                              <w:marTop w:val="0"/>
                                                                              <w:marBottom w:val="0"/>
                                                                              <w:divBdr>
                                                                                <w:top w:val="none" w:sz="0" w:space="0" w:color="auto"/>
                                                                                <w:left w:val="none" w:sz="0" w:space="0" w:color="auto"/>
                                                                                <w:bottom w:val="none" w:sz="0" w:space="0" w:color="auto"/>
                                                                                <w:right w:val="none" w:sz="0" w:space="0" w:color="auto"/>
                                                                              </w:divBdr>
                                                                              <w:divsChild>
                                                                                <w:div w:id="334501811">
                                                                                  <w:marLeft w:val="0"/>
                                                                                  <w:marRight w:val="0"/>
                                                                                  <w:marTop w:val="0"/>
                                                                                  <w:marBottom w:val="0"/>
                                                                                  <w:divBdr>
                                                                                    <w:top w:val="none" w:sz="0" w:space="0" w:color="auto"/>
                                                                                    <w:left w:val="none" w:sz="0" w:space="0" w:color="auto"/>
                                                                                    <w:bottom w:val="none" w:sz="0" w:space="0" w:color="auto"/>
                                                                                    <w:right w:val="none" w:sz="0" w:space="0" w:color="auto"/>
                                                                                  </w:divBdr>
                                                                                  <w:divsChild>
                                                                                    <w:div w:id="1499349831">
                                                                                      <w:marLeft w:val="0"/>
                                                                                      <w:marRight w:val="0"/>
                                                                                      <w:marTop w:val="0"/>
                                                                                      <w:marBottom w:val="0"/>
                                                                                      <w:divBdr>
                                                                                        <w:top w:val="none" w:sz="0" w:space="0" w:color="auto"/>
                                                                                        <w:left w:val="none" w:sz="0" w:space="0" w:color="auto"/>
                                                                                        <w:bottom w:val="none" w:sz="0" w:space="0" w:color="auto"/>
                                                                                        <w:right w:val="none" w:sz="0" w:space="0" w:color="auto"/>
                                                                                      </w:divBdr>
                                                                                      <w:divsChild>
                                                                                        <w:div w:id="571160741">
                                                                                          <w:marLeft w:val="0"/>
                                                                                          <w:marRight w:val="0"/>
                                                                                          <w:marTop w:val="0"/>
                                                                                          <w:marBottom w:val="0"/>
                                                                                          <w:divBdr>
                                                                                            <w:top w:val="none" w:sz="0" w:space="0" w:color="auto"/>
                                                                                            <w:left w:val="none" w:sz="0" w:space="0" w:color="auto"/>
                                                                                            <w:bottom w:val="none" w:sz="0" w:space="0" w:color="auto"/>
                                                                                            <w:right w:val="none" w:sz="0" w:space="0" w:color="auto"/>
                                                                                          </w:divBdr>
                                                                                          <w:divsChild>
                                                                                            <w:div w:id="1648896944">
                                                                                              <w:marLeft w:val="0"/>
                                                                                              <w:marRight w:val="0"/>
                                                                                              <w:marTop w:val="0"/>
                                                                                              <w:marBottom w:val="0"/>
                                                                                              <w:divBdr>
                                                                                                <w:top w:val="none" w:sz="0" w:space="0" w:color="auto"/>
                                                                                                <w:left w:val="none" w:sz="0" w:space="0" w:color="auto"/>
                                                                                                <w:bottom w:val="none" w:sz="0" w:space="0" w:color="auto"/>
                                                                                                <w:right w:val="none" w:sz="0" w:space="0" w:color="auto"/>
                                                                                              </w:divBdr>
                                                                                              <w:divsChild>
                                                                                                <w:div w:id="2024167088">
                                                                                                  <w:marLeft w:val="0"/>
                                                                                                  <w:marRight w:val="0"/>
                                                                                                  <w:marTop w:val="0"/>
                                                                                                  <w:marBottom w:val="0"/>
                                                                                                  <w:divBdr>
                                                                                                    <w:top w:val="none" w:sz="0" w:space="0" w:color="auto"/>
                                                                                                    <w:left w:val="none" w:sz="0" w:space="0" w:color="auto"/>
                                                                                                    <w:bottom w:val="none" w:sz="0" w:space="0" w:color="auto"/>
                                                                                                    <w:right w:val="none" w:sz="0" w:space="0" w:color="auto"/>
                                                                                                  </w:divBdr>
                                                                                                  <w:divsChild>
                                                                                                    <w:div w:id="205991697">
                                                                                                      <w:marLeft w:val="0"/>
                                                                                                      <w:marRight w:val="0"/>
                                                                                                      <w:marTop w:val="0"/>
                                                                                                      <w:marBottom w:val="0"/>
                                                                                                      <w:divBdr>
                                                                                                        <w:top w:val="none" w:sz="0" w:space="0" w:color="auto"/>
                                                                                                        <w:left w:val="none" w:sz="0" w:space="0" w:color="auto"/>
                                                                                                        <w:bottom w:val="none" w:sz="0" w:space="0" w:color="auto"/>
                                                                                                        <w:right w:val="none" w:sz="0" w:space="0" w:color="auto"/>
                                                                                                      </w:divBdr>
                                                                                                      <w:divsChild>
                                                                                                        <w:div w:id="543757028">
                                                                                                          <w:marLeft w:val="0"/>
                                                                                                          <w:marRight w:val="0"/>
                                                                                                          <w:marTop w:val="0"/>
                                                                                                          <w:marBottom w:val="0"/>
                                                                                                          <w:divBdr>
                                                                                                            <w:top w:val="none" w:sz="0" w:space="0" w:color="auto"/>
                                                                                                            <w:left w:val="none" w:sz="0" w:space="0" w:color="auto"/>
                                                                                                            <w:bottom w:val="none" w:sz="0" w:space="0" w:color="auto"/>
                                                                                                            <w:right w:val="none" w:sz="0" w:space="0" w:color="auto"/>
                                                                                                          </w:divBdr>
                                                                                                          <w:divsChild>
                                                                                                            <w:div w:id="1013147210">
                                                                                                              <w:marLeft w:val="0"/>
                                                                                                              <w:marRight w:val="0"/>
                                                                                                              <w:marTop w:val="0"/>
                                                                                                              <w:marBottom w:val="0"/>
                                                                                                              <w:divBdr>
                                                                                                                <w:top w:val="none" w:sz="0" w:space="0" w:color="auto"/>
                                                                                                                <w:left w:val="none" w:sz="0" w:space="0" w:color="auto"/>
                                                                                                                <w:bottom w:val="none" w:sz="0" w:space="0" w:color="auto"/>
                                                                                                                <w:right w:val="none" w:sz="0" w:space="0" w:color="auto"/>
                                                                                                              </w:divBdr>
                                                                                                              <w:divsChild>
                                                                                                                <w:div w:id="50544314">
                                                                                                                  <w:marLeft w:val="0"/>
                                                                                                                  <w:marRight w:val="0"/>
                                                                                                                  <w:marTop w:val="0"/>
                                                                                                                  <w:marBottom w:val="0"/>
                                                                                                                  <w:divBdr>
                                                                                                                    <w:top w:val="none" w:sz="0" w:space="0" w:color="auto"/>
                                                                                                                    <w:left w:val="none" w:sz="0" w:space="0" w:color="auto"/>
                                                                                                                    <w:bottom w:val="none" w:sz="0" w:space="0" w:color="auto"/>
                                                                                                                    <w:right w:val="none" w:sz="0" w:space="0" w:color="auto"/>
                                                                                                                  </w:divBdr>
                                                                                                                  <w:divsChild>
                                                                                                                    <w:div w:id="474614160">
                                                                                                                      <w:marLeft w:val="0"/>
                                                                                                                      <w:marRight w:val="0"/>
                                                                                                                      <w:marTop w:val="0"/>
                                                                                                                      <w:marBottom w:val="0"/>
                                                                                                                      <w:divBdr>
                                                                                                                        <w:top w:val="none" w:sz="0" w:space="0" w:color="auto"/>
                                                                                                                        <w:left w:val="none" w:sz="0" w:space="0" w:color="auto"/>
                                                                                                                        <w:bottom w:val="none" w:sz="0" w:space="0" w:color="auto"/>
                                                                                                                        <w:right w:val="none" w:sz="0" w:space="0" w:color="auto"/>
                                                                                                                      </w:divBdr>
                                                                                                                      <w:divsChild>
                                                                                                                        <w:div w:id="1991860888">
                                                                                                                          <w:marLeft w:val="0"/>
                                                                                                                          <w:marRight w:val="0"/>
                                                                                                                          <w:marTop w:val="0"/>
                                                                                                                          <w:marBottom w:val="0"/>
                                                                                                                          <w:divBdr>
                                                                                                                            <w:top w:val="none" w:sz="0" w:space="0" w:color="auto"/>
                                                                                                                            <w:left w:val="none" w:sz="0" w:space="0" w:color="auto"/>
                                                                                                                            <w:bottom w:val="none" w:sz="0" w:space="0" w:color="auto"/>
                                                                                                                            <w:right w:val="none" w:sz="0" w:space="0" w:color="auto"/>
                                                                                                                          </w:divBdr>
                                                                                                                          <w:divsChild>
                                                                                                                            <w:div w:id="794908680">
                                                                                                                              <w:marLeft w:val="0"/>
                                                                                                                              <w:marRight w:val="0"/>
                                                                                                                              <w:marTop w:val="0"/>
                                                                                                                              <w:marBottom w:val="0"/>
                                                                                                                              <w:divBdr>
                                                                                                                                <w:top w:val="none" w:sz="0" w:space="0" w:color="auto"/>
                                                                                                                                <w:left w:val="none" w:sz="0" w:space="0" w:color="auto"/>
                                                                                                                                <w:bottom w:val="none" w:sz="0" w:space="0" w:color="auto"/>
                                                                                                                                <w:right w:val="none" w:sz="0" w:space="0" w:color="auto"/>
                                                                                                                              </w:divBdr>
                                                                                                                              <w:divsChild>
                                                                                                                                <w:div w:id="1731923368">
                                                                                                                                  <w:marLeft w:val="0"/>
                                                                                                                                  <w:marRight w:val="0"/>
                                                                                                                                  <w:marTop w:val="0"/>
                                                                                                                                  <w:marBottom w:val="0"/>
                                                                                                                                  <w:divBdr>
                                                                                                                                    <w:top w:val="none" w:sz="0" w:space="0" w:color="auto"/>
                                                                                                                                    <w:left w:val="none" w:sz="0" w:space="0" w:color="auto"/>
                                                                                                                                    <w:bottom w:val="none" w:sz="0" w:space="0" w:color="auto"/>
                                                                                                                                    <w:right w:val="none" w:sz="0" w:space="0" w:color="auto"/>
                                                                                                                                  </w:divBdr>
                                                                                                                                  <w:divsChild>
                                                                                                                                    <w:div w:id="565992695">
                                                                                                                                      <w:marLeft w:val="0"/>
                                                                                                                                      <w:marRight w:val="0"/>
                                                                                                                                      <w:marTop w:val="0"/>
                                                                                                                                      <w:marBottom w:val="0"/>
                                                                                                                                      <w:divBdr>
                                                                                                                                        <w:top w:val="none" w:sz="0" w:space="0" w:color="auto"/>
                                                                                                                                        <w:left w:val="none" w:sz="0" w:space="0" w:color="auto"/>
                                                                                                                                        <w:bottom w:val="none" w:sz="0" w:space="0" w:color="auto"/>
                                                                                                                                        <w:right w:val="none" w:sz="0" w:space="0" w:color="auto"/>
                                                                                                                                      </w:divBdr>
                                                                                                                                      <w:divsChild>
                                                                                                                                        <w:div w:id="1625849668">
                                                                                                                                          <w:marLeft w:val="0"/>
                                                                                                                                          <w:marRight w:val="0"/>
                                                                                                                                          <w:marTop w:val="0"/>
                                                                                                                                          <w:marBottom w:val="0"/>
                                                                                                                                          <w:divBdr>
                                                                                                                                            <w:top w:val="none" w:sz="0" w:space="0" w:color="auto"/>
                                                                                                                                            <w:left w:val="none" w:sz="0" w:space="0" w:color="auto"/>
                                                                                                                                            <w:bottom w:val="none" w:sz="0" w:space="0" w:color="auto"/>
                                                                                                                                            <w:right w:val="none" w:sz="0" w:space="0" w:color="auto"/>
                                                                                                                                          </w:divBdr>
                                                                                                                                          <w:divsChild>
                                                                                                                                            <w:div w:id="227620308">
                                                                                                                                              <w:marLeft w:val="0"/>
                                                                                                                                              <w:marRight w:val="0"/>
                                                                                                                                              <w:marTop w:val="0"/>
                                                                                                                                              <w:marBottom w:val="0"/>
                                                                                                                                              <w:divBdr>
                                                                                                                                                <w:top w:val="none" w:sz="0" w:space="0" w:color="auto"/>
                                                                                                                                                <w:left w:val="none" w:sz="0" w:space="0" w:color="auto"/>
                                                                                                                                                <w:bottom w:val="none" w:sz="0" w:space="0" w:color="auto"/>
                                                                                                                                                <w:right w:val="none" w:sz="0" w:space="0" w:color="auto"/>
                                                                                                                                              </w:divBdr>
                                                                                                                                              <w:divsChild>
                                                                                                                                                <w:div w:id="2125419530">
                                                                                                                                                  <w:marLeft w:val="0"/>
                                                                                                                                                  <w:marRight w:val="0"/>
                                                                                                                                                  <w:marTop w:val="0"/>
                                                                                                                                                  <w:marBottom w:val="0"/>
                                                                                                                                                  <w:divBdr>
                                                                                                                                                    <w:top w:val="none" w:sz="0" w:space="0" w:color="auto"/>
                                                                                                                                                    <w:left w:val="none" w:sz="0" w:space="0" w:color="auto"/>
                                                                                                                                                    <w:bottom w:val="none" w:sz="0" w:space="0" w:color="auto"/>
                                                                                                                                                    <w:right w:val="none" w:sz="0" w:space="0" w:color="auto"/>
                                                                                                                                                  </w:divBdr>
                                                                                                                                                  <w:divsChild>
                                                                                                                                                    <w:div w:id="1885480614">
                                                                                                                                                      <w:marLeft w:val="0"/>
                                                                                                                                                      <w:marRight w:val="0"/>
                                                                                                                                                      <w:marTop w:val="0"/>
                                                                                                                                                      <w:marBottom w:val="0"/>
                                                                                                                                                      <w:divBdr>
                                                                                                                                                        <w:top w:val="none" w:sz="0" w:space="0" w:color="auto"/>
                                                                                                                                                        <w:left w:val="none" w:sz="0" w:space="0" w:color="auto"/>
                                                                                                                                                        <w:bottom w:val="none" w:sz="0" w:space="0" w:color="auto"/>
                                                                                                                                                        <w:right w:val="none" w:sz="0" w:space="0" w:color="auto"/>
                                                                                                                                                      </w:divBdr>
                                                                                                                                                      <w:divsChild>
                                                                                                                                                        <w:div w:id="914245580">
                                                                                                                                                          <w:marLeft w:val="0"/>
                                                                                                                                                          <w:marRight w:val="0"/>
                                                                                                                                                          <w:marTop w:val="0"/>
                                                                                                                                                          <w:marBottom w:val="0"/>
                                                                                                                                                          <w:divBdr>
                                                                                                                                                            <w:top w:val="none" w:sz="0" w:space="0" w:color="auto"/>
                                                                                                                                                            <w:left w:val="none" w:sz="0" w:space="0" w:color="auto"/>
                                                                                                                                                            <w:bottom w:val="none" w:sz="0" w:space="0" w:color="auto"/>
                                                                                                                                                            <w:right w:val="none" w:sz="0" w:space="0" w:color="auto"/>
                                                                                                                                                          </w:divBdr>
                                                                                                                                                          <w:divsChild>
                                                                                                                                                            <w:div w:id="1824160828">
                                                                                                                                                              <w:marLeft w:val="0"/>
                                                                                                                                                              <w:marRight w:val="0"/>
                                                                                                                                                              <w:marTop w:val="0"/>
                                                                                                                                                              <w:marBottom w:val="0"/>
                                                                                                                                                              <w:divBdr>
                                                                                                                                                                <w:top w:val="none" w:sz="0" w:space="0" w:color="auto"/>
                                                                                                                                                                <w:left w:val="none" w:sz="0" w:space="0" w:color="auto"/>
                                                                                                                                                                <w:bottom w:val="none" w:sz="0" w:space="0" w:color="auto"/>
                                                                                                                                                                <w:right w:val="none" w:sz="0" w:space="0" w:color="auto"/>
                                                                                                                                                              </w:divBdr>
                                                                                                                                                              <w:divsChild>
                                                                                                                                                                <w:div w:id="96294824">
                                                                                                                                                                  <w:marLeft w:val="0"/>
                                                                                                                                                                  <w:marRight w:val="0"/>
                                                                                                                                                                  <w:marTop w:val="0"/>
                                                                                                                                                                  <w:marBottom w:val="0"/>
                                                                                                                                                                  <w:divBdr>
                                                                                                                                                                    <w:top w:val="none" w:sz="0" w:space="0" w:color="auto"/>
                                                                                                                                                                    <w:left w:val="none" w:sz="0" w:space="0" w:color="auto"/>
                                                                                                                                                                    <w:bottom w:val="none" w:sz="0" w:space="0" w:color="auto"/>
                                                                                                                                                                    <w:right w:val="none" w:sz="0" w:space="0" w:color="auto"/>
                                                                                                                                                                  </w:divBdr>
                                                                                                                                                                  <w:divsChild>
                                                                                                                                                                    <w:div w:id="176963709">
                                                                                                                                                                      <w:marLeft w:val="0"/>
                                                                                                                                                                      <w:marRight w:val="0"/>
                                                                                                                                                                      <w:marTop w:val="0"/>
                                                                                                                                                                      <w:marBottom w:val="0"/>
                                                                                                                                                                      <w:divBdr>
                                                                                                                                                                        <w:top w:val="none" w:sz="0" w:space="0" w:color="auto"/>
                                                                                                                                                                        <w:left w:val="none" w:sz="0" w:space="0" w:color="auto"/>
                                                                                                                                                                        <w:bottom w:val="none" w:sz="0" w:space="0" w:color="auto"/>
                                                                                                                                                                        <w:right w:val="none" w:sz="0" w:space="0" w:color="auto"/>
                                                                                                                                                                      </w:divBdr>
                                                                                                                                                                      <w:divsChild>
                                                                                                                                                                        <w:div w:id="690108220">
                                                                                                                                                                          <w:marLeft w:val="0"/>
                                                                                                                                                                          <w:marRight w:val="0"/>
                                                                                                                                                                          <w:marTop w:val="0"/>
                                                                                                                                                                          <w:marBottom w:val="0"/>
                                                                                                                                                                          <w:divBdr>
                                                                                                                                                                            <w:top w:val="none" w:sz="0" w:space="0" w:color="auto"/>
                                                                                                                                                                            <w:left w:val="none" w:sz="0" w:space="0" w:color="auto"/>
                                                                                                                                                                            <w:bottom w:val="none" w:sz="0" w:space="0" w:color="auto"/>
                                                                                                                                                                            <w:right w:val="none" w:sz="0" w:space="0" w:color="auto"/>
                                                                                                                                                                          </w:divBdr>
                                                                                                                                                                          <w:divsChild>
                                                                                                                                                                            <w:div w:id="1448814394">
                                                                                                                                                                              <w:marLeft w:val="0"/>
                                                                                                                                                                              <w:marRight w:val="0"/>
                                                                                                                                                                              <w:marTop w:val="0"/>
                                                                                                                                                                              <w:marBottom w:val="0"/>
                                                                                                                                                                              <w:divBdr>
                                                                                                                                                                                <w:top w:val="none" w:sz="0" w:space="0" w:color="auto"/>
                                                                                                                                                                                <w:left w:val="none" w:sz="0" w:space="0" w:color="auto"/>
                                                                                                                                                                                <w:bottom w:val="none" w:sz="0" w:space="0" w:color="auto"/>
                                                                                                                                                                                <w:right w:val="none" w:sz="0" w:space="0" w:color="auto"/>
                                                                                                                                                                              </w:divBdr>
                                                                                                                                                                              <w:divsChild>
                                                                                                                                                                                <w:div w:id="188031928">
                                                                                                                                                                                  <w:marLeft w:val="0"/>
                                                                                                                                                                                  <w:marRight w:val="0"/>
                                                                                                                                                                                  <w:marTop w:val="0"/>
                                                                                                                                                                                  <w:marBottom w:val="0"/>
                                                                                                                                                                                  <w:divBdr>
                                                                                                                                                                                    <w:top w:val="none" w:sz="0" w:space="0" w:color="auto"/>
                                                                                                                                                                                    <w:left w:val="none" w:sz="0" w:space="0" w:color="auto"/>
                                                                                                                                                                                    <w:bottom w:val="none" w:sz="0" w:space="0" w:color="auto"/>
                                                                                                                                                                                    <w:right w:val="none" w:sz="0" w:space="0" w:color="auto"/>
                                                                                                                                                                                  </w:divBdr>
                                                                                                                                                                                  <w:divsChild>
                                                                                                                                                                                    <w:div w:id="65883061">
                                                                                                                                                                                      <w:marLeft w:val="0"/>
                                                                                                                                                                                      <w:marRight w:val="0"/>
                                                                                                                                                                                      <w:marTop w:val="0"/>
                                                                                                                                                                                      <w:marBottom w:val="0"/>
                                                                                                                                                                                      <w:divBdr>
                                                                                                                                                                                        <w:top w:val="none" w:sz="0" w:space="0" w:color="auto"/>
                                                                                                                                                                                        <w:left w:val="none" w:sz="0" w:space="0" w:color="auto"/>
                                                                                                                                                                                        <w:bottom w:val="none" w:sz="0" w:space="0" w:color="auto"/>
                                                                                                                                                                                        <w:right w:val="none" w:sz="0" w:space="0" w:color="auto"/>
                                                                                                                                                                                      </w:divBdr>
                                                                                                                                                                                      <w:divsChild>
                                                                                                                                                                                        <w:div w:id="74060023">
                                                                                                                                                                                          <w:marLeft w:val="0"/>
                                                                                                                                                                                          <w:marRight w:val="0"/>
                                                                                                                                                                                          <w:marTop w:val="0"/>
                                                                                                                                                                                          <w:marBottom w:val="0"/>
                                                                                                                                                                                          <w:divBdr>
                                                                                                                                                                                            <w:top w:val="none" w:sz="0" w:space="0" w:color="auto"/>
                                                                                                                                                                                            <w:left w:val="none" w:sz="0" w:space="0" w:color="auto"/>
                                                                                                                                                                                            <w:bottom w:val="none" w:sz="0" w:space="0" w:color="auto"/>
                                                                                                                                                                                            <w:right w:val="none" w:sz="0" w:space="0" w:color="auto"/>
                                                                                                                                                                                          </w:divBdr>
                                                                                                                                                                                          <w:divsChild>
                                                                                                                                                                                            <w:div w:id="23798962">
                                                                                                                                                                                              <w:marLeft w:val="0"/>
                                                                                                                                                                                              <w:marRight w:val="0"/>
                                                                                                                                                                                              <w:marTop w:val="0"/>
                                                                                                                                                                                              <w:marBottom w:val="0"/>
                                                                                                                                                                                              <w:divBdr>
                                                                                                                                                                                                <w:top w:val="none" w:sz="0" w:space="0" w:color="auto"/>
                                                                                                                                                                                                <w:left w:val="none" w:sz="0" w:space="0" w:color="auto"/>
                                                                                                                                                                                                <w:bottom w:val="none" w:sz="0" w:space="0" w:color="auto"/>
                                                                                                                                                                                                <w:right w:val="none" w:sz="0" w:space="0" w:color="auto"/>
                                                                                                                                                                                              </w:divBdr>
                                                                                                                                                                                              <w:divsChild>
                                                                                                                                                                                                <w:div w:id="713426092">
                                                                                                                                                                                                  <w:marLeft w:val="0"/>
                                                                                                                                                                                                  <w:marRight w:val="0"/>
                                                                                                                                                                                                  <w:marTop w:val="0"/>
                                                                                                                                                                                                  <w:marBottom w:val="0"/>
                                                                                                                                                                                                  <w:divBdr>
                                                                                                                                                                                                    <w:top w:val="none" w:sz="0" w:space="0" w:color="auto"/>
                                                                                                                                                                                                    <w:left w:val="none" w:sz="0" w:space="0" w:color="auto"/>
                                                                                                                                                                                                    <w:bottom w:val="none" w:sz="0" w:space="0" w:color="auto"/>
                                                                                                                                                                                                    <w:right w:val="none" w:sz="0" w:space="0" w:color="auto"/>
                                                                                                                                                                                                  </w:divBdr>
                                                                                                                                                                                                  <w:divsChild>
                                                                                                                                                                                                    <w:div w:id="524487945">
                                                                                                                                                                                                      <w:marLeft w:val="0"/>
                                                                                                                                                                                                      <w:marRight w:val="0"/>
                                                                                                                                                                                                      <w:marTop w:val="0"/>
                                                                                                                                                                                                      <w:marBottom w:val="0"/>
                                                                                                                                                                                                      <w:divBdr>
                                                                                                                                                                                                        <w:top w:val="none" w:sz="0" w:space="0" w:color="auto"/>
                                                                                                                                                                                                        <w:left w:val="none" w:sz="0" w:space="0" w:color="auto"/>
                                                                                                                                                                                                        <w:bottom w:val="none" w:sz="0" w:space="0" w:color="auto"/>
                                                                                                                                                                                                        <w:right w:val="none" w:sz="0" w:space="0" w:color="auto"/>
                                                                                                                                                                                                      </w:divBdr>
                                                                                                                                                                                                      <w:divsChild>
                                                                                                                                                                                                        <w:div w:id="740056703">
                                                                                                                                                                                                          <w:marLeft w:val="0"/>
                                                                                                                                                                                                          <w:marRight w:val="0"/>
                                                                                                                                                                                                          <w:marTop w:val="0"/>
                                                                                                                                                                                                          <w:marBottom w:val="0"/>
                                                                                                                                                                                                          <w:divBdr>
                                                                                                                                                                                                            <w:top w:val="none" w:sz="0" w:space="0" w:color="auto"/>
                                                                                                                                                                                                            <w:left w:val="none" w:sz="0" w:space="0" w:color="auto"/>
                                                                                                                                                                                                            <w:bottom w:val="none" w:sz="0" w:space="0" w:color="auto"/>
                                                                                                                                                                                                            <w:right w:val="none" w:sz="0" w:space="0" w:color="auto"/>
                                                                                                                                                                                                          </w:divBdr>
                                                                                                                                                                                                          <w:divsChild>
                                                                                                                                                                                                            <w:div w:id="1313026463">
                                                                                                                                                                                                              <w:marLeft w:val="0"/>
                                                                                                                                                                                                              <w:marRight w:val="0"/>
                                                                                                                                                                                                              <w:marTop w:val="0"/>
                                                                                                                                                                                                              <w:marBottom w:val="0"/>
                                                                                                                                                                                                              <w:divBdr>
                                                                                                                                                                                                                <w:top w:val="none" w:sz="0" w:space="0" w:color="auto"/>
                                                                                                                                                                                                                <w:left w:val="none" w:sz="0" w:space="0" w:color="auto"/>
                                                                                                                                                                                                                <w:bottom w:val="none" w:sz="0" w:space="0" w:color="auto"/>
                                                                                                                                                                                                                <w:right w:val="none" w:sz="0" w:space="0" w:color="auto"/>
                                                                                                                                                                                                              </w:divBdr>
                                                                                                                                                                                                              <w:divsChild>
                                                                                                                                                                                                                <w:div w:id="1244026689">
                                                                                                                                                                                                                  <w:marLeft w:val="0"/>
                                                                                                                                                                                                                  <w:marRight w:val="0"/>
                                                                                                                                                                                                                  <w:marTop w:val="0"/>
                                                                                                                                                                                                                  <w:marBottom w:val="0"/>
                                                                                                                                                                                                                  <w:divBdr>
                                                                                                                                                                                                                    <w:top w:val="none" w:sz="0" w:space="0" w:color="auto"/>
                                                                                                                                                                                                                    <w:left w:val="none" w:sz="0" w:space="0" w:color="auto"/>
                                                                                                                                                                                                                    <w:bottom w:val="none" w:sz="0" w:space="0" w:color="auto"/>
                                                                                                                                                                                                                    <w:right w:val="none" w:sz="0" w:space="0" w:color="auto"/>
                                                                                                                                                                                                                  </w:divBdr>
                                                                                                                                                                                                                  <w:divsChild>
                                                                                                                                                                                                                    <w:div w:id="1278871067">
                                                                                                                                                                                                                      <w:marLeft w:val="0"/>
                                                                                                                                                                                                                      <w:marRight w:val="0"/>
                                                                                                                                                                                                                      <w:marTop w:val="0"/>
                                                                                                                                                                                                                      <w:marBottom w:val="0"/>
                                                                                                                                                                                                                      <w:divBdr>
                                                                                                                                                                                                                        <w:top w:val="none" w:sz="0" w:space="0" w:color="auto"/>
                                                                                                                                                                                                                        <w:left w:val="none" w:sz="0" w:space="0" w:color="auto"/>
                                                                                                                                                                                                                        <w:bottom w:val="none" w:sz="0" w:space="0" w:color="auto"/>
                                                                                                                                                                                                                        <w:right w:val="none" w:sz="0" w:space="0" w:color="auto"/>
                                                                                                                                                                                                                      </w:divBdr>
                                                                                                                                                                                                                      <w:divsChild>
                                                                                                                                                                                                                        <w:div w:id="833684470">
                                                                                                                                                                                                                          <w:marLeft w:val="0"/>
                                                                                                                                                                                                                          <w:marRight w:val="0"/>
                                                                                                                                                                                                                          <w:marTop w:val="0"/>
                                                                                                                                                                                                                          <w:marBottom w:val="0"/>
                                                                                                                                                                                                                          <w:divBdr>
                                                                                                                                                                                                                            <w:top w:val="none" w:sz="0" w:space="0" w:color="auto"/>
                                                                                                                                                                                                                            <w:left w:val="none" w:sz="0" w:space="0" w:color="auto"/>
                                                                                                                                                                                                                            <w:bottom w:val="none" w:sz="0" w:space="0" w:color="auto"/>
                                                                                                                                                                                                                            <w:right w:val="none" w:sz="0" w:space="0" w:color="auto"/>
                                                                                                                                                                                                                          </w:divBdr>
                                                                                                                                                                                                                          <w:divsChild>
                                                                                                                                                                                                                            <w:div w:id="189534627">
                                                                                                                                                                                                                              <w:marLeft w:val="0"/>
                                                                                                                                                                                                                              <w:marRight w:val="0"/>
                                                                                                                                                                                                                              <w:marTop w:val="0"/>
                                                                                                                                                                                                                              <w:marBottom w:val="0"/>
                                                                                                                                                                                                                              <w:divBdr>
                                                                                                                                                                                                                                <w:top w:val="none" w:sz="0" w:space="0" w:color="auto"/>
                                                                                                                                                                                                                                <w:left w:val="none" w:sz="0" w:space="0" w:color="auto"/>
                                                                                                                                                                                                                                <w:bottom w:val="none" w:sz="0" w:space="0" w:color="auto"/>
                                                                                                                                                                                                                                <w:right w:val="none" w:sz="0" w:space="0" w:color="auto"/>
                                                                                                                                                                                                                              </w:divBdr>
                                                                                                                                                                                                                              <w:divsChild>
                                                                                                                                                                                                                                <w:div w:id="1473714798">
                                                                                                                                                                                                                                  <w:marLeft w:val="0"/>
                                                                                                                                                                                                                                  <w:marRight w:val="0"/>
                                                                                                                                                                                                                                  <w:marTop w:val="0"/>
                                                                                                                                                                                                                                  <w:marBottom w:val="0"/>
                                                                                                                                                                                                                                  <w:divBdr>
                                                                                                                                                                                                                                    <w:top w:val="none" w:sz="0" w:space="0" w:color="auto"/>
                                                                                                                                                                                                                                    <w:left w:val="none" w:sz="0" w:space="0" w:color="auto"/>
                                                                                                                                                                                                                                    <w:bottom w:val="none" w:sz="0" w:space="0" w:color="auto"/>
                                                                                                                                                                                                                                    <w:right w:val="none" w:sz="0" w:space="0" w:color="auto"/>
                                                                                                                                                                                                                                  </w:divBdr>
                                                                                                                                                                                                                                  <w:divsChild>
                                                                                                                                                                                                                                    <w:div w:id="728456850">
                                                                                                                                                                                                                                      <w:marLeft w:val="0"/>
                                                                                                                                                                                                                                      <w:marRight w:val="0"/>
                                                                                                                                                                                                                                      <w:marTop w:val="0"/>
                                                                                                                                                                                                                                      <w:marBottom w:val="0"/>
                                                                                                                                                                                                                                      <w:divBdr>
                                                                                                                                                                                                                                        <w:top w:val="none" w:sz="0" w:space="0" w:color="auto"/>
                                                                                                                                                                                                                                        <w:left w:val="none" w:sz="0" w:space="0" w:color="auto"/>
                                                                                                                                                                                                                                        <w:bottom w:val="none" w:sz="0" w:space="0" w:color="auto"/>
                                                                                                                                                                                                                                        <w:right w:val="none" w:sz="0" w:space="0" w:color="auto"/>
                                                                                                                                                                                                                                      </w:divBdr>
                                                                                                                                                                                                                                      <w:divsChild>
                                                                                                                                                                                                                                        <w:div w:id="2079815972">
                                                                                                                                                                                                                                          <w:marLeft w:val="0"/>
                                                                                                                                                                                                                                          <w:marRight w:val="0"/>
                                                                                                                                                                                                                                          <w:marTop w:val="0"/>
                                                                                                                                                                                                                                          <w:marBottom w:val="0"/>
                                                                                                                                                                                                                                          <w:divBdr>
                                                                                                                                                                                                                                            <w:top w:val="none" w:sz="0" w:space="0" w:color="auto"/>
                                                                                                                                                                                                                                            <w:left w:val="none" w:sz="0" w:space="0" w:color="auto"/>
                                                                                                                                                                                                                                            <w:bottom w:val="none" w:sz="0" w:space="0" w:color="auto"/>
                                                                                                                                                                                                                                            <w:right w:val="none" w:sz="0" w:space="0" w:color="auto"/>
                                                                                                                                                                                                                                          </w:divBdr>
                                                                                                                                                                                                                                          <w:divsChild>
                                                                                                                                                                                                                                            <w:div w:id="144591955">
                                                                                                                                                                                                                                              <w:marLeft w:val="0"/>
                                                                                                                                                                                                                                              <w:marRight w:val="0"/>
                                                                                                                                                                                                                                              <w:marTop w:val="0"/>
                                                                                                                                                                                                                                              <w:marBottom w:val="0"/>
                                                                                                                                                                                                                                              <w:divBdr>
                                                                                                                                                                                                                                                <w:top w:val="none" w:sz="0" w:space="0" w:color="auto"/>
                                                                                                                                                                                                                                                <w:left w:val="none" w:sz="0" w:space="0" w:color="auto"/>
                                                                                                                                                                                                                                                <w:bottom w:val="none" w:sz="0" w:space="0" w:color="auto"/>
                                                                                                                                                                                                                                                <w:right w:val="none" w:sz="0" w:space="0" w:color="auto"/>
                                                                                                                                                                                                                                              </w:divBdr>
                                                                                                                                                                                                                                              <w:divsChild>
                                                                                                                                                                                                                                                <w:div w:id="437676957">
                                                                                                                                                                                                                                                  <w:marLeft w:val="0"/>
                                                                                                                                                                                                                                                  <w:marRight w:val="0"/>
                                                                                                                                                                                                                                                  <w:marTop w:val="0"/>
                                                                                                                                                                                                                                                  <w:marBottom w:val="0"/>
                                                                                                                                                                                                                                                  <w:divBdr>
                                                                                                                                                                                                                                                    <w:top w:val="none" w:sz="0" w:space="0" w:color="auto"/>
                                                                                                                                                                                                                                                    <w:left w:val="none" w:sz="0" w:space="0" w:color="auto"/>
                                                                                                                                                                                                                                                    <w:bottom w:val="none" w:sz="0" w:space="0" w:color="auto"/>
                                                                                                                                                                                                                                                    <w:right w:val="none" w:sz="0" w:space="0" w:color="auto"/>
                                                                                                                                                                                                                                                  </w:divBdr>
                                                                                                                                                                                                                                                  <w:divsChild>
                                                                                                                                                                                                                                                    <w:div w:id="1143621396">
                                                                                                                                                                                                                                                      <w:marLeft w:val="0"/>
                                                                                                                                                                                                                                                      <w:marRight w:val="0"/>
                                                                                                                                                                                                                                                      <w:marTop w:val="0"/>
                                                                                                                                                                                                                                                      <w:marBottom w:val="0"/>
                                                                                                                                                                                                                                                      <w:divBdr>
                                                                                                                                                                                                                                                        <w:top w:val="none" w:sz="0" w:space="0" w:color="auto"/>
                                                                                                                                                                                                                                                        <w:left w:val="none" w:sz="0" w:space="0" w:color="auto"/>
                                                                                                                                                                                                                                                        <w:bottom w:val="none" w:sz="0" w:space="0" w:color="auto"/>
                                                                                                                                                                                                                                                        <w:right w:val="none" w:sz="0" w:space="0" w:color="auto"/>
                                                                                                                                                                                                                                                      </w:divBdr>
                                                                                                                                                                                                                                                      <w:divsChild>
                                                                                                                                                                                                                                                        <w:div w:id="746541396">
                                                                                                                                                                                                                                                          <w:marLeft w:val="0"/>
                                                                                                                                                                                                                                                          <w:marRight w:val="0"/>
                                                                                                                                                                                                                                                          <w:marTop w:val="0"/>
                                                                                                                                                                                                                                                          <w:marBottom w:val="0"/>
                                                                                                                                                                                                                                                          <w:divBdr>
                                                                                                                                                                                                                                                            <w:top w:val="none" w:sz="0" w:space="0" w:color="auto"/>
                                                                                                                                                                                                                                                            <w:left w:val="none" w:sz="0" w:space="0" w:color="auto"/>
                                                                                                                                                                                                                                                            <w:bottom w:val="none" w:sz="0" w:space="0" w:color="auto"/>
                                                                                                                                                                                                                                                            <w:right w:val="none" w:sz="0" w:space="0" w:color="auto"/>
                                                                                                                                                                                                                                                          </w:divBdr>
                                                                                                                                                                                                                                                          <w:divsChild>
                                                                                                                                                                                                                                                            <w:div w:id="2017069571">
                                                                                                                                                                                                                                                              <w:marLeft w:val="0"/>
                                                                                                                                                                                                                                                              <w:marRight w:val="0"/>
                                                                                                                                                                                                                                                              <w:marTop w:val="0"/>
                                                                                                                                                                                                                                                              <w:marBottom w:val="0"/>
                                                                                                                                                                                                                                                              <w:divBdr>
                                                                                                                                                                                                                                                                <w:top w:val="none" w:sz="0" w:space="0" w:color="auto"/>
                                                                                                                                                                                                                                                                <w:left w:val="none" w:sz="0" w:space="0" w:color="auto"/>
                                                                                                                                                                                                                                                                <w:bottom w:val="none" w:sz="0" w:space="0" w:color="auto"/>
                                                                                                                                                                                                                                                                <w:right w:val="none" w:sz="0" w:space="0" w:color="auto"/>
                                                                                                                                                                                                                                                              </w:divBdr>
                                                                                                                                                                                                                                                              <w:divsChild>
                                                                                                                                                                                                                                                                <w:div w:id="1954826150">
                                                                                                                                                                                                                                                                  <w:marLeft w:val="0"/>
                                                                                                                                                                                                                                                                  <w:marRight w:val="0"/>
                                                                                                                                                                                                                                                                  <w:marTop w:val="0"/>
                                                                                                                                                                                                                                                                  <w:marBottom w:val="0"/>
                                                                                                                                                                                                                                                                  <w:divBdr>
                                                                                                                                                                                                                                                                    <w:top w:val="none" w:sz="0" w:space="0" w:color="auto"/>
                                                                                                                                                                                                                                                                    <w:left w:val="none" w:sz="0" w:space="0" w:color="auto"/>
                                                                                                                                                                                                                                                                    <w:bottom w:val="none" w:sz="0" w:space="0" w:color="auto"/>
                                                                                                                                                                                                                                                                    <w:right w:val="none" w:sz="0" w:space="0" w:color="auto"/>
                                                                                                                                                                                                                                                                  </w:divBdr>
                                                                                                                                                                                                                                                                  <w:divsChild>
                                                                                                                                                                                                                                                                    <w:div w:id="598946916">
                                                                                                                                                                                                                                                                      <w:marLeft w:val="0"/>
                                                                                                                                                                                                                                                                      <w:marRight w:val="0"/>
                                                                                                                                                                                                                                                                      <w:marTop w:val="0"/>
                                                                                                                                                                                                                                                                      <w:marBottom w:val="0"/>
                                                                                                                                                                                                                                                                      <w:divBdr>
                                                                                                                                                                                                                                                                        <w:top w:val="none" w:sz="0" w:space="0" w:color="auto"/>
                                                                                                                                                                                                                                                                        <w:left w:val="none" w:sz="0" w:space="0" w:color="auto"/>
                                                                                                                                                                                                                                                                        <w:bottom w:val="none" w:sz="0" w:space="0" w:color="auto"/>
                                                                                                                                                                                                                                                                        <w:right w:val="none" w:sz="0" w:space="0" w:color="auto"/>
                                                                                                                                                                                                                                                                      </w:divBdr>
                                                                                                                                                                                                                                                                      <w:divsChild>
                                                                                                                                                                                                                                                                        <w:div w:id="796684346">
                                                                                                                                                                                                                                                                          <w:marLeft w:val="0"/>
                                                                                                                                                                                                                                                                          <w:marRight w:val="0"/>
                                                                                                                                                                                                                                                                          <w:marTop w:val="0"/>
                                                                                                                                                                                                                                                                          <w:marBottom w:val="0"/>
                                                                                                                                                                                                                                                                          <w:divBdr>
                                                                                                                                                                                                                                                                            <w:top w:val="none" w:sz="0" w:space="0" w:color="auto"/>
                                                                                                                                                                                                                                                                            <w:left w:val="none" w:sz="0" w:space="0" w:color="auto"/>
                                                                                                                                                                                                                                                                            <w:bottom w:val="none" w:sz="0" w:space="0" w:color="auto"/>
                                                                                                                                                                                                                                                                            <w:right w:val="none" w:sz="0" w:space="0" w:color="auto"/>
                                                                                                                                                                                                                                                                          </w:divBdr>
                                                                                                                                                                                                                                                                        </w:div>
                                                                                                                                                                                                                                                                        <w:div w:id="1320422677">
                                                                                                                                                                                                                                                                          <w:marLeft w:val="0"/>
                                                                                                                                                                                                                                                                          <w:marRight w:val="0"/>
                                                                                                                                                                                                                                                                          <w:marTop w:val="0"/>
                                                                                                                                                                                                                                                                          <w:marBottom w:val="0"/>
                                                                                                                                                                                                                                                                          <w:divBdr>
                                                                                                                                                                                                                                                                            <w:top w:val="none" w:sz="0" w:space="0" w:color="auto"/>
                                                                                                                                                                                                                                                                            <w:left w:val="none" w:sz="0" w:space="0" w:color="auto"/>
                                                                                                                                                                                                                                                                            <w:bottom w:val="none" w:sz="0" w:space="0" w:color="auto"/>
                                                                                                                                                                                                                                                                            <w:right w:val="none" w:sz="0" w:space="0" w:color="auto"/>
                                                                                                                                                                                                                                                                          </w:divBdr>
                                                                                                                                                                                                                                                                        </w:div>
                                                                                                                                                                                                                                                                        <w:div w:id="1652711765">
                                                                                                                                                                                                                                                                          <w:marLeft w:val="0"/>
                                                                                                                                                                                                                                                                          <w:marRight w:val="0"/>
                                                                                                                                                                                                                                                                          <w:marTop w:val="0"/>
                                                                                                                                                                                                                                                                          <w:marBottom w:val="0"/>
                                                                                                                                                                                                                                                                          <w:divBdr>
                                                                                                                                                                                                                                                                            <w:top w:val="none" w:sz="0" w:space="0" w:color="auto"/>
                                                                                                                                                                                                                                                                            <w:left w:val="none" w:sz="0" w:space="0" w:color="auto"/>
                                                                                                                                                                                                                                                                            <w:bottom w:val="none" w:sz="0" w:space="0" w:color="auto"/>
                                                                                                                                                                                                                                                                            <w:right w:val="none" w:sz="0" w:space="0" w:color="auto"/>
                                                                                                                                                                                                                                                                          </w:divBdr>
                                                                                                                                                                                                                                                                        </w:div>
                                                                                                                                                                                                                                                                        <w:div w:id="16978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6601134">
      <w:bodyDiv w:val="1"/>
      <w:marLeft w:val="0"/>
      <w:marRight w:val="0"/>
      <w:marTop w:val="0"/>
      <w:marBottom w:val="0"/>
      <w:divBdr>
        <w:top w:val="none" w:sz="0" w:space="0" w:color="auto"/>
        <w:left w:val="none" w:sz="0" w:space="0" w:color="auto"/>
        <w:bottom w:val="none" w:sz="0" w:space="0" w:color="auto"/>
        <w:right w:val="none" w:sz="0" w:space="0" w:color="auto"/>
      </w:divBdr>
    </w:div>
    <w:div w:id="1025060521">
      <w:bodyDiv w:val="1"/>
      <w:marLeft w:val="0"/>
      <w:marRight w:val="0"/>
      <w:marTop w:val="0"/>
      <w:marBottom w:val="0"/>
      <w:divBdr>
        <w:top w:val="none" w:sz="0" w:space="0" w:color="auto"/>
        <w:left w:val="none" w:sz="0" w:space="0" w:color="auto"/>
        <w:bottom w:val="none" w:sz="0" w:space="0" w:color="auto"/>
        <w:right w:val="none" w:sz="0" w:space="0" w:color="auto"/>
      </w:divBdr>
    </w:div>
    <w:div w:id="1078597933">
      <w:bodyDiv w:val="1"/>
      <w:marLeft w:val="0"/>
      <w:marRight w:val="0"/>
      <w:marTop w:val="0"/>
      <w:marBottom w:val="0"/>
      <w:divBdr>
        <w:top w:val="none" w:sz="0" w:space="0" w:color="auto"/>
        <w:left w:val="none" w:sz="0" w:space="0" w:color="auto"/>
        <w:bottom w:val="none" w:sz="0" w:space="0" w:color="auto"/>
        <w:right w:val="none" w:sz="0" w:space="0" w:color="auto"/>
      </w:divBdr>
    </w:div>
    <w:div w:id="1132866116">
      <w:bodyDiv w:val="1"/>
      <w:marLeft w:val="0"/>
      <w:marRight w:val="0"/>
      <w:marTop w:val="0"/>
      <w:marBottom w:val="0"/>
      <w:divBdr>
        <w:top w:val="none" w:sz="0" w:space="0" w:color="auto"/>
        <w:left w:val="none" w:sz="0" w:space="0" w:color="auto"/>
        <w:bottom w:val="none" w:sz="0" w:space="0" w:color="auto"/>
        <w:right w:val="none" w:sz="0" w:space="0" w:color="auto"/>
      </w:divBdr>
      <w:divsChild>
        <w:div w:id="660233654">
          <w:marLeft w:val="475"/>
          <w:marRight w:val="0"/>
          <w:marTop w:val="86"/>
          <w:marBottom w:val="120"/>
          <w:divBdr>
            <w:top w:val="none" w:sz="0" w:space="0" w:color="auto"/>
            <w:left w:val="none" w:sz="0" w:space="0" w:color="auto"/>
            <w:bottom w:val="none" w:sz="0" w:space="0" w:color="auto"/>
            <w:right w:val="none" w:sz="0" w:space="0" w:color="auto"/>
          </w:divBdr>
        </w:div>
        <w:div w:id="1023432518">
          <w:marLeft w:val="475"/>
          <w:marRight w:val="0"/>
          <w:marTop w:val="86"/>
          <w:marBottom w:val="120"/>
          <w:divBdr>
            <w:top w:val="none" w:sz="0" w:space="0" w:color="auto"/>
            <w:left w:val="none" w:sz="0" w:space="0" w:color="auto"/>
            <w:bottom w:val="none" w:sz="0" w:space="0" w:color="auto"/>
            <w:right w:val="none" w:sz="0" w:space="0" w:color="auto"/>
          </w:divBdr>
        </w:div>
        <w:div w:id="1650330973">
          <w:marLeft w:val="475"/>
          <w:marRight w:val="0"/>
          <w:marTop w:val="86"/>
          <w:marBottom w:val="120"/>
          <w:divBdr>
            <w:top w:val="none" w:sz="0" w:space="0" w:color="auto"/>
            <w:left w:val="none" w:sz="0" w:space="0" w:color="auto"/>
            <w:bottom w:val="none" w:sz="0" w:space="0" w:color="auto"/>
            <w:right w:val="none" w:sz="0" w:space="0" w:color="auto"/>
          </w:divBdr>
        </w:div>
      </w:divsChild>
    </w:div>
    <w:div w:id="1170801500">
      <w:bodyDiv w:val="1"/>
      <w:marLeft w:val="0"/>
      <w:marRight w:val="0"/>
      <w:marTop w:val="0"/>
      <w:marBottom w:val="0"/>
      <w:divBdr>
        <w:top w:val="none" w:sz="0" w:space="0" w:color="auto"/>
        <w:left w:val="none" w:sz="0" w:space="0" w:color="auto"/>
        <w:bottom w:val="none" w:sz="0" w:space="0" w:color="auto"/>
        <w:right w:val="none" w:sz="0" w:space="0" w:color="auto"/>
      </w:divBdr>
      <w:divsChild>
        <w:div w:id="1529561738">
          <w:marLeft w:val="605"/>
          <w:marRight w:val="0"/>
          <w:marTop w:val="200"/>
          <w:marBottom w:val="40"/>
          <w:divBdr>
            <w:top w:val="none" w:sz="0" w:space="0" w:color="auto"/>
            <w:left w:val="none" w:sz="0" w:space="0" w:color="auto"/>
            <w:bottom w:val="none" w:sz="0" w:space="0" w:color="auto"/>
            <w:right w:val="none" w:sz="0" w:space="0" w:color="auto"/>
          </w:divBdr>
        </w:div>
      </w:divsChild>
    </w:div>
    <w:div w:id="1202667408">
      <w:bodyDiv w:val="1"/>
      <w:marLeft w:val="0"/>
      <w:marRight w:val="0"/>
      <w:marTop w:val="0"/>
      <w:marBottom w:val="0"/>
      <w:divBdr>
        <w:top w:val="none" w:sz="0" w:space="0" w:color="auto"/>
        <w:left w:val="none" w:sz="0" w:space="0" w:color="auto"/>
        <w:bottom w:val="none" w:sz="0" w:space="0" w:color="auto"/>
        <w:right w:val="none" w:sz="0" w:space="0" w:color="auto"/>
      </w:divBdr>
    </w:div>
    <w:div w:id="1274170642">
      <w:bodyDiv w:val="1"/>
      <w:marLeft w:val="0"/>
      <w:marRight w:val="0"/>
      <w:marTop w:val="0"/>
      <w:marBottom w:val="0"/>
      <w:divBdr>
        <w:top w:val="none" w:sz="0" w:space="0" w:color="auto"/>
        <w:left w:val="none" w:sz="0" w:space="0" w:color="auto"/>
        <w:bottom w:val="none" w:sz="0" w:space="0" w:color="auto"/>
        <w:right w:val="none" w:sz="0" w:space="0" w:color="auto"/>
      </w:divBdr>
    </w:div>
    <w:div w:id="1274632261">
      <w:bodyDiv w:val="1"/>
      <w:marLeft w:val="0"/>
      <w:marRight w:val="0"/>
      <w:marTop w:val="0"/>
      <w:marBottom w:val="0"/>
      <w:divBdr>
        <w:top w:val="none" w:sz="0" w:space="0" w:color="auto"/>
        <w:left w:val="none" w:sz="0" w:space="0" w:color="auto"/>
        <w:bottom w:val="none" w:sz="0" w:space="0" w:color="auto"/>
        <w:right w:val="none" w:sz="0" w:space="0" w:color="auto"/>
      </w:divBdr>
    </w:div>
    <w:div w:id="1400782726">
      <w:bodyDiv w:val="1"/>
      <w:marLeft w:val="0"/>
      <w:marRight w:val="0"/>
      <w:marTop w:val="0"/>
      <w:marBottom w:val="0"/>
      <w:divBdr>
        <w:top w:val="none" w:sz="0" w:space="0" w:color="auto"/>
        <w:left w:val="none" w:sz="0" w:space="0" w:color="auto"/>
        <w:bottom w:val="none" w:sz="0" w:space="0" w:color="auto"/>
        <w:right w:val="none" w:sz="0" w:space="0" w:color="auto"/>
      </w:divBdr>
    </w:div>
    <w:div w:id="1419325064">
      <w:bodyDiv w:val="1"/>
      <w:marLeft w:val="0"/>
      <w:marRight w:val="0"/>
      <w:marTop w:val="0"/>
      <w:marBottom w:val="0"/>
      <w:divBdr>
        <w:top w:val="none" w:sz="0" w:space="0" w:color="auto"/>
        <w:left w:val="none" w:sz="0" w:space="0" w:color="auto"/>
        <w:bottom w:val="none" w:sz="0" w:space="0" w:color="auto"/>
        <w:right w:val="none" w:sz="0" w:space="0" w:color="auto"/>
      </w:divBdr>
    </w:div>
    <w:div w:id="1423836223">
      <w:bodyDiv w:val="1"/>
      <w:marLeft w:val="0"/>
      <w:marRight w:val="0"/>
      <w:marTop w:val="0"/>
      <w:marBottom w:val="0"/>
      <w:divBdr>
        <w:top w:val="none" w:sz="0" w:space="0" w:color="auto"/>
        <w:left w:val="none" w:sz="0" w:space="0" w:color="auto"/>
        <w:bottom w:val="none" w:sz="0" w:space="0" w:color="auto"/>
        <w:right w:val="none" w:sz="0" w:space="0" w:color="auto"/>
      </w:divBdr>
    </w:div>
    <w:div w:id="1453983962">
      <w:bodyDiv w:val="1"/>
      <w:marLeft w:val="0"/>
      <w:marRight w:val="0"/>
      <w:marTop w:val="0"/>
      <w:marBottom w:val="0"/>
      <w:divBdr>
        <w:top w:val="none" w:sz="0" w:space="0" w:color="auto"/>
        <w:left w:val="none" w:sz="0" w:space="0" w:color="auto"/>
        <w:bottom w:val="none" w:sz="0" w:space="0" w:color="auto"/>
        <w:right w:val="none" w:sz="0" w:space="0" w:color="auto"/>
      </w:divBdr>
      <w:divsChild>
        <w:div w:id="1059135777">
          <w:marLeft w:val="720"/>
          <w:marRight w:val="0"/>
          <w:marTop w:val="86"/>
          <w:marBottom w:val="120"/>
          <w:divBdr>
            <w:top w:val="none" w:sz="0" w:space="0" w:color="auto"/>
            <w:left w:val="none" w:sz="0" w:space="0" w:color="auto"/>
            <w:bottom w:val="none" w:sz="0" w:space="0" w:color="auto"/>
            <w:right w:val="none" w:sz="0" w:space="0" w:color="auto"/>
          </w:divBdr>
        </w:div>
        <w:div w:id="1077947147">
          <w:marLeft w:val="720"/>
          <w:marRight w:val="0"/>
          <w:marTop w:val="86"/>
          <w:marBottom w:val="120"/>
          <w:divBdr>
            <w:top w:val="none" w:sz="0" w:space="0" w:color="auto"/>
            <w:left w:val="none" w:sz="0" w:space="0" w:color="auto"/>
            <w:bottom w:val="none" w:sz="0" w:space="0" w:color="auto"/>
            <w:right w:val="none" w:sz="0" w:space="0" w:color="auto"/>
          </w:divBdr>
        </w:div>
        <w:div w:id="1688362313">
          <w:marLeft w:val="720"/>
          <w:marRight w:val="0"/>
          <w:marTop w:val="86"/>
          <w:marBottom w:val="120"/>
          <w:divBdr>
            <w:top w:val="none" w:sz="0" w:space="0" w:color="auto"/>
            <w:left w:val="none" w:sz="0" w:space="0" w:color="auto"/>
            <w:bottom w:val="none" w:sz="0" w:space="0" w:color="auto"/>
            <w:right w:val="none" w:sz="0" w:space="0" w:color="auto"/>
          </w:divBdr>
        </w:div>
        <w:div w:id="2068647917">
          <w:marLeft w:val="720"/>
          <w:marRight w:val="0"/>
          <w:marTop w:val="86"/>
          <w:marBottom w:val="120"/>
          <w:divBdr>
            <w:top w:val="none" w:sz="0" w:space="0" w:color="auto"/>
            <w:left w:val="none" w:sz="0" w:space="0" w:color="auto"/>
            <w:bottom w:val="none" w:sz="0" w:space="0" w:color="auto"/>
            <w:right w:val="none" w:sz="0" w:space="0" w:color="auto"/>
          </w:divBdr>
        </w:div>
      </w:divsChild>
    </w:div>
    <w:div w:id="1502886970">
      <w:bodyDiv w:val="1"/>
      <w:marLeft w:val="0"/>
      <w:marRight w:val="0"/>
      <w:marTop w:val="0"/>
      <w:marBottom w:val="0"/>
      <w:divBdr>
        <w:top w:val="none" w:sz="0" w:space="0" w:color="auto"/>
        <w:left w:val="none" w:sz="0" w:space="0" w:color="auto"/>
        <w:bottom w:val="none" w:sz="0" w:space="0" w:color="auto"/>
        <w:right w:val="none" w:sz="0" w:space="0" w:color="auto"/>
      </w:divBdr>
    </w:div>
    <w:div w:id="1505511523">
      <w:bodyDiv w:val="1"/>
      <w:marLeft w:val="0"/>
      <w:marRight w:val="0"/>
      <w:marTop w:val="0"/>
      <w:marBottom w:val="0"/>
      <w:divBdr>
        <w:top w:val="none" w:sz="0" w:space="0" w:color="auto"/>
        <w:left w:val="none" w:sz="0" w:space="0" w:color="auto"/>
        <w:bottom w:val="none" w:sz="0" w:space="0" w:color="auto"/>
        <w:right w:val="none" w:sz="0" w:space="0" w:color="auto"/>
      </w:divBdr>
    </w:div>
    <w:div w:id="1507556571">
      <w:bodyDiv w:val="1"/>
      <w:marLeft w:val="0"/>
      <w:marRight w:val="0"/>
      <w:marTop w:val="0"/>
      <w:marBottom w:val="0"/>
      <w:divBdr>
        <w:top w:val="none" w:sz="0" w:space="0" w:color="auto"/>
        <w:left w:val="none" w:sz="0" w:space="0" w:color="auto"/>
        <w:bottom w:val="none" w:sz="0" w:space="0" w:color="auto"/>
        <w:right w:val="none" w:sz="0" w:space="0" w:color="auto"/>
      </w:divBdr>
    </w:div>
    <w:div w:id="1535003718">
      <w:bodyDiv w:val="1"/>
      <w:marLeft w:val="0"/>
      <w:marRight w:val="0"/>
      <w:marTop w:val="0"/>
      <w:marBottom w:val="0"/>
      <w:divBdr>
        <w:top w:val="none" w:sz="0" w:space="0" w:color="auto"/>
        <w:left w:val="none" w:sz="0" w:space="0" w:color="auto"/>
        <w:bottom w:val="none" w:sz="0" w:space="0" w:color="auto"/>
        <w:right w:val="none" w:sz="0" w:space="0" w:color="auto"/>
      </w:divBdr>
    </w:div>
    <w:div w:id="1552308691">
      <w:bodyDiv w:val="1"/>
      <w:marLeft w:val="0"/>
      <w:marRight w:val="0"/>
      <w:marTop w:val="0"/>
      <w:marBottom w:val="0"/>
      <w:divBdr>
        <w:top w:val="none" w:sz="0" w:space="0" w:color="auto"/>
        <w:left w:val="none" w:sz="0" w:space="0" w:color="auto"/>
        <w:bottom w:val="none" w:sz="0" w:space="0" w:color="auto"/>
        <w:right w:val="none" w:sz="0" w:space="0" w:color="auto"/>
      </w:divBdr>
    </w:div>
    <w:div w:id="1637838265">
      <w:bodyDiv w:val="1"/>
      <w:marLeft w:val="0"/>
      <w:marRight w:val="0"/>
      <w:marTop w:val="0"/>
      <w:marBottom w:val="0"/>
      <w:divBdr>
        <w:top w:val="none" w:sz="0" w:space="0" w:color="auto"/>
        <w:left w:val="none" w:sz="0" w:space="0" w:color="auto"/>
        <w:bottom w:val="none" w:sz="0" w:space="0" w:color="auto"/>
        <w:right w:val="none" w:sz="0" w:space="0" w:color="auto"/>
      </w:divBdr>
    </w:div>
    <w:div w:id="1703899082">
      <w:bodyDiv w:val="1"/>
      <w:marLeft w:val="0"/>
      <w:marRight w:val="0"/>
      <w:marTop w:val="0"/>
      <w:marBottom w:val="0"/>
      <w:divBdr>
        <w:top w:val="none" w:sz="0" w:space="0" w:color="auto"/>
        <w:left w:val="none" w:sz="0" w:space="0" w:color="auto"/>
        <w:bottom w:val="none" w:sz="0" w:space="0" w:color="auto"/>
        <w:right w:val="none" w:sz="0" w:space="0" w:color="auto"/>
      </w:divBdr>
      <w:divsChild>
        <w:div w:id="211111824">
          <w:marLeft w:val="605"/>
          <w:marRight w:val="0"/>
          <w:marTop w:val="200"/>
          <w:marBottom w:val="40"/>
          <w:divBdr>
            <w:top w:val="none" w:sz="0" w:space="0" w:color="auto"/>
            <w:left w:val="none" w:sz="0" w:space="0" w:color="auto"/>
            <w:bottom w:val="none" w:sz="0" w:space="0" w:color="auto"/>
            <w:right w:val="none" w:sz="0" w:space="0" w:color="auto"/>
          </w:divBdr>
        </w:div>
      </w:divsChild>
    </w:div>
    <w:div w:id="1966963023">
      <w:bodyDiv w:val="1"/>
      <w:marLeft w:val="0"/>
      <w:marRight w:val="0"/>
      <w:marTop w:val="0"/>
      <w:marBottom w:val="0"/>
      <w:divBdr>
        <w:top w:val="none" w:sz="0" w:space="0" w:color="auto"/>
        <w:left w:val="none" w:sz="0" w:space="0" w:color="auto"/>
        <w:bottom w:val="none" w:sz="0" w:space="0" w:color="auto"/>
        <w:right w:val="none" w:sz="0" w:space="0" w:color="auto"/>
      </w:divBdr>
    </w:div>
    <w:div w:id="2009140186">
      <w:bodyDiv w:val="1"/>
      <w:marLeft w:val="0"/>
      <w:marRight w:val="0"/>
      <w:marTop w:val="0"/>
      <w:marBottom w:val="0"/>
      <w:divBdr>
        <w:top w:val="none" w:sz="0" w:space="0" w:color="auto"/>
        <w:left w:val="none" w:sz="0" w:space="0" w:color="auto"/>
        <w:bottom w:val="none" w:sz="0" w:space="0" w:color="auto"/>
        <w:right w:val="none" w:sz="0" w:space="0" w:color="auto"/>
      </w:divBdr>
    </w:div>
    <w:div w:id="2015759660">
      <w:bodyDiv w:val="1"/>
      <w:marLeft w:val="0"/>
      <w:marRight w:val="0"/>
      <w:marTop w:val="0"/>
      <w:marBottom w:val="0"/>
      <w:divBdr>
        <w:top w:val="none" w:sz="0" w:space="0" w:color="auto"/>
        <w:left w:val="none" w:sz="0" w:space="0" w:color="auto"/>
        <w:bottom w:val="none" w:sz="0" w:space="0" w:color="auto"/>
        <w:right w:val="none" w:sz="0" w:space="0" w:color="auto"/>
      </w:divBdr>
    </w:div>
    <w:div w:id="2022004854">
      <w:bodyDiv w:val="1"/>
      <w:marLeft w:val="0"/>
      <w:marRight w:val="0"/>
      <w:marTop w:val="0"/>
      <w:marBottom w:val="0"/>
      <w:divBdr>
        <w:top w:val="none" w:sz="0" w:space="0" w:color="auto"/>
        <w:left w:val="none" w:sz="0" w:space="0" w:color="auto"/>
        <w:bottom w:val="none" w:sz="0" w:space="0" w:color="auto"/>
        <w:right w:val="none" w:sz="0" w:space="0" w:color="auto"/>
      </w:divBdr>
    </w:div>
    <w:div w:id="2023699655">
      <w:bodyDiv w:val="1"/>
      <w:marLeft w:val="0"/>
      <w:marRight w:val="0"/>
      <w:marTop w:val="0"/>
      <w:marBottom w:val="0"/>
      <w:divBdr>
        <w:top w:val="none" w:sz="0" w:space="0" w:color="auto"/>
        <w:left w:val="none" w:sz="0" w:space="0" w:color="auto"/>
        <w:bottom w:val="none" w:sz="0" w:space="0" w:color="auto"/>
        <w:right w:val="none" w:sz="0" w:space="0" w:color="auto"/>
      </w:divBdr>
    </w:div>
    <w:div w:id="2038507460">
      <w:bodyDiv w:val="1"/>
      <w:marLeft w:val="0"/>
      <w:marRight w:val="0"/>
      <w:marTop w:val="0"/>
      <w:marBottom w:val="0"/>
      <w:divBdr>
        <w:top w:val="none" w:sz="0" w:space="0" w:color="auto"/>
        <w:left w:val="none" w:sz="0" w:space="0" w:color="auto"/>
        <w:bottom w:val="none" w:sz="0" w:space="0" w:color="auto"/>
        <w:right w:val="none" w:sz="0" w:space="0" w:color="auto"/>
      </w:divBdr>
    </w:div>
    <w:div w:id="2096701881">
      <w:bodyDiv w:val="1"/>
      <w:marLeft w:val="0"/>
      <w:marRight w:val="0"/>
      <w:marTop w:val="0"/>
      <w:marBottom w:val="0"/>
      <w:divBdr>
        <w:top w:val="none" w:sz="0" w:space="0" w:color="auto"/>
        <w:left w:val="none" w:sz="0" w:space="0" w:color="auto"/>
        <w:bottom w:val="none" w:sz="0" w:space="0" w:color="auto"/>
        <w:right w:val="none" w:sz="0" w:space="0" w:color="auto"/>
      </w:divBdr>
    </w:div>
    <w:div w:id="210117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danbaras.com/book-calling-for-explan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bar\AppData\Roaming\Microsoft\Templates\Artic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BC16530-7A1B-4AF2-9D90-1A6578194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Template>
  <TotalTime>0</TotalTime>
  <Pages>35</Pages>
  <Words>14541</Words>
  <Characters>82887</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97234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Baras</dc:creator>
  <cp:lastModifiedBy>Dan Baras</cp:lastModifiedBy>
  <cp:revision>22</cp:revision>
  <cp:lastPrinted>2019-07-11T06:45:00Z</cp:lastPrinted>
  <dcterms:created xsi:type="dcterms:W3CDTF">2020-08-12T10:17:00Z</dcterms:created>
  <dcterms:modified xsi:type="dcterms:W3CDTF">2020-08-27T09:14:00Z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b02ff84b-8aae-3f49-acf4-67edea28de3b</vt:lpwstr>
  </property>
</Properties>
</file>