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g" ContentType="image/jpg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100" w:after="0" w:line="240" w:lineRule="auto"/>
        <w:ind w:left="10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19.45pt;height:90.77250pt;mso-position-horizontal-relative:char;mso-position-vertical-relative:line" type="#_x0000_t75">
            <v:imagedata r:id="rId7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9" w:after="0" w:line="240" w:lineRule="auto"/>
        <w:ind w:left="100" w:right="-20"/>
        <w:jc w:val="left"/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American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Academy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Religion</w:t>
      </w:r>
      <w:r>
        <w:rPr>
          <w:rFonts w:ascii="Arial" w:hAnsi="Arial" w:cs="Arial" w:eastAsia="Arial"/>
          <w:sz w:val="24"/>
          <w:szCs w:val="24"/>
          <w:spacing w:val="0"/>
          <w:w w:val="100"/>
        </w:rPr>
      </w:r>
    </w:p>
    <w:p>
      <w:pPr>
        <w:spacing w:before="4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0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/>
        <w:pict>
          <v:group style="position:absolute;margin-left:50pt;margin-top:-11.730469pt;width:512pt;height:.1pt;mso-position-horizontal-relative:page;mso-position-vertical-relative:paragraph;z-index:-202" coordorigin="1000,-235" coordsize="10240,2">
            <v:shape style="position:absolute;left:1000;top:-235;width:10240;height:2" coordorigin="1000,-235" coordsize="10240,0" path="m1000,-235l11240,-235e" filled="f" stroked="t" strokeweight=".5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0"/>
        </w:rPr>
        <w:t>Review:</w:t>
      </w:r>
      <w:r>
        <w:rPr>
          <w:rFonts w:ascii="Times New Roman" w:hAnsi="Times New Roman" w:cs="Times New Roman" w:eastAsia="Times New Roman"/>
          <w:sz w:val="22"/>
          <w:szCs w:val="22"/>
          <w:spacing w:val="26"/>
          <w:w w:val="11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Soul:</w:t>
      </w:r>
      <w:r>
        <w:rPr>
          <w:rFonts w:ascii="Times New Roman" w:hAnsi="Times New Roman" w:cs="Times New Roman" w:eastAsia="Times New Roman"/>
          <w:sz w:val="22"/>
          <w:szCs w:val="22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2"/>
        </w:rPr>
        <w:t>Essay-Review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</w:p>
    <w:p>
      <w:pPr>
        <w:spacing w:before="0" w:after="0" w:line="240" w:lineRule="exact"/>
        <w:ind w:left="100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spacing w:val="0"/>
          <w:w w:val="116"/>
        </w:rPr>
        <w:t>Author(s):</w:t>
      </w:r>
      <w:r>
        <w:rPr>
          <w:rFonts w:ascii="Times New Roman" w:hAnsi="Times New Roman" w:cs="Times New Roman" w:eastAsia="Times New Roman"/>
          <w:sz w:val="22"/>
          <w:szCs w:val="22"/>
          <w:spacing w:val="22"/>
          <w:w w:val="116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David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L.</w:t>
      </w:r>
      <w:r>
        <w:rPr>
          <w:rFonts w:ascii="Times New Roman" w:hAnsi="Times New Roman" w:cs="Times New Roman" w:eastAsia="Times New Roman"/>
          <w:sz w:val="22"/>
          <w:szCs w:val="22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7"/>
        </w:rPr>
        <w:t>Miller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</w:p>
    <w:p>
      <w:pPr>
        <w:spacing w:before="0" w:after="0" w:line="240" w:lineRule="exact"/>
        <w:ind w:left="100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Source:</w:t>
      </w:r>
      <w:r>
        <w:rPr>
          <w:rFonts w:ascii="Times New Roman" w:hAnsi="Times New Roman" w:cs="Times New Roman" w:eastAsia="Times New Roman"/>
          <w:sz w:val="22"/>
          <w:szCs w:val="22"/>
          <w:spacing w:val="-26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Journal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21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of</w:t>
      </w:r>
      <w:r>
        <w:rPr>
          <w:rFonts w:ascii="Times New Roman" w:hAnsi="Times New Roman" w:cs="Times New Roman" w:eastAsia="Times New Roman"/>
          <w:sz w:val="22"/>
          <w:szCs w:val="22"/>
          <w:spacing w:val="43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the</w:t>
      </w:r>
      <w:r>
        <w:rPr>
          <w:rFonts w:ascii="Times New Roman" w:hAnsi="Times New Roman" w:cs="Times New Roman" w:eastAsia="Times New Roman"/>
          <w:sz w:val="22"/>
          <w:szCs w:val="22"/>
          <w:spacing w:val="56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American</w:t>
      </w:r>
      <w:r>
        <w:rPr>
          <w:rFonts w:ascii="Times New Roman" w:hAnsi="Times New Roman" w:cs="Times New Roman" w:eastAsia="Times New Roman"/>
          <w:sz w:val="22"/>
          <w:szCs w:val="22"/>
          <w:spacing w:val="21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Academy</w:t>
      </w:r>
      <w:r>
        <w:rPr>
          <w:rFonts w:ascii="Times New Roman" w:hAnsi="Times New Roman" w:cs="Times New Roman" w:eastAsia="Times New Roman"/>
          <w:sz w:val="22"/>
          <w:szCs w:val="22"/>
          <w:spacing w:val="-13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of</w:t>
      </w:r>
      <w:r>
        <w:rPr>
          <w:rFonts w:ascii="Times New Roman" w:hAnsi="Times New Roman" w:cs="Times New Roman" w:eastAsia="Times New Roman"/>
          <w:sz w:val="22"/>
          <w:szCs w:val="22"/>
          <w:spacing w:val="43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8"/>
        </w:rPr>
        <w:t>Religion,</w:t>
      </w:r>
      <w:r>
        <w:rPr>
          <w:rFonts w:ascii="Times New Roman" w:hAnsi="Times New Roman" w:cs="Times New Roman" w:eastAsia="Times New Roman"/>
          <w:sz w:val="22"/>
          <w:szCs w:val="22"/>
          <w:spacing w:val="13"/>
          <w:w w:val="118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Vol.</w:t>
      </w:r>
      <w:r>
        <w:rPr>
          <w:rFonts w:ascii="Times New Roman" w:hAnsi="Times New Roman" w:cs="Times New Roman" w:eastAsia="Times New Roman"/>
          <w:sz w:val="22"/>
          <w:szCs w:val="22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43,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No.</w:t>
      </w:r>
      <w:r>
        <w:rPr>
          <w:rFonts w:ascii="Times New Roman" w:hAnsi="Times New Roman" w:cs="Times New Roman" w:eastAsia="Times New Roman"/>
          <w:sz w:val="22"/>
          <w:szCs w:val="22"/>
          <w:spacing w:val="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22"/>
          <w:szCs w:val="22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(Sep.,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1975),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pp.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0"/>
        </w:rPr>
        <w:t>586-590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</w:p>
    <w:p>
      <w:pPr>
        <w:spacing w:before="0" w:after="0" w:line="240" w:lineRule="exact"/>
        <w:ind w:left="100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spacing w:val="0"/>
          <w:w w:val="116"/>
        </w:rPr>
        <w:t>Published</w:t>
      </w:r>
      <w:r>
        <w:rPr>
          <w:rFonts w:ascii="Times New Roman" w:hAnsi="Times New Roman" w:cs="Times New Roman" w:eastAsia="Times New Roman"/>
          <w:sz w:val="22"/>
          <w:szCs w:val="22"/>
          <w:spacing w:val="22"/>
          <w:w w:val="116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by: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32"/>
          <w:w w:val="100"/>
        </w:rPr>
        <w:t> </w:t>
      </w:r>
      <w:hyperlink r:id="rId8">
        <w:r>
          <w:rPr>
            <w:rFonts w:ascii="Times New Roman" w:hAnsi="Times New Roman" w:cs="Times New Roman" w:eastAsia="Times New Roman"/>
            <w:sz w:val="22"/>
            <w:szCs w:val="22"/>
            <w:color w:val="0000FF"/>
            <w:spacing w:val="0"/>
            <w:w w:val="100"/>
          </w:rPr>
          <w:t>Oxford</w:t>
        </w:r>
        <w:r>
          <w:rPr>
            <w:rFonts w:ascii="Times New Roman" w:hAnsi="Times New Roman" w:cs="Times New Roman" w:eastAsia="Times New Roman"/>
            <w:sz w:val="22"/>
            <w:szCs w:val="22"/>
            <w:color w:val="0000FF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2"/>
            <w:szCs w:val="22"/>
            <w:color w:val="0000FF"/>
            <w:spacing w:val="0"/>
            <w:w w:val="100"/>
          </w:rPr>
          <w:t>University</w:t>
        </w:r>
        <w:r>
          <w:rPr>
            <w:rFonts w:ascii="Times New Roman" w:hAnsi="Times New Roman" w:cs="Times New Roman" w:eastAsia="Times New Roman"/>
            <w:sz w:val="22"/>
            <w:szCs w:val="22"/>
            <w:color w:val="0000FF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2"/>
            <w:szCs w:val="22"/>
            <w:color w:val="0000FF"/>
            <w:spacing w:val="0"/>
            <w:w w:val="100"/>
          </w:rPr>
          <w:t>Press</w:t>
        </w:r>
        <w:r>
          <w:rPr>
            <w:rFonts w:ascii="Times New Roman" w:hAnsi="Times New Roman" w:cs="Times New Roman" w:eastAsia="Times New Roman"/>
            <w:sz w:val="22"/>
            <w:szCs w:val="22"/>
            <w:color w:val="000000"/>
            <w:spacing w:val="0"/>
            <w:w w:val="100"/>
          </w:rPr>
        </w:r>
      </w:hyperlink>
    </w:p>
    <w:p>
      <w:pPr>
        <w:spacing w:before="0" w:after="0" w:line="240" w:lineRule="exact"/>
        <w:ind w:left="100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/>
        <w:pict>
          <v:group style="position:absolute;margin-left:126.139999pt;margin-top:1.290605pt;width:106.93pt;height:.1pt;mso-position-horizontal-relative:page;mso-position-vertical-relative:paragraph;z-index:-201" coordorigin="2523,26" coordsize="2139,2">
            <v:shape style="position:absolute;left:2523;top:26;width:2139;height:2" coordorigin="2523,26" coordsize="2139,0" path="m2523,26l4661,26e" filled="f" stroked="t" strokeweight=".73333pt" strokecolor="#0000FF">
              <v:path arrowok="t"/>
            </v:shape>
          </v:group>
          <w10:wrap type="none"/>
        </w:pict>
      </w:r>
      <w:r>
        <w:rPr/>
        <w:pict>
          <v:group style="position:absolute;margin-left:115.269997pt;margin-top:13.290606pt;width:160.12pt;height:.1pt;mso-position-horizontal-relative:page;mso-position-vertical-relative:paragraph;z-index:-200" coordorigin="2305,266" coordsize="3202,2">
            <v:shape style="position:absolute;left:2305;top:266;width:3202;height:2" coordorigin="2305,266" coordsize="3202,0" path="m2305,266l5508,266e" filled="f" stroked="t" strokeweight=".73333pt" strokecolor="#0000FF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3"/>
        </w:rPr>
        <w:t>Stable</w:t>
      </w:r>
      <w:r>
        <w:rPr>
          <w:rFonts w:ascii="Times New Roman" w:hAnsi="Times New Roman" w:cs="Times New Roman" w:eastAsia="Times New Roman"/>
          <w:sz w:val="22"/>
          <w:szCs w:val="22"/>
          <w:spacing w:val="24"/>
          <w:w w:val="113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URL:</w:t>
      </w:r>
      <w:r>
        <w:rPr>
          <w:rFonts w:ascii="Times New Roman" w:hAnsi="Times New Roman" w:cs="Times New Roman" w:eastAsia="Times New Roman"/>
          <w:sz w:val="22"/>
          <w:szCs w:val="22"/>
          <w:spacing w:val="36"/>
          <w:w w:val="100"/>
        </w:rPr>
        <w:t> </w:t>
      </w:r>
      <w:hyperlink r:id="rId9">
        <w:r>
          <w:rPr>
            <w:rFonts w:ascii="Times New Roman" w:hAnsi="Times New Roman" w:cs="Times New Roman" w:eastAsia="Times New Roman"/>
            <w:sz w:val="22"/>
            <w:szCs w:val="22"/>
            <w:color w:val="0000FF"/>
            <w:spacing w:val="0"/>
            <w:w w:val="100"/>
          </w:rPr>
          <w:t>http://www.jstor.org/stable/1461854</w:t>
        </w:r>
        <w:r>
          <w:rPr>
            <w:rFonts w:ascii="Times New Roman" w:hAnsi="Times New Roman" w:cs="Times New Roman" w:eastAsia="Times New Roman"/>
            <w:sz w:val="22"/>
            <w:szCs w:val="22"/>
            <w:color w:val="000000"/>
            <w:spacing w:val="0"/>
            <w:w w:val="100"/>
          </w:rPr>
        </w:r>
      </w:hyperlink>
    </w:p>
    <w:p>
      <w:pPr>
        <w:spacing w:before="47" w:after="0" w:line="240" w:lineRule="auto"/>
        <w:ind w:left="100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/>
        <w:pict>
          <v:group style="position:absolute;margin-left:50pt;margin-top:22.619532pt;width:512pt;height:.1pt;mso-position-horizontal-relative:page;mso-position-vertical-relative:paragraph;z-index:-199" coordorigin="1000,452" coordsize="10240,2">
            <v:shape style="position:absolute;left:1000;top:452;width:10240;height:2" coordorigin="1000,452" coordsize="10240,0" path="m1000,452l11240,452e" filled="f" stroked="t" strokeweight=".5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4"/>
        </w:rPr>
        <w:t>Accessed:</w:t>
      </w:r>
      <w:r>
        <w:rPr>
          <w:rFonts w:ascii="Times New Roman" w:hAnsi="Times New Roman" w:cs="Times New Roman" w:eastAsia="Times New Roman"/>
          <w:sz w:val="22"/>
          <w:szCs w:val="22"/>
          <w:spacing w:val="-21"/>
          <w:w w:val="114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4"/>
        </w:rPr>
        <w:t>16/10/2011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21"/>
          <w:w w:val="114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14"/>
        </w:rPr>
        <w:t>12:35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50" w:lineRule="auto"/>
        <w:ind w:left="100" w:right="1845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50pt;margin-top:26.365938pt;width:220.28pt;height:.1pt;mso-position-horizontal-relative:page;mso-position-vertical-relative:paragraph;z-index:-198" coordorigin="1000,527" coordsize="4406,2">
            <v:shape style="position:absolute;left:1000;top:527;width:4406;height:2" coordorigin="1000,527" coordsize="4406,0" path="m1000,527l5406,527e" filled="f" stroked="t" strokeweight=".66667pt" strokecolor="#0000FF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JSTOR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archive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indicates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acceptance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&amp;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Conditions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available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hyperlink r:id="rId10">
        <w:r>
          <w:rPr>
            <w:rFonts w:ascii="Times New Roman" w:hAnsi="Times New Roman" w:cs="Times New Roman" w:eastAsia="Times New Roman"/>
            <w:sz w:val="20"/>
            <w:szCs w:val="20"/>
            <w:color w:val="0000FF"/>
            <w:spacing w:val="0"/>
            <w:w w:val="100"/>
          </w:rPr>
          <w:t>http://www.jstor.org/page/info/about/policies/terms.jsp</w:t>
        </w:r>
        <w:r>
          <w:rPr>
            <w:rFonts w:ascii="Times New Roman" w:hAnsi="Times New Roman" w:cs="Times New Roman" w:eastAsia="Times New Roman"/>
            <w:sz w:val="20"/>
            <w:szCs w:val="20"/>
            <w:color w:val="000000"/>
            <w:spacing w:val="0"/>
            <w:w w:val="100"/>
          </w:rPr>
        </w:r>
      </w:hyperlink>
    </w:p>
    <w:p>
      <w:pPr>
        <w:spacing w:before="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0" w:lineRule="auto"/>
        <w:ind w:left="100" w:right="206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JSTOR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not-for-profit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helps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scholars,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researchers,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discover,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build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upon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wide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range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content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trusted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digital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archive.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information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technology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tools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increase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productivity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facilitate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forms</w:t>
      </w:r>
      <w:hyperlink r:id="rId11"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of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scholarship.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For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more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information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about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JSTOR,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please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contact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 </w:t>
        </w:r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support@jstor.org.</w:t>
        </w:r>
      </w:hyperlink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4" w:after="0" w:line="187" w:lineRule="auto"/>
        <w:ind w:left="1400" w:right="61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position:absolute;margin-left:50pt;margin-top:1.420039pt;width:60pt;height:65.59pt;mso-position-horizontal-relative:page;mso-position-vertical-relative:paragraph;z-index:-197" type="#_x0000_t75">
            <v:imagedata r:id="rId12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Oxford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University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Press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American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Academy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Religion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collaborating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JSTOR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digitize,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preserve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extend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access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Journal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American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Academy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Religion.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5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4" w:after="0" w:line="240" w:lineRule="auto"/>
        <w:ind w:left="10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hyperlink r:id="rId13">
        <w:r>
          <w:rPr>
            <w:rFonts w:ascii="Times New Roman" w:hAnsi="Times New Roman" w:cs="Times New Roman" w:eastAsia="Times New Roman"/>
            <w:sz w:val="20"/>
            <w:szCs w:val="20"/>
            <w:spacing w:val="0"/>
            <w:w w:val="100"/>
          </w:rPr>
          <w:t>http://www.jstor.org</w:t>
        </w:r>
      </w:hyperlink>
    </w:p>
    <w:p>
      <w:pPr>
        <w:jc w:val="left"/>
        <w:spacing w:after="0"/>
        <w:sectPr>
          <w:type w:val="continuous"/>
          <w:pgSz w:w="11900" w:h="16840"/>
          <w:pgMar w:top="1500" w:bottom="280" w:left="900" w:right="580"/>
        </w:sectPr>
      </w:pPr>
      <w:rPr/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57" w:after="0" w:line="356" w:lineRule="exact"/>
        <w:ind w:left="1675" w:right="1785"/>
        <w:jc w:val="center"/>
        <w:rPr>
          <w:rFonts w:ascii="Times New Roman" w:hAnsi="Times New Roman" w:cs="Times New Roman" w:eastAsia="Times New Roman"/>
          <w:sz w:val="35"/>
          <w:szCs w:val="35"/>
        </w:rPr>
      </w:pPr>
      <w:rPr/>
      <w:r>
        <w:rPr>
          <w:rFonts w:ascii="Times New Roman" w:hAnsi="Times New Roman" w:cs="Times New Roman" w:eastAsia="Times New Roman"/>
          <w:sz w:val="35"/>
          <w:szCs w:val="35"/>
          <w:spacing w:val="0"/>
          <w:w w:val="100"/>
          <w:b/>
          <w:bCs/>
        </w:rPr>
        <w:t>The</w:t>
      </w:r>
      <w:r>
        <w:rPr>
          <w:rFonts w:ascii="Times New Roman" w:hAnsi="Times New Roman" w:cs="Times New Roman" w:eastAsia="Times New Roman"/>
          <w:sz w:val="35"/>
          <w:szCs w:val="35"/>
          <w:spacing w:val="4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0"/>
          <w:b/>
          <w:bCs/>
        </w:rPr>
        <w:t>God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35"/>
          <w:szCs w:val="35"/>
          <w:spacing w:val="4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0"/>
          <w:b/>
          <w:bCs/>
        </w:rPr>
        <w:t>and</w:t>
      </w:r>
      <w:r>
        <w:rPr>
          <w:rFonts w:ascii="Times New Roman" w:hAnsi="Times New Roman" w:cs="Times New Roman" w:eastAsia="Times New Roman"/>
          <w:sz w:val="35"/>
          <w:szCs w:val="35"/>
          <w:spacing w:val="5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5"/>
          <w:b/>
          <w:bCs/>
        </w:rPr>
        <w:t>Soul: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5"/>
          <w:b/>
          <w:bCs/>
        </w:rPr>
        <w:t> 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0"/>
          <w:b/>
          <w:bCs/>
        </w:rPr>
        <w:t>An</w:t>
      </w:r>
      <w:r>
        <w:rPr>
          <w:rFonts w:ascii="Times New Roman" w:hAnsi="Times New Roman" w:cs="Times New Roman" w:eastAsia="Times New Roman"/>
          <w:sz w:val="35"/>
          <w:szCs w:val="35"/>
          <w:spacing w:val="5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1"/>
          <w:b/>
          <w:bCs/>
        </w:rPr>
        <w:t>Essay-Review*</w:t>
      </w:r>
      <w:r>
        <w:rPr>
          <w:rFonts w:ascii="Times New Roman" w:hAnsi="Times New Roman" w:cs="Times New Roman" w:eastAsia="Times New Roman"/>
          <w:sz w:val="35"/>
          <w:szCs w:val="35"/>
          <w:spacing w:val="0"/>
          <w:w w:val="100"/>
        </w:rPr>
      </w:r>
    </w:p>
    <w:p>
      <w:pPr>
        <w:spacing w:before="1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2415" w:right="2442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47.040001pt;margin-top:14.002199pt;width:30.035201pt;height:40pt;mso-position-horizontal-relative:page;mso-position-vertical-relative:paragraph;z-index:-196" type="#_x0000_t202" filled="f" stroked="f">
            <v:textbox inset="0,0,0,0">
              <w:txbxContent>
                <w:p>
                  <w:pPr>
                    <w:spacing w:before="0" w:after="0" w:line="800" w:lineRule="exact"/>
                    <w:ind w:right="-160"/>
                    <w:jc w:val="left"/>
                    <w:rPr>
                      <w:rFonts w:ascii="Times New Roman" w:hAnsi="Times New Roman" w:cs="Times New Roman" w:eastAsia="Times New Roman"/>
                      <w:sz w:val="80"/>
                      <w:szCs w:val="80"/>
                    </w:rPr>
                  </w:pPr>
                  <w:rPr/>
                  <w:r>
                    <w:rPr>
                      <w:rFonts w:ascii="Times New Roman" w:hAnsi="Times New Roman" w:cs="Times New Roman" w:eastAsia="Times New Roman"/>
                      <w:sz w:val="80"/>
                      <w:szCs w:val="80"/>
                      <w:spacing w:val="0"/>
                      <w:w w:val="104"/>
                    </w:rPr>
                    <w:t>A</w:t>
                  </w:r>
                  <w:r>
                    <w:rPr>
                      <w:rFonts w:ascii="Times New Roman" w:hAnsi="Times New Roman" w:cs="Times New Roman" w:eastAsia="Times New Roman"/>
                      <w:sz w:val="80"/>
                      <w:szCs w:val="80"/>
                      <w:spacing w:val="0"/>
                      <w:w w:val="100"/>
                    </w:rPr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DAVID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L.MILLER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20" w:lineRule="exact"/>
        <w:ind w:left="696" w:right="129" w:firstLine="53"/>
        <w:jc w:val="righ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9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3"/>
        </w:rPr>
        <w:t>iconoclastic</w:t>
      </w:r>
      <w:r>
        <w:rPr>
          <w:rFonts w:ascii="Times New Roman" w:hAnsi="Times New Roman" w:cs="Times New Roman" w:eastAsia="Times New Roman"/>
          <w:sz w:val="20"/>
          <w:szCs w:val="20"/>
          <w:spacing w:val="40"/>
          <w:w w:val="9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prophetism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metaphoric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reformatio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published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versio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Jame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9"/>
        </w:rPr>
        <w:t>·1972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8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Terr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Lecture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Yale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Universit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make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crucial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Religio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same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3" w:lineRule="atLeast"/>
        <w:ind w:left="75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w w:val="102"/>
          <w:i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w w:val="103"/>
          <w:i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Visionin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3" w:after="0" w:line="220" w:lineRule="exact"/>
        <w:ind w:left="130" w:right="85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difficult</w:t>
      </w:r>
      <w:r>
        <w:rPr>
          <w:rFonts w:ascii="Times New Roman" w:hAnsi="Times New Roman" w:cs="Times New Roman" w:eastAsia="Times New Roman"/>
          <w:sz w:val="20"/>
          <w:szCs w:val="20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review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revie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re-view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catchin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own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episodic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argument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aphoristic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tail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while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hunte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quarr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running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3"/>
        </w:rPr>
        <w:t>circles?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93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40"/>
        </w:rPr>
        <w:t>It</w:t>
      </w:r>
      <w:r>
        <w:rPr>
          <w:rFonts w:ascii="Arial" w:hAnsi="Arial" w:cs="Arial" w:eastAsia="Arial"/>
          <w:sz w:val="18"/>
          <w:szCs w:val="18"/>
          <w:spacing w:val="11"/>
          <w:w w:val="14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tryin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eye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seeing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Viconian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cyclometr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neve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easy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perhap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4"/>
        </w:rPr>
        <w:t>important.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15" w:lineRule="exact"/>
        <w:ind w:left="42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imaginal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re-viewin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psycholog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see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maste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tropes.</w:t>
      </w:r>
    </w:p>
    <w:p>
      <w:pPr>
        <w:spacing w:before="1" w:after="0" w:line="220" w:lineRule="exact"/>
        <w:ind w:left="135" w:right="67" w:firstLine="10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Personifyin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re-peoplin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universe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meaning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seein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image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ideas,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bringin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thought</w:t>
      </w:r>
      <w:r>
        <w:rPr>
          <w:rFonts w:ascii="Times New Roman" w:hAnsi="Times New Roman" w:cs="Times New Roman" w:eastAsia="Times New Roman"/>
          <w:sz w:val="20"/>
          <w:szCs w:val="2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life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seein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life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thought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"Word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persons,"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poet,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5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psychologist'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conclusion:</w:t>
      </w:r>
    </w:p>
    <w:p>
      <w:pPr>
        <w:spacing w:before="0" w:after="0" w:line="215" w:lineRule="exact"/>
        <w:ind w:left="140" w:right="94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"Personifyin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soul'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answe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egocentricity.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Pathologizin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discoverin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5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8" w:lineRule="auto"/>
        <w:ind w:left="140" w:right="78" w:firstLine="5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mytholog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symptoms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findin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storie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hurts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transformin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messe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into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variegate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richness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perhap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most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crucial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tropes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leads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say:</w:t>
      </w:r>
      <w:r>
        <w:rPr>
          <w:rFonts w:ascii="Times New Roman" w:hAnsi="Times New Roman" w:cs="Times New Roman" w:eastAsia="Times New Roman"/>
          <w:sz w:val="20"/>
          <w:szCs w:val="20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"B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clingin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faithfull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pathological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perspective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whic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" w:after="0" w:line="229" w:lineRule="auto"/>
        <w:ind w:left="145" w:right="49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differential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roo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discipline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distinguishin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others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depth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psycholog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maintain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integrity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becomin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neithe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humanistic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education,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spiritual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guidance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social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activity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secula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religion.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Psychologizin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precisely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opposite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psychologism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)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seein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throug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literalism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ever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positivism,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metamorphosizin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throug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metaphor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forsakin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lette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spirit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soul.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literalism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psychologicall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viewpoint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suggest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strateg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metapho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performin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activit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were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another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peculiarly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felicitou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"soul-making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phrase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psychologizing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).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want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4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2" w:after="0" w:line="228" w:lineRule="auto"/>
        <w:ind w:left="154" w:right="49" w:firstLine="5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'joi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Owe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3"/>
        </w:rPr>
        <w:t>Barfiel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3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9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Norma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Brow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mafia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metapho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protect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plai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literalism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351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egoism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one-dimensional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self­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understanding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lead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fourt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trope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  <w:i/>
        </w:rPr>
        <w:t>dehumanizing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7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understoo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release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personal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deepe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power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transcendence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epic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voluntarism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mythological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many-facete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nature</w:t>
      </w:r>
      <w:r>
        <w:rPr>
          <w:rFonts w:ascii="Times New Roman" w:hAnsi="Times New Roman" w:cs="Times New Roman" w:eastAsia="Times New Roman"/>
          <w:sz w:val="20"/>
          <w:szCs w:val="2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archetypal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(no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just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Oedipus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presidin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metaphor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complexes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Since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"humanism'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psycholog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myt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myths,"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archetypal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 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psychology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means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 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dehumanizing,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archetypologizing,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172" w:lineRule="exact"/>
        <w:ind w:left="116" w:right="108" w:firstLine="240"/>
        <w:jc w:val="left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6"/>
          <w:szCs w:val="16"/>
          <w:w w:val="147"/>
        </w:rPr>
        <w:t>•</w:t>
      </w:r>
      <w:r>
        <w:rPr>
          <w:rFonts w:ascii="Times New Roman" w:hAnsi="Times New Roman" w:cs="Times New Roman" w:eastAsia="Times New Roman"/>
          <w:sz w:val="16"/>
          <w:szCs w:val="16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97"/>
          <w:i/>
        </w:rPr>
        <w:t>Re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97"/>
          <w:i/>
        </w:rPr>
        <w:t>-</w:t>
      </w:r>
      <w:r>
        <w:rPr>
          <w:rFonts w:ascii="Times New Roman" w:hAnsi="Times New Roman" w:cs="Times New Roman" w:eastAsia="Times New Roman"/>
          <w:sz w:val="16"/>
          <w:szCs w:val="16"/>
          <w:spacing w:val="-14"/>
          <w:w w:val="97"/>
          <w:i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Visionin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6"/>
          <w:szCs w:val="16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16"/>
          <w:szCs w:val="16"/>
          <w:spacing w:val="3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5"/>
          <w:szCs w:val="15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88"/>
        </w:rPr>
        <w:t>JAME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88"/>
        </w:rPr>
        <w:t>S</w:t>
      </w:r>
      <w:r>
        <w:rPr>
          <w:rFonts w:ascii="Times New Roman" w:hAnsi="Times New Roman" w:cs="Times New Roman" w:eastAsia="Times New Roman"/>
          <w:sz w:val="15"/>
          <w:szCs w:val="15"/>
          <w:spacing w:val="18"/>
          <w:w w:val="88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88"/>
        </w:rPr>
        <w:t>HILLMAN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88"/>
        </w:rPr>
        <w:t>.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88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3"/>
          <w:w w:val="88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Ne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5"/>
          <w:szCs w:val="15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York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: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2"/>
        </w:rPr>
        <w:t>Harpe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2"/>
        </w:rPr>
        <w:t>r</w:t>
      </w:r>
      <w:r>
        <w:rPr>
          <w:rFonts w:ascii="Times New Roman" w:hAnsi="Times New Roman" w:cs="Times New Roman" w:eastAsia="Times New Roman"/>
          <w:sz w:val="15"/>
          <w:szCs w:val="15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</w:rPr>
        <w:t>&amp;</w:t>
      </w:r>
      <w:r>
        <w:rPr>
          <w:rFonts w:ascii="Times New Roman" w:hAnsi="Times New Roman" w:cs="Times New Roman" w:eastAsia="Times New Roman"/>
          <w:sz w:val="16"/>
          <w:szCs w:val="1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Row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5"/>
          <w:szCs w:val="15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1975.</w:t>
      </w:r>
      <w:r>
        <w:rPr>
          <w:rFonts w:ascii="Times New Roman" w:hAnsi="Times New Roman" w:cs="Times New Roman" w:eastAsia="Times New Roman"/>
          <w:sz w:val="15"/>
          <w:szCs w:val="15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2"/>
        </w:rPr>
        <w:t>xvii+266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pages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5"/>
          <w:szCs w:val="15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$12.50.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L.C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No.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5"/>
        </w:rPr>
        <w:t>74-25691.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</w:r>
    </w:p>
    <w:p>
      <w:pPr>
        <w:spacing w:before="8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1" w:right="104" w:firstLine="-5"/>
        <w:jc w:val="both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DA</w:t>
      </w:r>
      <w:r>
        <w:rPr>
          <w:rFonts w:ascii="Times New Roman" w:hAnsi="Times New Roman" w:cs="Times New Roman" w:eastAsia="Times New Roman"/>
          <w:sz w:val="15"/>
          <w:szCs w:val="15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JJJ</w:t>
      </w:r>
      <w:r>
        <w:rPr>
          <w:rFonts w:ascii="Times New Roman" w:hAnsi="Times New Roman" w:cs="Times New Roman" w:eastAsia="Times New Roman"/>
          <w:sz w:val="15"/>
          <w:szCs w:val="15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5"/>
          <w:szCs w:val="15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91"/>
        </w:rPr>
        <w:t>MILLER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91"/>
        </w:rPr>
        <w:t>,</w:t>
      </w:r>
      <w:r>
        <w:rPr>
          <w:rFonts w:ascii="Times New Roman" w:hAnsi="Times New Roman" w:cs="Times New Roman" w:eastAsia="Times New Roman"/>
          <w:sz w:val="15"/>
          <w:szCs w:val="15"/>
          <w:spacing w:val="26"/>
          <w:w w:val="91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0"/>
        </w:rPr>
        <w:t>Professo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0"/>
        </w:rPr>
        <w:t>r</w:t>
      </w:r>
      <w:r>
        <w:rPr>
          <w:rFonts w:ascii="Times New Roman" w:hAnsi="Times New Roman" w:cs="Times New Roman" w:eastAsia="Times New Roman"/>
          <w:sz w:val="15"/>
          <w:szCs w:val="15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5"/>
          <w:szCs w:val="15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9"/>
        </w:rPr>
        <w:t>Religio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9"/>
        </w:rPr>
        <w:t>n</w:t>
      </w:r>
      <w:r>
        <w:rPr>
          <w:rFonts w:ascii="Times New Roman" w:hAnsi="Times New Roman" w:cs="Times New Roman" w:eastAsia="Times New Roman"/>
          <w:sz w:val="15"/>
          <w:szCs w:val="15"/>
          <w:spacing w:val="1"/>
          <w:w w:val="109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0"/>
        </w:rPr>
        <w:t>Syracuse</w:t>
      </w:r>
      <w:r>
        <w:rPr>
          <w:rFonts w:ascii="Times New Roman" w:hAnsi="Times New Roman" w:cs="Times New Roman" w:eastAsia="Times New Roman"/>
          <w:sz w:val="15"/>
          <w:szCs w:val="15"/>
          <w:spacing w:val="25"/>
          <w:w w:val="11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0"/>
        </w:rPr>
        <w:t>University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0"/>
        </w:rPr>
        <w:t>,</w:t>
      </w:r>
      <w:r>
        <w:rPr>
          <w:rFonts w:ascii="Times New Roman" w:hAnsi="Times New Roman" w:cs="Times New Roman" w:eastAsia="Times New Roman"/>
          <w:sz w:val="15"/>
          <w:szCs w:val="15"/>
          <w:spacing w:val="-4"/>
          <w:w w:val="11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5"/>
          <w:szCs w:val="15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9"/>
        </w:rPr>
        <w:t>presentl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9"/>
        </w:rPr>
        <w:t>y</w:t>
      </w:r>
      <w:r>
        <w:rPr>
          <w:rFonts w:ascii="Times New Roman" w:hAnsi="Times New Roman" w:cs="Times New Roman" w:eastAsia="Times New Roman"/>
          <w:sz w:val="15"/>
          <w:szCs w:val="15"/>
          <w:spacing w:val="12"/>
          <w:w w:val="109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5"/>
          <w:szCs w:val="15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1"/>
        </w:rPr>
        <w:t>France</w:t>
      </w:r>
      <w:r>
        <w:rPr>
          <w:rFonts w:ascii="Times New Roman" w:hAnsi="Times New Roman" w:cs="Times New Roman" w:eastAsia="Times New Roman"/>
          <w:sz w:val="15"/>
          <w:szCs w:val="15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1"/>
        </w:rPr>
        <w:t>writing.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He</w:t>
      </w:r>
      <w:r>
        <w:rPr>
          <w:rFonts w:ascii="Times New Roman" w:hAnsi="Times New Roman" w:cs="Times New Roman" w:eastAsia="Times New Roman"/>
          <w:sz w:val="15"/>
          <w:szCs w:val="15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1"/>
          <w:szCs w:val="11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1"/>
          <w:szCs w:val="1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1"/>
          <w:szCs w:val="1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5"/>
          <w:szCs w:val="15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7"/>
        </w:rPr>
        <w:t>autho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17"/>
        </w:rPr>
        <w:t>r</w:t>
      </w:r>
      <w:r>
        <w:rPr>
          <w:rFonts w:ascii="Times New Roman" w:hAnsi="Times New Roman" w:cs="Times New Roman" w:eastAsia="Times New Roman"/>
          <w:sz w:val="15"/>
          <w:szCs w:val="15"/>
          <w:spacing w:val="15"/>
          <w:w w:val="117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5"/>
          <w:szCs w:val="15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Gods</w:t>
      </w:r>
      <w:r>
        <w:rPr>
          <w:rFonts w:ascii="Times New Roman" w:hAnsi="Times New Roman" w:cs="Times New Roman" w:eastAsia="Times New Roman"/>
          <w:sz w:val="16"/>
          <w:szCs w:val="16"/>
          <w:spacing w:val="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16"/>
          <w:szCs w:val="16"/>
          <w:spacing w:val="38"/>
          <w:w w:val="100"/>
          <w:i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Game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6"/>
          <w:szCs w:val="16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Th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16"/>
          <w:szCs w:val="16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  <w:i/>
        </w:rPr>
        <w:t>New</w:t>
      </w:r>
      <w:r>
        <w:rPr>
          <w:rFonts w:ascii="Times New Roman" w:hAnsi="Times New Roman" w:cs="Times New Roman" w:eastAsia="Times New Roman"/>
          <w:sz w:val="16"/>
          <w:szCs w:val="16"/>
          <w:spacing w:val="3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5"/>
          <w:i/>
        </w:rPr>
        <w:t>Polytheism.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</w:rPr>
      </w:r>
    </w:p>
    <w:p>
      <w:pPr>
        <w:spacing w:before="8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3157" w:right="3222"/>
        <w:jc w:val="center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5"/>
          <w:szCs w:val="15"/>
          <w:spacing w:val="0"/>
          <w:w w:val="106"/>
        </w:rPr>
        <w:t>586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</w:r>
    </w:p>
    <w:p>
      <w:pPr>
        <w:jc w:val="center"/>
        <w:spacing w:after="0"/>
        <w:sectPr>
          <w:pgSz w:w="8340" w:h="12880"/>
          <w:pgMar w:top="1180" w:bottom="280" w:left="820" w:right="820"/>
        </w:sectPr>
      </w:pPr>
      <w:rPr/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41" w:after="0" w:line="230" w:lineRule="auto"/>
        <w:ind w:left="131" w:right="105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mythologizing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theologizing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"A</w:t>
      </w:r>
      <w:r>
        <w:rPr>
          <w:rFonts w:ascii="Times New Roman" w:hAnsi="Times New Roman" w:cs="Times New Roman" w:eastAsia="Times New Roman"/>
          <w:sz w:val="20"/>
          <w:szCs w:val="20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re-visio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psychology,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"mean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recognizin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psycholog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place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religion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because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alway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God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what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1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doing.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Jus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wishe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neither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psychologize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religio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nor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redeem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6"/>
        </w:rPr>
        <w:t>it:</w:t>
      </w:r>
      <w:r>
        <w:rPr>
          <w:rFonts w:ascii="Times New Roman" w:hAnsi="Times New Roman" w:cs="Times New Roman" w:eastAsia="Times New Roman"/>
          <w:sz w:val="20"/>
          <w:szCs w:val="20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"Archetypal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psychology'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concer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1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9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revival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religion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survival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soul.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glance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topograph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argument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begi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demonstrate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soul-powe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connect.</w:t>
      </w:r>
    </w:p>
    <w:p>
      <w:pPr>
        <w:spacing w:before="2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764" w:right="2775"/>
        <w:jc w:val="center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5"/>
          <w:szCs w:val="15"/>
          <w:spacing w:val="0"/>
          <w:w w:val="110"/>
        </w:rPr>
        <w:t>TOPOGRAPHY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29" w:lineRule="auto"/>
        <w:ind w:left="141" w:right="79" w:firstLine="298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1.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Jungia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psycholog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Norma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34"/>
        </w:rPr>
        <w:t>0.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3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Brow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4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Freudia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Ronal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D.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Existentialist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Formall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speaking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though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disagree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strongl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content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radical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revisionists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observatio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particularl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compellin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whe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relatio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earlie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writings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i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i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Visionin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reference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rest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corpu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principall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Myt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Analysis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Insearch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Suicide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Soul;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Emotion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;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essay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Kundalini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Feeling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Anima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Child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Brown'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Love'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Body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Laing'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Knot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earlie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works</w:t>
      </w:r>
      <w:r>
        <w:rPr>
          <w:rFonts w:ascii="Times New Roman" w:hAnsi="Times New Roman" w:cs="Times New Roman" w:eastAsia="Times New Roman"/>
          <w:sz w:val="20"/>
          <w:szCs w:val="20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principall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Life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Against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Deat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Divide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Self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respectively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).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Language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works</w:t>
      </w:r>
      <w:r>
        <w:rPr>
          <w:rFonts w:ascii="Times New Roman" w:hAnsi="Times New Roman" w:cs="Times New Roman" w:eastAsia="Times New Roman"/>
          <w:sz w:val="20"/>
          <w:szCs w:val="20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explodes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text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approache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poetry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stoppin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just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shor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lyric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aphorism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"argument,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prope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mode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thinkin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Knots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Love'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Body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  <w:i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2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Visionin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"episodic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circular.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organizatio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book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reade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noticin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4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actuall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rigi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beginnin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ending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characteristic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5"/>
        </w:rPr>
        <w:t>author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3"/>
        </w:rPr>
        <w:t>himsel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3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9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acknowledged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Brown's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Laing's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books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"end,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text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tur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bac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upon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themselves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literate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Moebiu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strips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what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seeme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have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statement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argument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tur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self-implicatin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insights.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whole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vanishes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leavin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reade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nothin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something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muc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valuable: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seeing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</w:t>
      </w:r>
      <w:r>
        <w:rPr>
          <w:rFonts w:ascii="Times New Roman" w:hAnsi="Times New Roman" w:cs="Times New Roman" w:eastAsia="Times New Roman"/>
          <w:sz w:val="20"/>
          <w:szCs w:val="20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write: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496" w:right="422"/>
        <w:jc w:val="both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7"/>
          <w:szCs w:val="17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psychological</w:t>
      </w:r>
      <w:r>
        <w:rPr>
          <w:rFonts w:ascii="Times New Roman" w:hAnsi="Times New Roman" w:cs="Times New Roman" w:eastAsia="Times New Roman"/>
          <w:sz w:val="17"/>
          <w:szCs w:val="17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mirro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7"/>
          <w:szCs w:val="17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7"/>
          <w:szCs w:val="17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walk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down</w:t>
      </w:r>
      <w:r>
        <w:rPr>
          <w:rFonts w:ascii="Times New Roman" w:hAnsi="Times New Roman" w:cs="Times New Roman" w:eastAsia="Times New Roman"/>
          <w:sz w:val="17"/>
          <w:szCs w:val="17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7"/>
          <w:szCs w:val="17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road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7"/>
          <w:szCs w:val="17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Knight</w:t>
      </w:r>
      <w:r>
        <w:rPr>
          <w:rFonts w:ascii="Times New Roman" w:hAnsi="Times New Roman" w:cs="Times New Roman" w:eastAsia="Times New Roman"/>
          <w:sz w:val="17"/>
          <w:szCs w:val="17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Errant</w:t>
      </w:r>
      <w:r>
        <w:rPr>
          <w:rFonts w:ascii="Times New Roman" w:hAnsi="Times New Roman" w:cs="Times New Roman" w:eastAsia="Times New Roman"/>
          <w:sz w:val="17"/>
          <w:szCs w:val="17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7"/>
          <w:szCs w:val="17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his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adventure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7"/>
          <w:szCs w:val="17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scroungin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rogue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7"/>
          <w:szCs w:val="17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als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7"/>
          <w:szCs w:val="17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7"/>
          <w:szCs w:val="17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odd-jo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7"/>
          <w:szCs w:val="17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man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17"/>
          <w:szCs w:val="17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Ero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7"/>
          <w:szCs w:val="17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7"/>
          <w:szCs w:val="17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7"/>
        </w:rPr>
        <w:t>Carpenter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7"/>
          <w:szCs w:val="17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join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7"/>
          <w:szCs w:val="17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7"/>
          <w:szCs w:val="17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bit</w:t>
      </w:r>
      <w:r>
        <w:rPr>
          <w:rFonts w:ascii="Times New Roman" w:hAnsi="Times New Roman" w:cs="Times New Roman" w:eastAsia="Times New Roman"/>
          <w:sz w:val="17"/>
          <w:szCs w:val="17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7"/>
          <w:szCs w:val="17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7"/>
        </w:rPr>
        <w:t>handyman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7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-15"/>
          <w:w w:val="107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1"/>
          <w:i/>
        </w:rPr>
        <w:t>bricoleu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1"/>
          <w:i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91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330"/>
        </w:rPr>
        <w:t>-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5"/>
        </w:rPr>
        <w:t>like</w:t>
      </w:r>
      <w:r>
        <w:rPr>
          <w:rFonts w:ascii="Times New Roman" w:hAnsi="Times New Roman" w:cs="Times New Roman" w:eastAsia="Times New Roman"/>
          <w:sz w:val="17"/>
          <w:szCs w:val="17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ball</w:t>
      </w:r>
      <w:r>
        <w:rPr>
          <w:rFonts w:ascii="Times New Roman" w:hAnsi="Times New Roman" w:cs="Times New Roman" w:eastAsia="Times New Roman"/>
          <w:sz w:val="17"/>
          <w:szCs w:val="17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7"/>
        </w:rPr>
        <w:t>rebounding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1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dog</w:t>
      </w:r>
      <w:r>
        <w:rPr>
          <w:rFonts w:ascii="Times New Roman" w:hAnsi="Times New Roman" w:cs="Times New Roman" w:eastAsia="Times New Roman"/>
          <w:sz w:val="17"/>
          <w:szCs w:val="17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strayin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7"/>
          <w:szCs w:val="17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hors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7"/>
          <w:szCs w:val="17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swervin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7"/>
          <w:szCs w:val="17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7"/>
          <w:szCs w:val="17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direct</w:t>
      </w:r>
      <w:r>
        <w:rPr>
          <w:rFonts w:ascii="Times New Roman" w:hAnsi="Times New Roman" w:cs="Times New Roman" w:eastAsia="Times New Roman"/>
          <w:sz w:val="17"/>
          <w:szCs w:val="17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course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7"/>
          <w:szCs w:val="17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368"/>
        </w:rPr>
        <w:t>-</w:t>
      </w:r>
      <w:r>
        <w:rPr>
          <w:rFonts w:ascii="Times New Roman" w:hAnsi="Times New Roman" w:cs="Times New Roman" w:eastAsia="Times New Roman"/>
          <w:sz w:val="17"/>
          <w:szCs w:val="17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psychologizin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8"/>
        </w:rPr>
        <w:t>upon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7"/>
          <w:szCs w:val="17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about</w:t>
      </w:r>
      <w:r>
        <w:rPr>
          <w:rFonts w:ascii="Times New Roman" w:hAnsi="Times New Roman" w:cs="Times New Roman" w:eastAsia="Times New Roman"/>
          <w:sz w:val="17"/>
          <w:szCs w:val="17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what</w:t>
      </w:r>
      <w:r>
        <w:rPr>
          <w:rFonts w:ascii="Times New Roman" w:hAnsi="Times New Roman" w:cs="Times New Roman" w:eastAsia="Times New Roman"/>
          <w:sz w:val="17"/>
          <w:szCs w:val="17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7"/>
          <w:szCs w:val="17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7"/>
          <w:szCs w:val="17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hand;</w:t>
      </w:r>
      <w:r>
        <w:rPr>
          <w:rFonts w:ascii="Times New Roman" w:hAnsi="Times New Roman" w:cs="Times New Roman" w:eastAsia="Times New Roman"/>
          <w:sz w:val="17"/>
          <w:szCs w:val="17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7"/>
          <w:szCs w:val="17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systems-architect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planne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7"/>
          <w:szCs w:val="17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7"/>
          <w:szCs w:val="1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directions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7"/>
          <w:szCs w:val="17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2"/>
        </w:rPr>
        <w:t>And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leaving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before</w:t>
      </w:r>
      <w:r>
        <w:rPr>
          <w:rFonts w:ascii="Times New Roman" w:hAnsi="Times New Roman" w:cs="Times New Roman" w:eastAsia="Times New Roman"/>
          <w:sz w:val="17"/>
          <w:szCs w:val="17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suggestio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7"/>
          <w:szCs w:val="17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hangin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7"/>
          <w:szCs w:val="17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7"/>
          <w:szCs w:val="17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air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7"/>
          <w:szCs w:val="17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indirection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7"/>
          <w:szCs w:val="17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7"/>
          <w:szCs w:val="17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4"/>
        </w:rPr>
        <w:t>open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4"/>
        </w:rPr>
        <w:t>phras</w:t>
      </w:r>
      <w:r>
        <w:rPr>
          <w:rFonts w:ascii="Times New Roman" w:hAnsi="Times New Roman" w:cs="Times New Roman" w:eastAsia="Times New Roman"/>
          <w:sz w:val="17"/>
          <w:szCs w:val="17"/>
          <w:spacing w:val="2"/>
          <w:w w:val="104"/>
        </w:rPr>
        <w:t>e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224"/>
        </w:rPr>
        <w:t>....</w:t>
      </w:r>
      <w:r>
        <w:rPr>
          <w:rFonts w:ascii="Times New Roman" w:hAnsi="Times New Roman" w:cs="Times New Roman" w:eastAsia="Times New Roman"/>
          <w:sz w:val="17"/>
          <w:szCs w:val="17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(p.</w:t>
      </w:r>
      <w:r>
        <w:rPr>
          <w:rFonts w:ascii="Times New Roman" w:hAnsi="Times New Roman" w:cs="Times New Roman" w:eastAsia="Times New Roman"/>
          <w:sz w:val="17"/>
          <w:szCs w:val="17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  <w:t>164)</w:t>
      </w:r>
      <w:r>
        <w:rPr>
          <w:rFonts w:ascii="Times New Roman" w:hAnsi="Times New Roman" w:cs="Times New Roman" w:eastAsia="Times New Roman"/>
          <w:sz w:val="17"/>
          <w:szCs w:val="17"/>
          <w:spacing w:val="0"/>
          <w:w w:val="100"/>
        </w:rPr>
      </w:r>
    </w:p>
    <w:p>
      <w:pPr>
        <w:spacing w:before="7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25" w:lineRule="auto"/>
        <w:ind w:left="160" w:right="51" w:firstLine="283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2.</w:t>
      </w:r>
      <w:r>
        <w:rPr>
          <w:rFonts w:ascii="Times New Roman" w:hAnsi="Times New Roman" w:cs="Times New Roman" w:eastAsia="Times New Roman"/>
          <w:sz w:val="20"/>
          <w:szCs w:val="20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Philosophy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erranc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20"/>
          <w:szCs w:val="20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observatio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formal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relatio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betwee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book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latter-da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thinkin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Brow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bring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Wittgenstei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Heidegger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works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i/>
        </w:rPr>
        <w:t>Re­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Visionin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goe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beyon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traditional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metaphysics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beyon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5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psychology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trapped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Cartesian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rationalism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Aristotelian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substantialism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idea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about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self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transcendent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leap-froggin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appears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weight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5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manne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Heidegge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Bein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nor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game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manner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Wittgenstei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Tractatus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;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rather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  <w:i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2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Visionin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more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like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philosophical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writing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Heidegge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Wittgenstein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book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relatio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hi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previou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work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exactl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Heidegger'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9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Gelassenheit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essay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poetr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Bein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Wittgenstein'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Philosophical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Investigation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Tractatu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essays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Hillmanian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breakthrough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rationalism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substantialism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indicated,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jc w:val="both"/>
        <w:spacing w:after="0"/>
        <w:sectPr>
          <w:pgNumType w:start="587"/>
          <w:pgMar w:header="763" w:footer="0" w:top="960" w:bottom="280" w:left="800" w:right="800"/>
          <w:headerReference w:type="odd" r:id="rId14"/>
          <w:headerReference w:type="even" r:id="rId15"/>
          <w:pgSz w:w="8340" w:h="12880"/>
        </w:sectPr>
      </w:pPr>
      <w:rPr/>
    </w:p>
    <w:p>
      <w:pPr>
        <w:spacing w:before="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5" w:after="0" w:line="247" w:lineRule="auto"/>
        <w:ind w:left="154" w:right="95" w:firstLine="-5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philosophically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behin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Descarte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Aristotle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Heraclitus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clearl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self-consciou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frien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Renaissance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neo­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platonists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placin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work.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9" w:after="0" w:line="240" w:lineRule="auto"/>
        <w:ind w:left="158" w:right="83" w:firstLine="272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Letters.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realm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idea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soul-mate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Gnosticism,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Alchemy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Romanticism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especially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William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Blake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trace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relativism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subjectivism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precisel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enemy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represent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turne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inwar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upon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epic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voluntaristic,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heroic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viewin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5"/>
          <w:w w:val="9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archetypal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collective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However,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9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collective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sociological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sense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vertical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resonance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become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trans-personal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bathos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Heraclitus,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dept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distinguishe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height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Psyche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personal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ego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),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objective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Mytholog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universal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locatio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manifest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non-relativistic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non-solipsistic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sense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This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relatio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Picass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Joyce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mythology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important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Freud'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Goethe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prize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literature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Nobel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Prize</w:t>
      </w:r>
      <w:r>
        <w:rPr>
          <w:rFonts w:ascii="Times New Roman" w:hAnsi="Times New Roman" w:cs="Times New Roman" w:eastAsia="Times New Roman"/>
          <w:sz w:val="19"/>
          <w:szCs w:val="19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medicine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8"/>
          <w:i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9"/>
          <w:i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  <w:i/>
        </w:rPr>
        <w:t>Visioning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most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appropriatel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realm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imaginal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creativit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9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manifest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"h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skelter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book.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Digression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interrupt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sequence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text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blue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Thematic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material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often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expresse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paradoxicall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seldom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move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4"/>
        </w:rPr>
        <w:t>develop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4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9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Jentally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creativit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found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substance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work's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metaphoric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imagery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occurs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howeve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tough-heade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iconoclastic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thinking.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" w:after="0" w:line="240" w:lineRule="auto"/>
        <w:ind w:left="177" w:right="63" w:firstLine="277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4.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Theology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Iconoclasm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suggest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prophetism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protestantism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protestant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offensive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author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8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18"/>
          <w:w w:val="9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spend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muc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space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book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bemoanin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Germanic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Protestant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tone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contemporar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"literalism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voluntarism.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says: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matte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behaviorist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strict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Freudians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engage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self-master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self-surrender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introspectio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statistics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whether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brea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loose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glossolalia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creative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painting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nud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encounters,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remain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true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Reformational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background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(p.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220).</w:t>
      </w:r>
      <w:r>
        <w:rPr>
          <w:rFonts w:ascii="Times New Roman" w:hAnsi="Times New Roman" w:cs="Times New Roman" w:eastAsia="Times New Roman"/>
          <w:sz w:val="19"/>
          <w:szCs w:val="19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Hillman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negativel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about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Reformatio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become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clea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remark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accomplishe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"the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weight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seriousnes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psychotherap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California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suqshine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schools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create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participants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load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guilt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now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regar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moralit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therapeutic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aims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(p.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6"/>
        </w:rPr>
        <w:t>221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15" w:lineRule="exact"/>
        <w:ind w:left="47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Yet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spite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anti-Protestant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talk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precisel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because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3" w:after="0" w:line="238" w:lineRule="auto"/>
        <w:ind w:left="187" w:right="54" w:firstLine="5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protestant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iconoclasm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against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Protestantism,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9"/>
          <w:i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Visioning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protestant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Arial" w:hAnsi="Arial" w:cs="Arial" w:eastAsia="Arial"/>
          <w:sz w:val="17"/>
          <w:szCs w:val="17"/>
          <w:spacing w:val="0"/>
          <w:w w:val="142"/>
        </w:rPr>
        <w:t>It</w:t>
      </w:r>
      <w:r>
        <w:rPr>
          <w:rFonts w:ascii="Arial" w:hAnsi="Arial" w:cs="Arial" w:eastAsia="Arial"/>
          <w:sz w:val="17"/>
          <w:szCs w:val="17"/>
          <w:spacing w:val="-15"/>
          <w:w w:val="14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socio-historical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sense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autho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seein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Protestant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Reformation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Paul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Tillich'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theo-philosophical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sense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protestant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principle,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where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aboun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categorie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autonom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grace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priesthoo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believers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bondage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heroic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4"/>
        </w:rPr>
        <w:t>will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9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spirit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matter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ultimate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especiall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priesthoo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believers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implicate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"protestant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principle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unconscious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conspirac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directio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incipient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polytheism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functio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shows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denomination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flourishe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"protestant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framework.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216" w:lineRule="exact"/>
        <w:ind w:left="192" w:right="61" w:firstLine="291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locate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himsel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symbolic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metaphoric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protestantizing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norther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Europea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churchism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write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"The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Empire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Roma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Ego: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Decline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Fallin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Apart.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careful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close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connectio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betwee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Roma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imperialism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society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both"/>
        <w:spacing w:after="0"/>
        <w:sectPr>
          <w:pgMar w:header="763" w:footer="0" w:top="960" w:bottom="280" w:left="820" w:right="820"/>
          <w:pgSz w:w="8340" w:h="12880"/>
        </w:sectPr>
      </w:pPr>
      <w:rPr/>
    </w:p>
    <w:p>
      <w:pPr>
        <w:spacing w:before="6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5" w:after="0" w:line="240" w:lineRule="auto"/>
        <w:ind w:left="173" w:right="155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psychological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fantas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heroic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egoism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says: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"If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9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commo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toda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fantas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culture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against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Rome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partly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because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undergone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Romana.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now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"central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losin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(p.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26).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Theologicall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7"/>
          <w:i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8"/>
          <w:i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  <w:i/>
        </w:rPr>
        <w:t>Visioning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Luthe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oppose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popery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course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direct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oppositio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sixteenth-centur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Protestant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scholasticism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Pharisaism.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643" w:right="2647"/>
        <w:jc w:val="center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Arial" w:hAnsi="Arial" w:cs="Arial" w:eastAsia="Arial"/>
          <w:sz w:val="19"/>
          <w:szCs w:val="19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spacing w:val="0"/>
          <w:w w:val="100"/>
        </w:rPr>
        <w:t>x</w:t>
      </w:r>
      <w:r>
        <w:rPr>
          <w:rFonts w:ascii="Arial" w:hAnsi="Arial" w:cs="Arial" w:eastAsia="Arial"/>
          <w:sz w:val="19"/>
          <w:szCs w:val="19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spacing w:val="0"/>
          <w:w w:val="100"/>
        </w:rPr>
        <w:t>UNo</w:t>
      </w:r>
      <w:r>
        <w:rPr>
          <w:rFonts w:ascii="Arial" w:hAnsi="Arial" w:cs="Arial" w:eastAsia="Arial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7"/>
        </w:rPr>
        <w:t>PLURES</w:t>
      </w:r>
      <w:r>
        <w:rPr>
          <w:rFonts w:ascii="Times New Roman" w:hAnsi="Times New Roman" w:cs="Times New Roman" w:eastAsia="Times New Roman"/>
          <w:sz w:val="15"/>
          <w:szCs w:val="15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39" w:lineRule="auto"/>
        <w:ind w:left="187" w:right="106" w:firstLine="289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associate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himsel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numbe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writer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argued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radical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pluralism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society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cosmic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ontic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polytheism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Vincent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Vycinas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Searc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fo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Nijhoff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9"/>
        </w:rPr>
        <w:t>1972),</w:t>
      </w:r>
      <w:r>
        <w:rPr>
          <w:rFonts w:ascii="Times New Roman" w:hAnsi="Times New Roman" w:cs="Times New Roman" w:eastAsia="Times New Roman"/>
          <w:sz w:val="19"/>
          <w:szCs w:val="19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7"/>
        </w:rPr>
        <w:t>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7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9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translation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Alain'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Dieux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Directions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1974),</w:t>
      </w:r>
      <w:r>
        <w:rPr>
          <w:rFonts w:ascii="Times New Roman" w:hAnsi="Times New Roman" w:cs="Times New Roman" w:eastAsia="Times New Roman"/>
          <w:sz w:val="19"/>
          <w:szCs w:val="19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M.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Cioran'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New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Quadrangle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8"/>
        </w:rPr>
        <w:t>1974)</w:t>
      </w:r>
      <w:r>
        <w:rPr>
          <w:rFonts w:ascii="Times New Roman" w:hAnsi="Times New Roman" w:cs="Times New Roman" w:eastAsia="Times New Roman"/>
          <w:sz w:val="19"/>
          <w:szCs w:val="19"/>
          <w:spacing w:val="-14"/>
          <w:w w:val="9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just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examples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Vycina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philosophical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searc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durin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twilight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because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"carr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realnes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things.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Alain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"the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everywhere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214"/>
        </w:rPr>
        <w:t>...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2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Where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god."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Cioran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"monotheism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contains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germ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tyranny.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theorizings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plursignificatio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radical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ethnic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pluralism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society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polyvalence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self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general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attac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one­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dimensional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symbol-system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47"/>
        </w:rPr>
        <w:t>-why</w:t>
      </w:r>
      <w:r>
        <w:rPr>
          <w:rFonts w:ascii="Times New Roman" w:hAnsi="Times New Roman" w:cs="Times New Roman" w:eastAsia="Times New Roman"/>
          <w:sz w:val="19"/>
          <w:szCs w:val="19"/>
          <w:spacing w:val="-24"/>
          <w:w w:val="14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9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additional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polytheism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polytheism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monotheism?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" w:after="0" w:line="240" w:lineRule="auto"/>
        <w:ind w:left="210" w:right="110" w:firstLine="285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Perhap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Sigmun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Freu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bega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inroad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question.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single-minde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365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moralistic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doctrinal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Tora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36"/>
        </w:rPr>
        <w:t>-faile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3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3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8"/>
        </w:rPr>
        <w:t>live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9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individuals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noted: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(1)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likel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projecte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place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memor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personal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(2)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experience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God)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therapeuticall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fruitful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until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personal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narrative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broke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throug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transpersonal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context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e.g.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Oedipus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Carl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Jung's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experience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similar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radical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Freu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complexes,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single</w:t>
      </w:r>
      <w:r>
        <w:rPr>
          <w:rFonts w:ascii="Times New Roman" w:hAnsi="Times New Roman" w:cs="Times New Roman" w:eastAsia="Times New Roman"/>
          <w:sz w:val="19"/>
          <w:szCs w:val="19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archaic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structure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Oedipus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Ero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Thanato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on).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Jung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archetype: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i/>
        </w:rPr>
        <w:t>anima-complex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214" w:lineRule="exact"/>
        <w:ind w:left="229" w:right="100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informe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Artemis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Helen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Electra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Eileithyia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Kastalia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Arial" w:hAnsi="Arial" w:cs="Arial" w:eastAsia="Arial"/>
          <w:sz w:val="23"/>
          <w:szCs w:val="23"/>
          <w:spacing w:val="0"/>
          <w:w w:val="92"/>
          <w:i/>
        </w:rPr>
        <w:t>I</w:t>
      </w:r>
      <w:r>
        <w:rPr>
          <w:rFonts w:ascii="Arial" w:hAnsi="Arial" w:cs="Arial" w:eastAsia="Arial"/>
          <w:sz w:val="23"/>
          <w:szCs w:val="23"/>
          <w:spacing w:val="-4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33"/>
        </w:rPr>
        <w:t>It</w:t>
      </w:r>
      <w:r>
        <w:rPr>
          <w:rFonts w:ascii="Arial" w:hAnsi="Arial" w:cs="Arial" w:eastAsia="Arial"/>
          <w:sz w:val="18"/>
          <w:szCs w:val="18"/>
          <w:spacing w:val="-28"/>
          <w:w w:val="13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however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shows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why</w:t>
      </w:r>
      <w:r>
        <w:rPr>
          <w:rFonts w:ascii="Times New Roman" w:hAnsi="Times New Roman" w:cs="Times New Roman" w:eastAsia="Times New Roman"/>
          <w:sz w:val="19"/>
          <w:szCs w:val="19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recover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powe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5" w:after="0" w:line="214" w:lineRule="exact"/>
        <w:ind w:left="229" w:right="109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ineluctabl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own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work,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Freu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Jung,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365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precisely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moment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God's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calle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meaning.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36" w:lineRule="auto"/>
        <w:ind w:left="229" w:right="74" w:firstLine="289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argument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metho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"reversion,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vie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memori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9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found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Augustine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discover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personal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mood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numbe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fantasies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fantas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narrative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structure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imagined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biographical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memoria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complex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manne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Jung,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archetypes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archetype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articulatio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myth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goddes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preside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myth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"Reversion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mode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diagnosis;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way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365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get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purchase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one'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own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experience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life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Arial" w:hAnsi="Arial" w:cs="Arial" w:eastAsia="Arial"/>
          <w:sz w:val="17"/>
          <w:szCs w:val="17"/>
          <w:spacing w:val="0"/>
          <w:w w:val="147"/>
        </w:rPr>
        <w:t>It</w:t>
      </w:r>
      <w:r>
        <w:rPr>
          <w:rFonts w:ascii="Arial" w:hAnsi="Arial" w:cs="Arial" w:eastAsia="Arial"/>
          <w:sz w:val="17"/>
          <w:szCs w:val="17"/>
          <w:spacing w:val="-29"/>
          <w:w w:val="14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eventful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storie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universal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memor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chrono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become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kairos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What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otherwise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causal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logical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now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experience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synchronisticall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narrative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sequence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plot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Idea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thought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become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image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persons.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" w:after="0" w:line="240" w:lineRule="auto"/>
        <w:ind w:left="52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8"/>
          <w:szCs w:val="18"/>
          <w:spacing w:val="0"/>
          <w:w w:val="133"/>
        </w:rPr>
        <w:t>It</w:t>
      </w:r>
      <w:r>
        <w:rPr>
          <w:rFonts w:ascii="Arial" w:hAnsi="Arial" w:cs="Arial" w:eastAsia="Arial"/>
          <w:sz w:val="18"/>
          <w:szCs w:val="18"/>
          <w:spacing w:val="-5"/>
          <w:w w:val="13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succumb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culture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life­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10" w:lineRule="exact"/>
        <w:ind w:left="239" w:right="83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experience.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Arial" w:hAnsi="Arial" w:cs="Arial" w:eastAsia="Arial"/>
          <w:sz w:val="17"/>
          <w:szCs w:val="17"/>
          <w:spacing w:val="0"/>
          <w:w w:val="147"/>
        </w:rPr>
        <w:t>It</w:t>
      </w:r>
      <w:r>
        <w:rPr>
          <w:rFonts w:ascii="Arial" w:hAnsi="Arial" w:cs="Arial" w:eastAsia="Arial"/>
          <w:sz w:val="17"/>
          <w:szCs w:val="17"/>
          <w:spacing w:val="29"/>
          <w:w w:val="14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already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release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both"/>
        <w:spacing w:after="0"/>
        <w:sectPr>
          <w:pgMar w:header="763" w:footer="0" w:top="960" w:bottom="280" w:left="800" w:right="800"/>
          <w:pgSz w:w="8340" w:h="12880"/>
        </w:sectPr>
      </w:pPr>
      <w:rPr/>
    </w:p>
    <w:p>
      <w:pPr>
        <w:spacing w:before="1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44" w:lineRule="auto"/>
        <w:ind w:left="111" w:right="111" w:firstLine="5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monotheistic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thinking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imperialism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caused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pandaemonium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polytheism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left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bottom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drops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social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sufferin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patholog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reveal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manynes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extremit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precisel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personae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goddesses.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12" w:lineRule="exact"/>
        <w:ind w:left="39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shoul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come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surprise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Alread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Aristotle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sai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i/>
        </w:rPr>
        <w:t>Metaphysics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126" w:right="89" w:firstLine="-10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Homer'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pantheo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resident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ideas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Wittgenstein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traditio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thinking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picture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trappe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synta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abstract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language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Franci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Cornford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makin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connection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betwee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Aristotle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Wittgenstein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reveale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picture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i/>
        </w:rPr>
        <w:t>mythologia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i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5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point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viable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transcendental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referent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function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lowest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common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denominato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referential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discourse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40"/>
        </w:rPr>
        <w:t>It</w:t>
      </w:r>
      <w:r>
        <w:rPr>
          <w:rFonts w:ascii="Arial" w:hAnsi="Arial" w:cs="Arial" w:eastAsia="Arial"/>
          <w:sz w:val="18"/>
          <w:szCs w:val="18"/>
          <w:spacing w:val="36"/>
          <w:w w:val="14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crucial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univocal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god-term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god-term-functio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operate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language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life,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loose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loose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369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Wester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gramma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pantheo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whose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mythological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parataxes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Aristotle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knew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philosophical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theological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syntactical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give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subjective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predicative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shape.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16" w:lineRule="exact"/>
        <w:ind w:left="42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Wittgenstein'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fly-bottle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fille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Furie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Sartre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know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150" w:right="61" w:firstLine="-5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how,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Athena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Oresteia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advantage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poetic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powe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syntax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precisel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failure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transformin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confusio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multivalent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meanin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poesy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seem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know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Athena'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trick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40"/>
        </w:rPr>
        <w:t>It</w:t>
      </w:r>
      <w:r>
        <w:rPr>
          <w:rFonts w:ascii="Arial" w:hAnsi="Arial" w:cs="Arial" w:eastAsia="Arial"/>
          <w:sz w:val="18"/>
          <w:szCs w:val="18"/>
          <w:spacing w:val="6"/>
          <w:w w:val="14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personifying,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psychologizing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pathologizing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dehumanizing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noticin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relatio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betwee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powe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soul-makin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metaphor: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deliteralizin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thinkin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involve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necessaril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re­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mythologizin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life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America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theolog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almost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point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post­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Bultmannia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hermeneutical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discussions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What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missin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spirit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46"/>
        </w:rPr>
        <w:t>It</w:t>
      </w:r>
      <w:r>
        <w:rPr>
          <w:rFonts w:ascii="Arial" w:hAnsi="Arial" w:cs="Arial" w:eastAsia="Arial"/>
          <w:sz w:val="18"/>
          <w:szCs w:val="18"/>
          <w:spacing w:val="-26"/>
          <w:w w:val="14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yet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appropriatio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studie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like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Hillman'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powe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metapho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felt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thinkin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psychology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thinkin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about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theology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15" w:lineRule="exact"/>
        <w:ind w:left="44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gods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goddesses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164" w:right="63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shall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resource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inundatin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undifferentiate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confusion,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Babel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names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latte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fragmentation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fragmentation's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articulate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name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polytheism.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sectPr>
      <w:pgMar w:header="763" w:footer="0" w:top="960" w:bottom="280" w:left="820" w:right="800"/>
      <w:pgSz w:w="8340" w:h="128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"/>
    <w:family w:val="roman"/>
    <w:pitch w:val="variable"/>
  </w:font>
  <w:font w:name="Arial">
    <w:charset w:val="0"/>
    <w:family w:val="swiss"/>
    <w:pitch w:val="variable"/>
  </w:font>
  <w:font w:name="Courier New">
    <w:charset w:val="0"/>
    <w:family w:val="modern"/>
    <w:pitch w:val="fixed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51.904449pt;margin-top:37.279636pt;width:17.333064pt;height:11pt;mso-position-horizontal-relative:page;mso-position-vertical-relative:page;z-index:-202" type="#_x0000_t202" filled="f" stroked="f">
          <v:textbox inset="0,0,0,0">
            <w:txbxContent>
              <w:p>
                <w:pPr>
                  <w:spacing w:before="2" w:after="0" w:line="240" w:lineRule="auto"/>
                  <w:ind w:left="40" w:right="-20"/>
                  <w:jc w:val="left"/>
                  <w:rPr>
                    <w:rFonts w:ascii="Courier New" w:hAnsi="Courier New" w:cs="Courier New" w:eastAsia="Courier New"/>
                    <w:sz w:val="18"/>
                    <w:szCs w:val="18"/>
                  </w:rPr>
                </w:pPr>
                <w:rPr/>
                <w:r>
                  <w:rPr>
                    <w:rFonts w:ascii="Courier New" w:hAnsi="Courier New" w:cs="Courier New" w:eastAsia="Courier New"/>
                    <w:sz w:val="18"/>
                    <w:szCs w:val="18"/>
                    <w:w w:val="77"/>
                  </w:rPr>
                </w:r>
                <w:r>
                  <w:rPr/>
                  <w:fldChar w:fldCharType="begin"/>
                </w:r>
                <w:r>
                  <w:rPr>
                    <w:rFonts w:ascii="Courier New" w:hAnsi="Courier New" w:cs="Courier New" w:eastAsia="Courier New"/>
                    <w:sz w:val="18"/>
                    <w:szCs w:val="18"/>
                    <w:spacing w:val="0"/>
                    <w:w w:val="77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589</w:t>
                </w:r>
                <w:r>
                  <w:rPr/>
                  <w:fldChar w:fldCharType="end"/>
                </w:r>
                <w:r>
                  <w:rPr>
                    <w:rFonts w:ascii="Courier New" w:hAnsi="Courier New" w:cs="Courier New" w:eastAsia="Courier New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7.151878pt;margin-top:39.12804pt;width:89.859555pt;height:10pt;mso-position-horizontal-relative:page;mso-position-vertical-relative:page;z-index:-201" type="#_x0000_t202" filled="f" stroked="f">
          <v:textbox inset="0,0,0,0">
            <w:txbxContent>
              <w:p>
                <w:pPr>
                  <w:spacing w:before="0" w:after="0" w:line="183" w:lineRule="exact"/>
                  <w:ind w:left="20" w:right="-44"/>
                  <w:jc w:val="left"/>
                  <w:rPr>
                    <w:rFonts w:ascii="Times New Roman" w:hAnsi="Times New Roman" w:cs="Times New Roman" w:eastAsia="Times New Roman"/>
                    <w:sz w:val="16"/>
                    <w:szCs w:val="16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  <w:t>THE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3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  <w:t>GODS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8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  <w:t>AND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2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5"/>
                  </w:rPr>
                  <w:t>SOUL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3.239990pt;margin-top:37.157497pt;width:74.825043pt;height:10.045128pt;mso-position-horizontal-relative:page;mso-position-vertical-relative:page;z-index:-200" type="#_x0000_t202" filled="f" stroked="f">
          <v:textbox inset="0,0,0,0">
            <w:txbxContent>
              <w:p>
                <w:pPr>
                  <w:spacing w:before="0" w:after="0" w:line="184" w:lineRule="exact"/>
                  <w:ind w:left="20" w:right="-44"/>
                  <w:jc w:val="left"/>
                  <w:rPr>
                    <w:rFonts w:ascii="Times New Roman" w:hAnsi="Times New Roman" w:cs="Times New Roman" w:eastAsia="Times New Roman"/>
                    <w:sz w:val="16"/>
                    <w:szCs w:val="16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  <w:t>DAVID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14"/>
                    <w:w w:val="100"/>
                  </w:rPr>
                  <w:t> </w:t>
                </w:r>
                <w:r>
                  <w:rPr>
                    <w:rFonts w:ascii="Arial" w:hAnsi="Arial" w:cs="Arial" w:eastAsia="Arial"/>
                    <w:sz w:val="16"/>
                    <w:szCs w:val="16"/>
                    <w:spacing w:val="0"/>
                    <w:w w:val="100"/>
                  </w:rPr>
                  <w:t>L</w:t>
                </w:r>
                <w:r>
                  <w:rPr>
                    <w:rFonts w:ascii="Arial" w:hAnsi="Arial" w:cs="Arial" w:eastAsia="Arial"/>
                    <w:sz w:val="16"/>
                    <w:szCs w:val="16"/>
                    <w:spacing w:val="0"/>
                    <w:w w:val="100"/>
                  </w:rPr>
                  <w:t>.</w:t>
                </w:r>
                <w:r>
                  <w:rPr>
                    <w:rFonts w:ascii="Arial" w:hAnsi="Arial" w:cs="Arial" w:eastAsia="Arial"/>
                    <w:sz w:val="16"/>
                    <w:szCs w:val="16"/>
                    <w:spacing w:val="32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6"/>
                  </w:rPr>
                  <w:t>MILLER</w:t>
                </w:r>
                <w:r>
                  <w:rPr>
                    <w:rFonts w:ascii="Times New Roman" w:hAnsi="Times New Roman" w:cs="Times New Roman" w:eastAsia="Times New Roman"/>
                    <w:sz w:val="16"/>
                    <w:szCs w:val="16"/>
                    <w:spacing w:val="0"/>
                    <w:w w:val="10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4.080002pt;margin-top:38.113216pt;width:17.881199pt;height:10.896718pt;mso-position-horizontal-relative:page;mso-position-vertical-relative:page;z-index:-199" type="#_x0000_t202" filled="f" stroked="f">
          <v:textbox inset="0,0,0,0">
            <w:txbxContent>
              <w:p>
                <w:pPr>
                  <w:spacing w:before="3" w:after="0" w:line="240" w:lineRule="auto"/>
                  <w:ind w:left="40" w:right="-20"/>
                  <w:jc w:val="left"/>
                  <w:rPr>
                    <w:rFonts w:ascii="Courier New" w:hAnsi="Courier New" w:cs="Courier New" w:eastAsia="Courier New"/>
                    <w:sz w:val="17"/>
                    <w:szCs w:val="17"/>
                  </w:rPr>
                </w:pPr>
                <w:rPr/>
                <w:r>
                  <w:rPr>
                    <w:rFonts w:ascii="Courier New" w:hAnsi="Courier New" w:cs="Courier New" w:eastAsia="Courier New"/>
                    <w:sz w:val="17"/>
                    <w:szCs w:val="17"/>
                    <w:w w:val="82"/>
                  </w:rPr>
                </w:r>
                <w:r>
                  <w:rPr/>
                  <w:fldChar w:fldCharType="begin"/>
                </w:r>
                <w:r>
                  <w:rPr>
                    <w:rFonts w:ascii="Courier New" w:hAnsi="Courier New" w:cs="Courier New" w:eastAsia="Courier New"/>
                    <w:sz w:val="17"/>
                    <w:szCs w:val="17"/>
                    <w:spacing w:val="0"/>
                    <w:w w:val="8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590</w:t>
                </w:r>
                <w:r>
                  <w:rPr/>
                  <w:fldChar w:fldCharType="end"/>
                </w:r>
                <w:r>
                  <w:rPr>
                    <w:rFonts w:ascii="Courier New" w:hAnsi="Courier New" w:cs="Courier New" w:eastAsia="Courier New"/>
                    <w:sz w:val="17"/>
                    <w:szCs w:val="17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  <w:evenAndOddHeader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settings" Target="settings.xml"/><Relationship Id="rId7" Type="http://schemas.openxmlformats.org/officeDocument/2006/relationships/image" Target="media/image1.jpg"/><Relationship Id="rId8" Type="http://schemas.openxmlformats.org/officeDocument/2006/relationships/hyperlink" Target="http://www.jstor.org/action/showPublisher?publisherCode=oup" TargetMode="External"/><Relationship Id="rId9" Type="http://schemas.openxmlformats.org/officeDocument/2006/relationships/hyperlink" Target="http://www.jstor.org/stable/1461854?origin=JSTOR-pdf" TargetMode="External"/><Relationship Id="rId10" Type="http://schemas.openxmlformats.org/officeDocument/2006/relationships/hyperlink" Target="http://www.jstor.org/page/info/about/policies/terms.jsp" TargetMode="External"/><Relationship Id="rId11" Type="http://schemas.openxmlformats.org/officeDocument/2006/relationships/hyperlink" Target="mailto:support@jstor.org" TargetMode="External"/><Relationship Id="rId12" Type="http://schemas.openxmlformats.org/officeDocument/2006/relationships/image" Target="media/image2.png"/><Relationship Id="rId13" Type="http://schemas.openxmlformats.org/officeDocument/2006/relationships/hyperlink" Target="http://www.jstor.org/" TargetMode="External"/><Relationship Id="rId14" Type="http://schemas.openxmlformats.org/officeDocument/2006/relationships/header" Target="header1.xml"/><Relationship Id="rId15" Type="http://schemas.openxmlformats.org/officeDocument/2006/relationships/header" Target="header2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Gods and Soul: An Essay-Review</dc:title>
  <dcterms:created xsi:type="dcterms:W3CDTF">2011-11-26T04:09:07Z</dcterms:created>
  <dcterms:modified xsi:type="dcterms:W3CDTF">2011-11-26T04:09:07Z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2008-04-04T00:00:00Z</vt:filetime>
  </property>
  <property fmtid="{D5CDD505-2E9C-101B-9397-08002B2CF9AE}" pid="3" name="LastSaved">
    <vt:filetime>2011-11-26T00:00:00Z</vt:filetime>
  </property>
</Properties>
</file>